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569E8" w14:textId="77777777" w:rsidR="00C9261D" w:rsidRPr="004E30BD" w:rsidRDefault="00C9261D">
      <w:pPr>
        <w:rPr>
          <w:rFonts w:ascii="Calibri" w:hAnsi="Calibri"/>
        </w:rPr>
      </w:pPr>
    </w:p>
    <w:p w14:paraId="3EFCDDB8" w14:textId="77777777" w:rsidR="00C9261D" w:rsidRPr="004E30BD" w:rsidRDefault="00C9261D">
      <w:pPr>
        <w:rPr>
          <w:rFonts w:ascii="Calibri" w:hAnsi="Calibri"/>
        </w:rPr>
      </w:pPr>
    </w:p>
    <w:p w14:paraId="05D2C007" w14:textId="77777777" w:rsidR="00C9261D" w:rsidRDefault="00C9261D">
      <w:pPr>
        <w:rPr>
          <w:rFonts w:ascii="Calibri" w:hAnsi="Calibri"/>
        </w:rPr>
      </w:pPr>
    </w:p>
    <w:p w14:paraId="011D7A67" w14:textId="77777777" w:rsidR="00770A67" w:rsidRDefault="00770A67">
      <w:pPr>
        <w:rPr>
          <w:rFonts w:ascii="Calibri" w:hAnsi="Calibri"/>
        </w:rPr>
      </w:pPr>
    </w:p>
    <w:p w14:paraId="62ED7B30" w14:textId="77777777" w:rsidR="00770A67" w:rsidRPr="004E30BD" w:rsidRDefault="00770A67">
      <w:pPr>
        <w:rPr>
          <w:rFonts w:ascii="Calibri" w:hAnsi="Calibri"/>
        </w:rPr>
      </w:pPr>
    </w:p>
    <w:p w14:paraId="4B9BBC00" w14:textId="77777777" w:rsidR="00C9261D" w:rsidRPr="004E30BD" w:rsidRDefault="00C9261D">
      <w:pPr>
        <w:rPr>
          <w:rFonts w:ascii="Calibri" w:hAnsi="Calibri"/>
        </w:rPr>
      </w:pPr>
    </w:p>
    <w:p w14:paraId="30882FF5" w14:textId="77777777" w:rsidR="00C9261D" w:rsidRPr="004E30BD" w:rsidRDefault="00EB434B">
      <w:pPr>
        <w:rPr>
          <w:rFonts w:ascii="Calibri" w:hAnsi="Calibri"/>
        </w:rPr>
      </w:pPr>
      <w:r>
        <w:rPr>
          <w:rFonts w:ascii="Calibri" w:hAnsi="Calibri"/>
          <w:noProof/>
        </w:rPr>
        <mc:AlternateContent>
          <mc:Choice Requires="wps">
            <w:drawing>
              <wp:anchor distT="0" distB="0" distL="114300" distR="114300" simplePos="0" relativeHeight="251650560" behindDoc="0" locked="0" layoutInCell="1" allowOverlap="1" wp14:anchorId="06B84520" wp14:editId="66408682">
                <wp:simplePos x="0" y="0"/>
                <wp:positionH relativeFrom="column">
                  <wp:posOffset>-1143000</wp:posOffset>
                </wp:positionH>
                <wp:positionV relativeFrom="paragraph">
                  <wp:posOffset>26670</wp:posOffset>
                </wp:positionV>
                <wp:extent cx="7772400" cy="1228725"/>
                <wp:effectExtent l="0" t="0" r="19050" b="28575"/>
                <wp:wrapNone/>
                <wp:docPr id="11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28725"/>
                        </a:xfrm>
                        <a:prstGeom prst="rect">
                          <a:avLst/>
                        </a:prstGeom>
                        <a:solidFill>
                          <a:srgbClr val="C6CADA"/>
                        </a:solidFill>
                        <a:ln w="9525">
                          <a:solidFill>
                            <a:srgbClr val="464653"/>
                          </a:solidFill>
                          <a:miter lim="800000"/>
                          <a:headEnd/>
                          <a:tailEnd/>
                        </a:ln>
                      </wps:spPr>
                      <wps:txbx>
                        <w:txbxContent>
                          <w:p w14:paraId="53E6470A" w14:textId="73E5DBE8" w:rsidR="009B0CDA" w:rsidRPr="00740295" w:rsidRDefault="009B0CDA" w:rsidP="004E30BD">
                            <w:pPr>
                              <w:tabs>
                                <w:tab w:val="right" w:pos="10350"/>
                              </w:tabs>
                              <w:rPr>
                                <w:rFonts w:ascii="Calibri" w:hAnsi="Calibri"/>
                                <w:sz w:val="96"/>
                                <w:szCs w:val="96"/>
                              </w:rPr>
                            </w:pPr>
                            <w:r w:rsidRPr="00740295">
                              <w:rPr>
                                <w:rFonts w:ascii="Calibri" w:hAnsi="Calibri"/>
                                <w:sz w:val="72"/>
                                <w:szCs w:val="72"/>
                              </w:rPr>
                              <w:tab/>
                            </w:r>
                            <w:r w:rsidRPr="00740295">
                              <w:rPr>
                                <w:rFonts w:ascii="Calibri" w:hAnsi="Calibri"/>
                                <w:sz w:val="96"/>
                                <w:szCs w:val="96"/>
                              </w:rPr>
                              <w:t xml:space="preserve">Word </w:t>
                            </w:r>
                            <w:r w:rsidR="002A7F58">
                              <w:rPr>
                                <w:rFonts w:ascii="Calibri" w:hAnsi="Calibri"/>
                                <w:sz w:val="96"/>
                                <w:szCs w:val="96"/>
                              </w:rPr>
                              <w:t>365</w:t>
                            </w:r>
                            <w:r>
                              <w:rPr>
                                <w:rFonts w:ascii="Calibri" w:hAnsi="Calibri"/>
                                <w:sz w:val="96"/>
                                <w:szCs w:val="96"/>
                              </w:rPr>
                              <w:t xml:space="preserve"> Tips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6B84520" id="Rectangle 2" o:spid="_x0000_s1026" style="position:absolute;margin-left:-90pt;margin-top:2.1pt;width:612pt;height:9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" fillcolor="#c6cada" strokecolor="#464653">
                <v:textbox>
                  <w:txbxContent>
                    <w:p w14:paraId="53E6470A" w14:textId="73E5DBE8" w:rsidR="009B0CDA" w:rsidRPr="00740295" w:rsidRDefault="009B0CDA" w:rsidP="004E30BD">
                      <w:pPr>
                        <w:tabs>
                          <w:tab w:val="right" w:pos="10350"/>
                        </w:tabs>
                        <w:rPr>
                          <w:rFonts w:ascii="Calibri" w:hAnsi="Calibri"/>
                          <w:sz w:val="96"/>
                          <w:szCs w:val="96"/>
                        </w:rPr>
                      </w:pPr>
                      <w:r w:rsidRPr="00740295">
                        <w:rPr>
                          <w:rFonts w:ascii="Calibri" w:hAnsi="Calibri"/>
                          <w:sz w:val="72"/>
                          <w:szCs w:val="72"/>
                        </w:rPr>
                        <w:tab/>
                      </w:r>
                      <w:r w:rsidRPr="00740295">
                        <w:rPr>
                          <w:rFonts w:ascii="Calibri" w:hAnsi="Calibri"/>
                          <w:sz w:val="96"/>
                          <w:szCs w:val="96"/>
                        </w:rPr>
                        <w:t xml:space="preserve">Word </w:t>
                      </w:r>
                      <w:r w:rsidR="002A7F58">
                        <w:rPr>
                          <w:rFonts w:ascii="Calibri" w:hAnsi="Calibri"/>
                          <w:sz w:val="96"/>
                          <w:szCs w:val="96"/>
                        </w:rPr>
                        <w:t>365</w:t>
                      </w:r>
                      <w:r>
                        <w:rPr>
                          <w:rFonts w:ascii="Calibri" w:hAnsi="Calibri"/>
                          <w:sz w:val="96"/>
                          <w:szCs w:val="96"/>
                        </w:rPr>
                        <w:t xml:space="preserve"> Tips</w:t>
                      </w:r>
                    </w:p>
                  </w:txbxContent>
                </v:textbox>
              </v:rect>
            </w:pict>
          </mc:Fallback>
        </mc:AlternateContent>
      </w:r>
    </w:p>
    <w:p w14:paraId="4440296B" w14:textId="77777777" w:rsidR="00C9261D" w:rsidRPr="004E30BD" w:rsidRDefault="00C9261D">
      <w:pPr>
        <w:rPr>
          <w:rFonts w:ascii="Calibri" w:hAnsi="Calibri"/>
        </w:rPr>
      </w:pPr>
    </w:p>
    <w:p w14:paraId="6C81BF17" w14:textId="77777777" w:rsidR="00C9261D" w:rsidRPr="004E30BD" w:rsidRDefault="00C9261D">
      <w:pPr>
        <w:rPr>
          <w:rFonts w:ascii="Calibri" w:hAnsi="Calibri"/>
        </w:rPr>
      </w:pPr>
    </w:p>
    <w:p w14:paraId="488CD1A9" w14:textId="77777777" w:rsidR="00C9261D" w:rsidRPr="004E30BD" w:rsidRDefault="00C9261D">
      <w:pPr>
        <w:rPr>
          <w:rFonts w:ascii="Calibri" w:hAnsi="Calibri"/>
        </w:rPr>
      </w:pPr>
    </w:p>
    <w:p w14:paraId="5D54276B" w14:textId="77777777" w:rsidR="00C9261D" w:rsidRPr="004E30BD" w:rsidRDefault="00C9261D">
      <w:pPr>
        <w:rPr>
          <w:rFonts w:ascii="Calibri" w:hAnsi="Calibri"/>
        </w:rPr>
      </w:pPr>
    </w:p>
    <w:p w14:paraId="00792AB6" w14:textId="77777777" w:rsidR="00C9261D" w:rsidRPr="004E30BD" w:rsidRDefault="00C9261D">
      <w:pPr>
        <w:rPr>
          <w:rFonts w:ascii="Calibri" w:hAnsi="Calibri"/>
        </w:rPr>
      </w:pPr>
    </w:p>
    <w:p w14:paraId="43683EBD" w14:textId="77777777" w:rsidR="00C9261D" w:rsidRPr="004E30BD" w:rsidRDefault="00C9261D">
      <w:pPr>
        <w:rPr>
          <w:rFonts w:ascii="Calibri" w:hAnsi="Calibri"/>
        </w:rPr>
      </w:pPr>
    </w:p>
    <w:p w14:paraId="113BC277" w14:textId="77777777" w:rsidR="00C9261D" w:rsidRDefault="00C9261D">
      <w:pPr>
        <w:rPr>
          <w:rFonts w:ascii="Calibri" w:hAnsi="Calibri"/>
        </w:rPr>
      </w:pPr>
    </w:p>
    <w:p w14:paraId="3C9FFA17" w14:textId="77777777" w:rsidR="00770A67" w:rsidRDefault="00770A67">
      <w:pPr>
        <w:rPr>
          <w:rFonts w:ascii="Calibri" w:hAnsi="Calibri"/>
        </w:rPr>
      </w:pPr>
    </w:p>
    <w:p w14:paraId="604A1A4C" w14:textId="77777777" w:rsidR="00770A67" w:rsidRDefault="00770A67">
      <w:pPr>
        <w:rPr>
          <w:rFonts w:ascii="Calibri" w:hAnsi="Calibri"/>
        </w:rPr>
      </w:pPr>
    </w:p>
    <w:p w14:paraId="15DFBC90" w14:textId="77777777" w:rsidR="007E1809" w:rsidRDefault="007E1809">
      <w:pPr>
        <w:rPr>
          <w:rFonts w:ascii="Calibri" w:hAnsi="Calibri"/>
        </w:rPr>
      </w:pPr>
    </w:p>
    <w:p w14:paraId="4351A9D1" w14:textId="77777777" w:rsidR="007E1809" w:rsidRPr="004E30BD" w:rsidRDefault="007E1809">
      <w:pPr>
        <w:rPr>
          <w:rFonts w:ascii="Calibri" w:hAnsi="Calibri"/>
        </w:rPr>
      </w:pPr>
    </w:p>
    <w:p w14:paraId="2EEC9809" w14:textId="77777777" w:rsidR="00C9261D" w:rsidRPr="004E30BD" w:rsidRDefault="00C9261D">
      <w:pPr>
        <w:rPr>
          <w:rFonts w:ascii="Calibri" w:hAnsi="Calibri"/>
        </w:rPr>
      </w:pPr>
    </w:p>
    <w:p w14:paraId="45915455" w14:textId="77777777" w:rsidR="00C9261D" w:rsidRPr="004E30BD" w:rsidRDefault="00C9261D">
      <w:pPr>
        <w:rPr>
          <w:rFonts w:ascii="Calibri" w:hAnsi="Calibri"/>
        </w:rPr>
      </w:pPr>
    </w:p>
    <w:p w14:paraId="735D0A28" w14:textId="77777777" w:rsidR="00C9261D" w:rsidRDefault="00C9261D">
      <w:pPr>
        <w:rPr>
          <w:rFonts w:ascii="Calibri" w:hAnsi="Calibri"/>
        </w:rPr>
      </w:pPr>
    </w:p>
    <w:p w14:paraId="535B9319" w14:textId="77777777" w:rsidR="007E1809" w:rsidRDefault="007E1809">
      <w:pPr>
        <w:rPr>
          <w:rFonts w:ascii="Calibri" w:hAnsi="Calibri"/>
        </w:rPr>
      </w:pPr>
    </w:p>
    <w:p w14:paraId="7B26F594" w14:textId="77777777" w:rsidR="007E1809" w:rsidRPr="004E30BD" w:rsidRDefault="007E1809">
      <w:pPr>
        <w:rPr>
          <w:rFonts w:ascii="Calibri" w:hAnsi="Calibri"/>
        </w:rPr>
      </w:pPr>
    </w:p>
    <w:p w14:paraId="20A82441" w14:textId="77777777" w:rsidR="00C9261D" w:rsidRPr="004E30BD" w:rsidRDefault="00C9261D">
      <w:pPr>
        <w:rPr>
          <w:rFonts w:ascii="Calibri" w:hAnsi="Calibri"/>
        </w:rPr>
      </w:pPr>
    </w:p>
    <w:p w14:paraId="6D83A442" w14:textId="77777777" w:rsidR="00C9261D" w:rsidRPr="004E30BD" w:rsidRDefault="00C9261D" w:rsidP="00C9261D">
      <w:pPr>
        <w:tabs>
          <w:tab w:val="right" w:pos="8640"/>
        </w:tabs>
        <w:rPr>
          <w:rFonts w:ascii="Calibri" w:hAnsi="Calibri"/>
        </w:rPr>
      </w:pPr>
      <w:r w:rsidRPr="004E30BD">
        <w:rPr>
          <w:rFonts w:ascii="Calibri" w:hAnsi="Calibri"/>
        </w:rPr>
        <w:tab/>
      </w:r>
    </w:p>
    <w:p w14:paraId="6E415F3A" w14:textId="77777777" w:rsidR="00C9261D" w:rsidRPr="00E80B7F" w:rsidRDefault="00C9261D" w:rsidP="00E80B7F">
      <w:pPr>
        <w:jc w:val="right"/>
        <w:rPr>
          <w:b/>
          <w:sz w:val="28"/>
          <w:szCs w:val="28"/>
        </w:rPr>
      </w:pPr>
      <w:r w:rsidRPr="00E80B7F">
        <w:rPr>
          <w:b/>
          <w:sz w:val="28"/>
          <w:szCs w:val="28"/>
        </w:rPr>
        <w:tab/>
        <w:t>Rylander Consulting</w:t>
      </w:r>
    </w:p>
    <w:p w14:paraId="5CEF1999" w14:textId="77777777" w:rsidR="00465191" w:rsidRPr="004E30BD" w:rsidRDefault="00465191" w:rsidP="00465191">
      <w:pPr>
        <w:tabs>
          <w:tab w:val="right" w:pos="8640"/>
        </w:tabs>
        <w:jc w:val="right"/>
        <w:rPr>
          <w:rFonts w:ascii="Calibri" w:hAnsi="Calibri"/>
          <w:szCs w:val="20"/>
        </w:rPr>
      </w:pPr>
      <w:r w:rsidRPr="004E30BD">
        <w:rPr>
          <w:rFonts w:ascii="Calibri" w:hAnsi="Calibri"/>
        </w:rPr>
        <w:tab/>
      </w:r>
      <w:hyperlink r:id="rId8" w:history="1">
        <w:r w:rsidRPr="00E20633">
          <w:rPr>
            <w:rStyle w:val="Hyperlink"/>
            <w:rFonts w:ascii="Calibri" w:hAnsi="Calibri"/>
            <w:color w:val="525A7D" w:themeColor="accent1" w:themeShade="BF"/>
            <w:szCs w:val="20"/>
          </w:rPr>
          <w:t>www.RylanderConsulting.com</w:t>
        </w:r>
      </w:hyperlink>
      <w:r>
        <w:rPr>
          <w:rStyle w:val="Hyperlink"/>
          <w:rFonts w:ascii="Calibri" w:hAnsi="Calibri"/>
          <w:color w:val="525A7D" w:themeColor="accent1" w:themeShade="BF"/>
          <w:szCs w:val="20"/>
        </w:rPr>
        <w:br/>
        <w:t>sandy@rylanderconsulting.com</w:t>
      </w:r>
      <w:r w:rsidRPr="00E20633">
        <w:rPr>
          <w:color w:val="525A7D" w:themeColor="accent1" w:themeShade="BF"/>
        </w:rPr>
        <w:br/>
      </w:r>
      <w:r w:rsidRPr="00E20633">
        <w:rPr>
          <w:rFonts w:ascii="Calibri" w:hAnsi="Calibri"/>
          <w:color w:val="525A7D" w:themeColor="accent1" w:themeShade="BF"/>
          <w:szCs w:val="20"/>
        </w:rPr>
        <w:tab/>
      </w:r>
      <w:r>
        <w:rPr>
          <w:rFonts w:ascii="Calibri" w:hAnsi="Calibri"/>
          <w:szCs w:val="20"/>
        </w:rPr>
        <w:t>425.445.0064</w:t>
      </w:r>
    </w:p>
    <w:p w14:paraId="5BB5E137" w14:textId="77777777" w:rsidR="00DD024E" w:rsidRPr="00DD024E" w:rsidRDefault="00DD024E" w:rsidP="00DD024E"/>
    <w:p w14:paraId="4C59FFC8" w14:textId="77777777" w:rsidR="00DD024E" w:rsidRPr="00DD024E" w:rsidRDefault="00DD024E" w:rsidP="00DD024E">
      <w:pPr>
        <w:sectPr w:rsidR="00DD024E" w:rsidRPr="00DD024E" w:rsidSect="006048A2">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080" w:left="1800" w:header="720" w:footer="360" w:gutter="0"/>
          <w:pgNumType w:fmt="lowerRoman" w:start="1"/>
          <w:cols w:space="720"/>
          <w:docGrid w:linePitch="360"/>
        </w:sectPr>
      </w:pPr>
    </w:p>
    <w:p w14:paraId="33B66BD5" w14:textId="77777777" w:rsidR="006048A2" w:rsidRDefault="006048A2" w:rsidP="00B8724B">
      <w:pPr>
        <w:jc w:val="center"/>
        <w:rPr>
          <w:b/>
          <w:sz w:val="48"/>
          <w:szCs w:val="48"/>
        </w:rPr>
      </w:pPr>
    </w:p>
    <w:p w14:paraId="78538B7D" w14:textId="77777777" w:rsidR="00C9261D" w:rsidRPr="00E80B7F" w:rsidRDefault="002D2F51" w:rsidP="00E80B7F">
      <w:pPr>
        <w:jc w:val="center"/>
        <w:rPr>
          <w:b/>
          <w:sz w:val="48"/>
          <w:szCs w:val="48"/>
        </w:rPr>
      </w:pPr>
      <w:r w:rsidRPr="00E80B7F">
        <w:rPr>
          <w:b/>
          <w:sz w:val="48"/>
          <w:szCs w:val="48"/>
        </w:rPr>
        <w:t>Table of Contents</w:t>
      </w:r>
    </w:p>
    <w:p w14:paraId="381B34B2" w14:textId="77777777" w:rsidR="002D2F51" w:rsidRPr="002D2F51" w:rsidRDefault="002D2F51" w:rsidP="002D2F51">
      <w:pPr>
        <w:jc w:val="center"/>
        <w:rPr>
          <w:rFonts w:ascii="Calibri" w:hAnsi="Calibri"/>
          <w:b/>
        </w:rPr>
      </w:pPr>
    </w:p>
    <w:sdt>
      <w:sdtPr>
        <w:id w:val="18465172"/>
        <w:docPartObj>
          <w:docPartGallery w:val="Table of Contents"/>
          <w:docPartUnique/>
        </w:docPartObj>
      </w:sdtPr>
      <w:sdtEndPr/>
      <w:sdtContent>
        <w:p w14:paraId="06C154ED" w14:textId="77777777" w:rsidR="007F3D14" w:rsidRDefault="00EC0571">
          <w:pPr>
            <w:pStyle w:val="TOC1"/>
            <w:tabs>
              <w:tab w:val="right" w:leader="dot" w:pos="8630"/>
            </w:tabs>
            <w:rPr>
              <w:rFonts w:eastAsiaTheme="minorEastAsia" w:cstheme="minorBidi"/>
              <w:noProof/>
              <w:sz w:val="22"/>
              <w:szCs w:val="22"/>
            </w:rPr>
          </w:pPr>
          <w:r>
            <w:fldChar w:fldCharType="begin"/>
          </w:r>
          <w:r w:rsidR="00A747F4">
            <w:instrText xml:space="preserve"> TOC \o "1-3" \h \z </w:instrText>
          </w:r>
          <w:r>
            <w:fldChar w:fldCharType="separate"/>
          </w:r>
          <w:hyperlink w:anchor="_Toc476497594" w:history="1">
            <w:r w:rsidR="007F3D14" w:rsidRPr="00114FB1">
              <w:rPr>
                <w:rStyle w:val="Hyperlink"/>
                <w:noProof/>
              </w:rPr>
              <w:t>Screen Display Tips</w:t>
            </w:r>
            <w:r w:rsidR="007F3D14">
              <w:rPr>
                <w:noProof/>
                <w:webHidden/>
              </w:rPr>
              <w:tab/>
            </w:r>
            <w:r w:rsidR="007F3D14">
              <w:rPr>
                <w:noProof/>
                <w:webHidden/>
              </w:rPr>
              <w:fldChar w:fldCharType="begin"/>
            </w:r>
            <w:r w:rsidR="007F3D14">
              <w:rPr>
                <w:noProof/>
                <w:webHidden/>
              </w:rPr>
              <w:instrText xml:space="preserve"> PAGEREF _Toc476497594 \h </w:instrText>
            </w:r>
            <w:r w:rsidR="007F3D14">
              <w:rPr>
                <w:noProof/>
                <w:webHidden/>
              </w:rPr>
            </w:r>
            <w:r w:rsidR="007F3D14">
              <w:rPr>
                <w:noProof/>
                <w:webHidden/>
              </w:rPr>
              <w:fldChar w:fldCharType="separate"/>
            </w:r>
            <w:r w:rsidR="005F4A76">
              <w:rPr>
                <w:noProof/>
                <w:webHidden/>
              </w:rPr>
              <w:t>1</w:t>
            </w:r>
            <w:r w:rsidR="007F3D14">
              <w:rPr>
                <w:noProof/>
                <w:webHidden/>
              </w:rPr>
              <w:fldChar w:fldCharType="end"/>
            </w:r>
          </w:hyperlink>
        </w:p>
        <w:p w14:paraId="41E3CDC8" w14:textId="77777777" w:rsidR="007F3D14" w:rsidRDefault="002A7F58">
          <w:pPr>
            <w:pStyle w:val="TOC1"/>
            <w:tabs>
              <w:tab w:val="right" w:leader="dot" w:pos="8630"/>
            </w:tabs>
            <w:rPr>
              <w:rFonts w:eastAsiaTheme="minorEastAsia" w:cstheme="minorBidi"/>
              <w:noProof/>
              <w:sz w:val="22"/>
              <w:szCs w:val="22"/>
            </w:rPr>
          </w:pPr>
          <w:hyperlink w:anchor="_Toc476497595" w:history="1">
            <w:r w:rsidR="007F3D14" w:rsidRPr="00114FB1">
              <w:rPr>
                <w:rStyle w:val="Hyperlink"/>
                <w:noProof/>
              </w:rPr>
              <w:t>Create a Shortcut to a Recently Opened Document by Pinning</w:t>
            </w:r>
            <w:r w:rsidR="007F3D14">
              <w:rPr>
                <w:noProof/>
                <w:webHidden/>
              </w:rPr>
              <w:tab/>
            </w:r>
            <w:r w:rsidR="007F3D14">
              <w:rPr>
                <w:noProof/>
                <w:webHidden/>
              </w:rPr>
              <w:fldChar w:fldCharType="begin"/>
            </w:r>
            <w:r w:rsidR="007F3D14">
              <w:rPr>
                <w:noProof/>
                <w:webHidden/>
              </w:rPr>
              <w:instrText xml:space="preserve"> PAGEREF _Toc476497595 \h </w:instrText>
            </w:r>
            <w:r w:rsidR="007F3D14">
              <w:rPr>
                <w:noProof/>
                <w:webHidden/>
              </w:rPr>
            </w:r>
            <w:r w:rsidR="007F3D14">
              <w:rPr>
                <w:noProof/>
                <w:webHidden/>
              </w:rPr>
              <w:fldChar w:fldCharType="separate"/>
            </w:r>
            <w:r w:rsidR="005F4A76">
              <w:rPr>
                <w:noProof/>
                <w:webHidden/>
              </w:rPr>
              <w:t>4</w:t>
            </w:r>
            <w:r w:rsidR="007F3D14">
              <w:rPr>
                <w:noProof/>
                <w:webHidden/>
              </w:rPr>
              <w:fldChar w:fldCharType="end"/>
            </w:r>
          </w:hyperlink>
        </w:p>
        <w:p w14:paraId="5B5A48A6" w14:textId="77777777" w:rsidR="007F3D14" w:rsidRDefault="002A7F58">
          <w:pPr>
            <w:pStyle w:val="TOC2"/>
            <w:tabs>
              <w:tab w:val="right" w:leader="dot" w:pos="8630"/>
            </w:tabs>
            <w:rPr>
              <w:rFonts w:eastAsiaTheme="minorEastAsia" w:cstheme="minorBidi"/>
              <w:noProof/>
              <w:sz w:val="22"/>
              <w:szCs w:val="22"/>
            </w:rPr>
          </w:pPr>
          <w:hyperlink w:anchor="_Toc476497596" w:history="1">
            <w:r w:rsidR="007F3D14" w:rsidRPr="00114FB1">
              <w:rPr>
                <w:rStyle w:val="Hyperlink"/>
                <w:noProof/>
              </w:rPr>
              <w:t>Push-pins</w:t>
            </w:r>
            <w:r w:rsidR="007F3D14">
              <w:rPr>
                <w:noProof/>
                <w:webHidden/>
              </w:rPr>
              <w:tab/>
            </w:r>
            <w:r w:rsidR="007F3D14">
              <w:rPr>
                <w:noProof/>
                <w:webHidden/>
              </w:rPr>
              <w:fldChar w:fldCharType="begin"/>
            </w:r>
            <w:r w:rsidR="007F3D14">
              <w:rPr>
                <w:noProof/>
                <w:webHidden/>
              </w:rPr>
              <w:instrText xml:space="preserve"> PAGEREF _Toc476497596 \h </w:instrText>
            </w:r>
            <w:r w:rsidR="007F3D14">
              <w:rPr>
                <w:noProof/>
                <w:webHidden/>
              </w:rPr>
            </w:r>
            <w:r w:rsidR="007F3D14">
              <w:rPr>
                <w:noProof/>
                <w:webHidden/>
              </w:rPr>
              <w:fldChar w:fldCharType="separate"/>
            </w:r>
            <w:r w:rsidR="005F4A76">
              <w:rPr>
                <w:noProof/>
                <w:webHidden/>
              </w:rPr>
              <w:t>4</w:t>
            </w:r>
            <w:r w:rsidR="007F3D14">
              <w:rPr>
                <w:noProof/>
                <w:webHidden/>
              </w:rPr>
              <w:fldChar w:fldCharType="end"/>
            </w:r>
          </w:hyperlink>
        </w:p>
        <w:p w14:paraId="31A1DDB9" w14:textId="77777777" w:rsidR="007F3D14" w:rsidRDefault="002A7F58">
          <w:pPr>
            <w:pStyle w:val="TOC3"/>
            <w:tabs>
              <w:tab w:val="right" w:leader="dot" w:pos="8630"/>
            </w:tabs>
            <w:rPr>
              <w:rFonts w:eastAsiaTheme="minorEastAsia" w:cstheme="minorBidi"/>
              <w:noProof/>
              <w:sz w:val="22"/>
              <w:szCs w:val="22"/>
            </w:rPr>
          </w:pPr>
          <w:hyperlink w:anchor="_Toc476497597" w:history="1">
            <w:r w:rsidR="007F3D14" w:rsidRPr="00114FB1">
              <w:rPr>
                <w:rStyle w:val="Hyperlink"/>
                <w:noProof/>
              </w:rPr>
              <w:t>Open as Copy</w:t>
            </w:r>
            <w:r w:rsidR="007F3D14">
              <w:rPr>
                <w:noProof/>
                <w:webHidden/>
              </w:rPr>
              <w:tab/>
            </w:r>
            <w:r w:rsidR="007F3D14">
              <w:rPr>
                <w:noProof/>
                <w:webHidden/>
              </w:rPr>
              <w:fldChar w:fldCharType="begin"/>
            </w:r>
            <w:r w:rsidR="007F3D14">
              <w:rPr>
                <w:noProof/>
                <w:webHidden/>
              </w:rPr>
              <w:instrText xml:space="preserve"> PAGEREF _Toc476497597 \h </w:instrText>
            </w:r>
            <w:r w:rsidR="007F3D14">
              <w:rPr>
                <w:noProof/>
                <w:webHidden/>
              </w:rPr>
            </w:r>
            <w:r w:rsidR="007F3D14">
              <w:rPr>
                <w:noProof/>
                <w:webHidden/>
              </w:rPr>
              <w:fldChar w:fldCharType="separate"/>
            </w:r>
            <w:r w:rsidR="005F4A76">
              <w:rPr>
                <w:noProof/>
                <w:webHidden/>
              </w:rPr>
              <w:t>4</w:t>
            </w:r>
            <w:r w:rsidR="007F3D14">
              <w:rPr>
                <w:noProof/>
                <w:webHidden/>
              </w:rPr>
              <w:fldChar w:fldCharType="end"/>
            </w:r>
          </w:hyperlink>
        </w:p>
        <w:p w14:paraId="29C3DEBF" w14:textId="77777777" w:rsidR="007F3D14" w:rsidRDefault="002A7F58">
          <w:pPr>
            <w:pStyle w:val="TOC3"/>
            <w:tabs>
              <w:tab w:val="right" w:leader="dot" w:pos="8630"/>
            </w:tabs>
            <w:rPr>
              <w:rFonts w:eastAsiaTheme="minorEastAsia" w:cstheme="minorBidi"/>
              <w:noProof/>
              <w:sz w:val="22"/>
              <w:szCs w:val="22"/>
            </w:rPr>
          </w:pPr>
          <w:hyperlink w:anchor="_Toc476497598" w:history="1">
            <w:r w:rsidR="007F3D14" w:rsidRPr="00114FB1">
              <w:rPr>
                <w:rStyle w:val="Hyperlink"/>
                <w:noProof/>
              </w:rPr>
              <w:t>Open and Repair</w:t>
            </w:r>
            <w:r w:rsidR="007F3D14">
              <w:rPr>
                <w:noProof/>
                <w:webHidden/>
              </w:rPr>
              <w:tab/>
            </w:r>
            <w:r w:rsidR="007F3D14">
              <w:rPr>
                <w:noProof/>
                <w:webHidden/>
              </w:rPr>
              <w:fldChar w:fldCharType="begin"/>
            </w:r>
            <w:r w:rsidR="007F3D14">
              <w:rPr>
                <w:noProof/>
                <w:webHidden/>
              </w:rPr>
              <w:instrText xml:space="preserve"> PAGEREF _Toc476497598 \h </w:instrText>
            </w:r>
            <w:r w:rsidR="007F3D14">
              <w:rPr>
                <w:noProof/>
                <w:webHidden/>
              </w:rPr>
            </w:r>
            <w:r w:rsidR="007F3D14">
              <w:rPr>
                <w:noProof/>
                <w:webHidden/>
              </w:rPr>
              <w:fldChar w:fldCharType="separate"/>
            </w:r>
            <w:r w:rsidR="005F4A76">
              <w:rPr>
                <w:noProof/>
                <w:webHidden/>
              </w:rPr>
              <w:t>4</w:t>
            </w:r>
            <w:r w:rsidR="007F3D14">
              <w:rPr>
                <w:noProof/>
                <w:webHidden/>
              </w:rPr>
              <w:fldChar w:fldCharType="end"/>
            </w:r>
          </w:hyperlink>
        </w:p>
        <w:p w14:paraId="5A450560" w14:textId="77777777" w:rsidR="007F3D14" w:rsidRDefault="002A7F58">
          <w:pPr>
            <w:pStyle w:val="TOC2"/>
            <w:tabs>
              <w:tab w:val="right" w:leader="dot" w:pos="8630"/>
            </w:tabs>
            <w:rPr>
              <w:rFonts w:eastAsiaTheme="minorEastAsia" w:cstheme="minorBidi"/>
              <w:noProof/>
              <w:sz w:val="22"/>
              <w:szCs w:val="22"/>
            </w:rPr>
          </w:pPr>
          <w:hyperlink w:anchor="_Toc476497599" w:history="1">
            <w:r w:rsidR="007F3D14" w:rsidRPr="00114FB1">
              <w:rPr>
                <w:rStyle w:val="Hyperlink"/>
                <w:noProof/>
              </w:rPr>
              <w:t>Increase the Number of Documents Displayed on the Recent List</w:t>
            </w:r>
            <w:r w:rsidR="007F3D14">
              <w:rPr>
                <w:noProof/>
                <w:webHidden/>
              </w:rPr>
              <w:tab/>
            </w:r>
            <w:r w:rsidR="007F3D14">
              <w:rPr>
                <w:noProof/>
                <w:webHidden/>
              </w:rPr>
              <w:fldChar w:fldCharType="begin"/>
            </w:r>
            <w:r w:rsidR="007F3D14">
              <w:rPr>
                <w:noProof/>
                <w:webHidden/>
              </w:rPr>
              <w:instrText xml:space="preserve"> PAGEREF _Toc476497599 \h </w:instrText>
            </w:r>
            <w:r w:rsidR="007F3D14">
              <w:rPr>
                <w:noProof/>
                <w:webHidden/>
              </w:rPr>
            </w:r>
            <w:r w:rsidR="007F3D14">
              <w:rPr>
                <w:noProof/>
                <w:webHidden/>
              </w:rPr>
              <w:fldChar w:fldCharType="separate"/>
            </w:r>
            <w:r w:rsidR="005F4A76">
              <w:rPr>
                <w:noProof/>
                <w:webHidden/>
              </w:rPr>
              <w:t>4</w:t>
            </w:r>
            <w:r w:rsidR="007F3D14">
              <w:rPr>
                <w:noProof/>
                <w:webHidden/>
              </w:rPr>
              <w:fldChar w:fldCharType="end"/>
            </w:r>
          </w:hyperlink>
        </w:p>
        <w:p w14:paraId="24EC125D" w14:textId="77777777" w:rsidR="007F3D14" w:rsidRDefault="002A7F58">
          <w:pPr>
            <w:pStyle w:val="TOC1"/>
            <w:tabs>
              <w:tab w:val="right" w:leader="dot" w:pos="8630"/>
            </w:tabs>
            <w:rPr>
              <w:rFonts w:eastAsiaTheme="minorEastAsia" w:cstheme="minorBidi"/>
              <w:noProof/>
              <w:sz w:val="22"/>
              <w:szCs w:val="22"/>
            </w:rPr>
          </w:pPr>
          <w:hyperlink w:anchor="_Toc476497600" w:history="1">
            <w:r w:rsidR="007F3D14" w:rsidRPr="00114FB1">
              <w:rPr>
                <w:rStyle w:val="Hyperlink"/>
                <w:noProof/>
              </w:rPr>
              <w:t>Tell Me What You Want to Do</w:t>
            </w:r>
            <w:r w:rsidR="007F3D14">
              <w:rPr>
                <w:noProof/>
                <w:webHidden/>
              </w:rPr>
              <w:tab/>
            </w:r>
            <w:r w:rsidR="007F3D14">
              <w:rPr>
                <w:noProof/>
                <w:webHidden/>
              </w:rPr>
              <w:fldChar w:fldCharType="begin"/>
            </w:r>
            <w:r w:rsidR="007F3D14">
              <w:rPr>
                <w:noProof/>
                <w:webHidden/>
              </w:rPr>
              <w:instrText xml:space="preserve"> PAGEREF _Toc476497600 \h </w:instrText>
            </w:r>
            <w:r w:rsidR="007F3D14">
              <w:rPr>
                <w:noProof/>
                <w:webHidden/>
              </w:rPr>
            </w:r>
            <w:r w:rsidR="007F3D14">
              <w:rPr>
                <w:noProof/>
                <w:webHidden/>
              </w:rPr>
              <w:fldChar w:fldCharType="separate"/>
            </w:r>
            <w:r w:rsidR="005F4A76">
              <w:rPr>
                <w:noProof/>
                <w:webHidden/>
              </w:rPr>
              <w:t>5</w:t>
            </w:r>
            <w:r w:rsidR="007F3D14">
              <w:rPr>
                <w:noProof/>
                <w:webHidden/>
              </w:rPr>
              <w:fldChar w:fldCharType="end"/>
            </w:r>
          </w:hyperlink>
        </w:p>
        <w:p w14:paraId="0F892F23" w14:textId="77777777" w:rsidR="007F3D14" w:rsidRDefault="002A7F58">
          <w:pPr>
            <w:pStyle w:val="TOC1"/>
            <w:tabs>
              <w:tab w:val="right" w:leader="dot" w:pos="8630"/>
            </w:tabs>
            <w:rPr>
              <w:rFonts w:eastAsiaTheme="minorEastAsia" w:cstheme="minorBidi"/>
              <w:noProof/>
              <w:sz w:val="22"/>
              <w:szCs w:val="22"/>
            </w:rPr>
          </w:pPr>
          <w:hyperlink w:anchor="_Toc476497601" w:history="1">
            <w:r w:rsidR="007F3D14" w:rsidRPr="00114FB1">
              <w:rPr>
                <w:rStyle w:val="Hyperlink"/>
                <w:noProof/>
              </w:rPr>
              <w:t>The Quick Access Toolbar</w:t>
            </w:r>
            <w:r w:rsidR="007F3D14">
              <w:rPr>
                <w:noProof/>
                <w:webHidden/>
              </w:rPr>
              <w:tab/>
            </w:r>
            <w:r w:rsidR="007F3D14">
              <w:rPr>
                <w:noProof/>
                <w:webHidden/>
              </w:rPr>
              <w:fldChar w:fldCharType="begin"/>
            </w:r>
            <w:r w:rsidR="007F3D14">
              <w:rPr>
                <w:noProof/>
                <w:webHidden/>
              </w:rPr>
              <w:instrText xml:space="preserve"> PAGEREF _Toc476497601 \h </w:instrText>
            </w:r>
            <w:r w:rsidR="007F3D14">
              <w:rPr>
                <w:noProof/>
                <w:webHidden/>
              </w:rPr>
            </w:r>
            <w:r w:rsidR="007F3D14">
              <w:rPr>
                <w:noProof/>
                <w:webHidden/>
              </w:rPr>
              <w:fldChar w:fldCharType="separate"/>
            </w:r>
            <w:r w:rsidR="005F4A76">
              <w:rPr>
                <w:noProof/>
                <w:webHidden/>
              </w:rPr>
              <w:t>6</w:t>
            </w:r>
            <w:r w:rsidR="007F3D14">
              <w:rPr>
                <w:noProof/>
                <w:webHidden/>
              </w:rPr>
              <w:fldChar w:fldCharType="end"/>
            </w:r>
          </w:hyperlink>
        </w:p>
        <w:p w14:paraId="1CE211C8" w14:textId="77777777" w:rsidR="007F3D14" w:rsidRDefault="002A7F58">
          <w:pPr>
            <w:pStyle w:val="TOC2"/>
            <w:tabs>
              <w:tab w:val="right" w:leader="dot" w:pos="8630"/>
            </w:tabs>
            <w:rPr>
              <w:rFonts w:eastAsiaTheme="minorEastAsia" w:cstheme="minorBidi"/>
              <w:noProof/>
              <w:sz w:val="22"/>
              <w:szCs w:val="22"/>
            </w:rPr>
          </w:pPr>
          <w:hyperlink w:anchor="_Toc476497602" w:history="1">
            <w:r w:rsidR="007F3D14" w:rsidRPr="00114FB1">
              <w:rPr>
                <w:rStyle w:val="Hyperlink"/>
                <w:noProof/>
              </w:rPr>
              <w:t>Add/Remove Tools From the Ribbon</w:t>
            </w:r>
            <w:r w:rsidR="007F3D14">
              <w:rPr>
                <w:noProof/>
                <w:webHidden/>
              </w:rPr>
              <w:tab/>
            </w:r>
            <w:r w:rsidR="007F3D14">
              <w:rPr>
                <w:noProof/>
                <w:webHidden/>
              </w:rPr>
              <w:fldChar w:fldCharType="begin"/>
            </w:r>
            <w:r w:rsidR="007F3D14">
              <w:rPr>
                <w:noProof/>
                <w:webHidden/>
              </w:rPr>
              <w:instrText xml:space="preserve"> PAGEREF _Toc476497602 \h </w:instrText>
            </w:r>
            <w:r w:rsidR="007F3D14">
              <w:rPr>
                <w:noProof/>
                <w:webHidden/>
              </w:rPr>
            </w:r>
            <w:r w:rsidR="007F3D14">
              <w:rPr>
                <w:noProof/>
                <w:webHidden/>
              </w:rPr>
              <w:fldChar w:fldCharType="separate"/>
            </w:r>
            <w:r w:rsidR="005F4A76">
              <w:rPr>
                <w:noProof/>
                <w:webHidden/>
              </w:rPr>
              <w:t>6</w:t>
            </w:r>
            <w:r w:rsidR="007F3D14">
              <w:rPr>
                <w:noProof/>
                <w:webHidden/>
              </w:rPr>
              <w:fldChar w:fldCharType="end"/>
            </w:r>
          </w:hyperlink>
        </w:p>
        <w:p w14:paraId="27D0E4BF" w14:textId="77777777" w:rsidR="007F3D14" w:rsidRDefault="002A7F58">
          <w:pPr>
            <w:pStyle w:val="TOC2"/>
            <w:tabs>
              <w:tab w:val="right" w:leader="dot" w:pos="8630"/>
            </w:tabs>
            <w:rPr>
              <w:rFonts w:eastAsiaTheme="minorEastAsia" w:cstheme="minorBidi"/>
              <w:noProof/>
              <w:sz w:val="22"/>
              <w:szCs w:val="22"/>
            </w:rPr>
          </w:pPr>
          <w:hyperlink w:anchor="_Toc476497603" w:history="1">
            <w:r w:rsidR="007F3D14" w:rsidRPr="00114FB1">
              <w:rPr>
                <w:rStyle w:val="Hyperlink"/>
                <w:noProof/>
              </w:rPr>
              <w:t>Add Tools not on the Ribbon and Move QAT Tools using Customize</w:t>
            </w:r>
            <w:r w:rsidR="007F3D14">
              <w:rPr>
                <w:noProof/>
                <w:webHidden/>
              </w:rPr>
              <w:tab/>
            </w:r>
            <w:r w:rsidR="007F3D14">
              <w:rPr>
                <w:noProof/>
                <w:webHidden/>
              </w:rPr>
              <w:fldChar w:fldCharType="begin"/>
            </w:r>
            <w:r w:rsidR="007F3D14">
              <w:rPr>
                <w:noProof/>
                <w:webHidden/>
              </w:rPr>
              <w:instrText xml:space="preserve"> PAGEREF _Toc476497603 \h </w:instrText>
            </w:r>
            <w:r w:rsidR="007F3D14">
              <w:rPr>
                <w:noProof/>
                <w:webHidden/>
              </w:rPr>
            </w:r>
            <w:r w:rsidR="007F3D14">
              <w:rPr>
                <w:noProof/>
                <w:webHidden/>
              </w:rPr>
              <w:fldChar w:fldCharType="separate"/>
            </w:r>
            <w:r w:rsidR="005F4A76">
              <w:rPr>
                <w:noProof/>
                <w:webHidden/>
              </w:rPr>
              <w:t>6</w:t>
            </w:r>
            <w:r w:rsidR="007F3D14">
              <w:rPr>
                <w:noProof/>
                <w:webHidden/>
              </w:rPr>
              <w:fldChar w:fldCharType="end"/>
            </w:r>
          </w:hyperlink>
        </w:p>
        <w:p w14:paraId="13E44AFB" w14:textId="77777777" w:rsidR="007F3D14" w:rsidRDefault="002A7F58">
          <w:pPr>
            <w:pStyle w:val="TOC2"/>
            <w:tabs>
              <w:tab w:val="right" w:leader="dot" w:pos="8630"/>
            </w:tabs>
            <w:rPr>
              <w:rFonts w:eastAsiaTheme="minorEastAsia" w:cstheme="minorBidi"/>
              <w:noProof/>
              <w:sz w:val="22"/>
              <w:szCs w:val="22"/>
            </w:rPr>
          </w:pPr>
          <w:hyperlink w:anchor="_Toc476497604" w:history="1">
            <w:r w:rsidR="007F3D14" w:rsidRPr="00114FB1">
              <w:rPr>
                <w:rStyle w:val="Hyperlink"/>
                <w:noProof/>
              </w:rPr>
              <w:t>Move Tools on the QAT.</w:t>
            </w:r>
            <w:r w:rsidR="007F3D14">
              <w:rPr>
                <w:noProof/>
                <w:webHidden/>
              </w:rPr>
              <w:tab/>
            </w:r>
            <w:r w:rsidR="007F3D14">
              <w:rPr>
                <w:noProof/>
                <w:webHidden/>
              </w:rPr>
              <w:fldChar w:fldCharType="begin"/>
            </w:r>
            <w:r w:rsidR="007F3D14">
              <w:rPr>
                <w:noProof/>
                <w:webHidden/>
              </w:rPr>
              <w:instrText xml:space="preserve"> PAGEREF _Toc476497604 \h </w:instrText>
            </w:r>
            <w:r w:rsidR="007F3D14">
              <w:rPr>
                <w:noProof/>
                <w:webHidden/>
              </w:rPr>
            </w:r>
            <w:r w:rsidR="007F3D14">
              <w:rPr>
                <w:noProof/>
                <w:webHidden/>
              </w:rPr>
              <w:fldChar w:fldCharType="separate"/>
            </w:r>
            <w:r w:rsidR="005F4A76">
              <w:rPr>
                <w:noProof/>
                <w:webHidden/>
              </w:rPr>
              <w:t>8</w:t>
            </w:r>
            <w:r w:rsidR="007F3D14">
              <w:rPr>
                <w:noProof/>
                <w:webHidden/>
              </w:rPr>
              <w:fldChar w:fldCharType="end"/>
            </w:r>
          </w:hyperlink>
        </w:p>
        <w:p w14:paraId="381D3F9F" w14:textId="77777777" w:rsidR="007F3D14" w:rsidRDefault="002A7F58">
          <w:pPr>
            <w:pStyle w:val="TOC2"/>
            <w:tabs>
              <w:tab w:val="right" w:leader="dot" w:pos="8630"/>
            </w:tabs>
            <w:rPr>
              <w:rFonts w:eastAsiaTheme="minorEastAsia" w:cstheme="minorBidi"/>
              <w:noProof/>
              <w:sz w:val="22"/>
              <w:szCs w:val="22"/>
            </w:rPr>
          </w:pPr>
          <w:hyperlink w:anchor="_Toc476497605" w:history="1">
            <w:r w:rsidR="007F3D14" w:rsidRPr="00114FB1">
              <w:rPr>
                <w:rStyle w:val="Hyperlink"/>
                <w:noProof/>
              </w:rPr>
              <w:t>Add a separator by double clicking Separator at the top of any of the command lists.</w:t>
            </w:r>
            <w:r w:rsidR="007F3D14">
              <w:rPr>
                <w:noProof/>
                <w:webHidden/>
              </w:rPr>
              <w:tab/>
            </w:r>
            <w:r w:rsidR="007F3D14">
              <w:rPr>
                <w:noProof/>
                <w:webHidden/>
              </w:rPr>
              <w:fldChar w:fldCharType="begin"/>
            </w:r>
            <w:r w:rsidR="007F3D14">
              <w:rPr>
                <w:noProof/>
                <w:webHidden/>
              </w:rPr>
              <w:instrText xml:space="preserve"> PAGEREF _Toc476497605 \h </w:instrText>
            </w:r>
            <w:r w:rsidR="007F3D14">
              <w:rPr>
                <w:noProof/>
                <w:webHidden/>
              </w:rPr>
            </w:r>
            <w:r w:rsidR="007F3D14">
              <w:rPr>
                <w:noProof/>
                <w:webHidden/>
              </w:rPr>
              <w:fldChar w:fldCharType="separate"/>
            </w:r>
            <w:r w:rsidR="005F4A76">
              <w:rPr>
                <w:noProof/>
                <w:webHidden/>
              </w:rPr>
              <w:t>8</w:t>
            </w:r>
            <w:r w:rsidR="007F3D14">
              <w:rPr>
                <w:noProof/>
                <w:webHidden/>
              </w:rPr>
              <w:fldChar w:fldCharType="end"/>
            </w:r>
          </w:hyperlink>
        </w:p>
        <w:p w14:paraId="551E98B1" w14:textId="77777777" w:rsidR="007F3D14" w:rsidRDefault="002A7F58">
          <w:pPr>
            <w:pStyle w:val="TOC2"/>
            <w:tabs>
              <w:tab w:val="right" w:leader="dot" w:pos="8630"/>
            </w:tabs>
            <w:rPr>
              <w:rFonts w:eastAsiaTheme="minorEastAsia" w:cstheme="minorBidi"/>
              <w:noProof/>
              <w:sz w:val="22"/>
              <w:szCs w:val="22"/>
            </w:rPr>
          </w:pPr>
          <w:hyperlink w:anchor="_Toc476497606" w:history="1">
            <w:r w:rsidR="007F3D14" w:rsidRPr="00114FB1">
              <w:rPr>
                <w:rStyle w:val="Hyperlink"/>
                <w:noProof/>
              </w:rPr>
              <w:t>Great tools to have on your Quick Access Toolbar.</w:t>
            </w:r>
            <w:r w:rsidR="007F3D14">
              <w:rPr>
                <w:noProof/>
                <w:webHidden/>
              </w:rPr>
              <w:tab/>
            </w:r>
            <w:r w:rsidR="007F3D14">
              <w:rPr>
                <w:noProof/>
                <w:webHidden/>
              </w:rPr>
              <w:fldChar w:fldCharType="begin"/>
            </w:r>
            <w:r w:rsidR="007F3D14">
              <w:rPr>
                <w:noProof/>
                <w:webHidden/>
              </w:rPr>
              <w:instrText xml:space="preserve"> PAGEREF _Toc476497606 \h </w:instrText>
            </w:r>
            <w:r w:rsidR="007F3D14">
              <w:rPr>
                <w:noProof/>
                <w:webHidden/>
              </w:rPr>
            </w:r>
            <w:r w:rsidR="007F3D14">
              <w:rPr>
                <w:noProof/>
                <w:webHidden/>
              </w:rPr>
              <w:fldChar w:fldCharType="separate"/>
            </w:r>
            <w:r w:rsidR="005F4A76">
              <w:rPr>
                <w:noProof/>
                <w:webHidden/>
              </w:rPr>
              <w:t>9</w:t>
            </w:r>
            <w:r w:rsidR="007F3D14">
              <w:rPr>
                <w:noProof/>
                <w:webHidden/>
              </w:rPr>
              <w:fldChar w:fldCharType="end"/>
            </w:r>
          </w:hyperlink>
        </w:p>
        <w:p w14:paraId="11D4A7A7" w14:textId="77777777" w:rsidR="007F3D14" w:rsidRDefault="002A7F58">
          <w:pPr>
            <w:pStyle w:val="TOC1"/>
            <w:tabs>
              <w:tab w:val="right" w:leader="dot" w:pos="8630"/>
            </w:tabs>
            <w:rPr>
              <w:rFonts w:eastAsiaTheme="minorEastAsia" w:cstheme="minorBidi"/>
              <w:noProof/>
              <w:sz w:val="22"/>
              <w:szCs w:val="22"/>
            </w:rPr>
          </w:pPr>
          <w:hyperlink w:anchor="_Toc476497607" w:history="1">
            <w:r w:rsidR="007F3D14" w:rsidRPr="00114FB1">
              <w:rPr>
                <w:rStyle w:val="Hyperlink"/>
                <w:noProof/>
              </w:rPr>
              <w:t>Paste Preview</w:t>
            </w:r>
            <w:r w:rsidR="007F3D14">
              <w:rPr>
                <w:noProof/>
                <w:webHidden/>
              </w:rPr>
              <w:tab/>
            </w:r>
            <w:r w:rsidR="007F3D14">
              <w:rPr>
                <w:noProof/>
                <w:webHidden/>
              </w:rPr>
              <w:fldChar w:fldCharType="begin"/>
            </w:r>
            <w:r w:rsidR="007F3D14">
              <w:rPr>
                <w:noProof/>
                <w:webHidden/>
              </w:rPr>
              <w:instrText xml:space="preserve"> PAGEREF _Toc476497607 \h </w:instrText>
            </w:r>
            <w:r w:rsidR="007F3D14">
              <w:rPr>
                <w:noProof/>
                <w:webHidden/>
              </w:rPr>
            </w:r>
            <w:r w:rsidR="007F3D14">
              <w:rPr>
                <w:noProof/>
                <w:webHidden/>
              </w:rPr>
              <w:fldChar w:fldCharType="separate"/>
            </w:r>
            <w:r w:rsidR="005F4A76">
              <w:rPr>
                <w:noProof/>
                <w:webHidden/>
              </w:rPr>
              <w:t>10</w:t>
            </w:r>
            <w:r w:rsidR="007F3D14">
              <w:rPr>
                <w:noProof/>
                <w:webHidden/>
              </w:rPr>
              <w:fldChar w:fldCharType="end"/>
            </w:r>
          </w:hyperlink>
        </w:p>
        <w:p w14:paraId="263073FB" w14:textId="77777777" w:rsidR="007F3D14" w:rsidRDefault="002A7F58">
          <w:pPr>
            <w:pStyle w:val="TOC1"/>
            <w:tabs>
              <w:tab w:val="right" w:leader="dot" w:pos="8630"/>
            </w:tabs>
            <w:rPr>
              <w:rFonts w:eastAsiaTheme="minorEastAsia" w:cstheme="minorBidi"/>
              <w:noProof/>
              <w:sz w:val="22"/>
              <w:szCs w:val="22"/>
            </w:rPr>
          </w:pPr>
          <w:hyperlink w:anchor="_Toc476497608" w:history="1">
            <w:r w:rsidR="007F3D14" w:rsidRPr="00114FB1">
              <w:rPr>
                <w:rStyle w:val="Hyperlink"/>
                <w:noProof/>
              </w:rPr>
              <w:t>Editing a Document</w:t>
            </w:r>
            <w:r w:rsidR="007F3D14">
              <w:rPr>
                <w:noProof/>
                <w:webHidden/>
              </w:rPr>
              <w:tab/>
            </w:r>
            <w:r w:rsidR="007F3D14">
              <w:rPr>
                <w:noProof/>
                <w:webHidden/>
              </w:rPr>
              <w:fldChar w:fldCharType="begin"/>
            </w:r>
            <w:r w:rsidR="007F3D14">
              <w:rPr>
                <w:noProof/>
                <w:webHidden/>
              </w:rPr>
              <w:instrText xml:space="preserve"> PAGEREF _Toc476497608 \h </w:instrText>
            </w:r>
            <w:r w:rsidR="007F3D14">
              <w:rPr>
                <w:noProof/>
                <w:webHidden/>
              </w:rPr>
            </w:r>
            <w:r w:rsidR="007F3D14">
              <w:rPr>
                <w:noProof/>
                <w:webHidden/>
              </w:rPr>
              <w:fldChar w:fldCharType="separate"/>
            </w:r>
            <w:r w:rsidR="005F4A76">
              <w:rPr>
                <w:noProof/>
                <w:webHidden/>
              </w:rPr>
              <w:t>11</w:t>
            </w:r>
            <w:r w:rsidR="007F3D14">
              <w:rPr>
                <w:noProof/>
                <w:webHidden/>
              </w:rPr>
              <w:fldChar w:fldCharType="end"/>
            </w:r>
          </w:hyperlink>
        </w:p>
        <w:p w14:paraId="2BDE3482" w14:textId="77777777" w:rsidR="007F3D14" w:rsidRDefault="002A7F58">
          <w:pPr>
            <w:pStyle w:val="TOC2"/>
            <w:tabs>
              <w:tab w:val="right" w:leader="dot" w:pos="8630"/>
            </w:tabs>
            <w:rPr>
              <w:rFonts w:eastAsiaTheme="minorEastAsia" w:cstheme="minorBidi"/>
              <w:noProof/>
              <w:sz w:val="22"/>
              <w:szCs w:val="22"/>
            </w:rPr>
          </w:pPr>
          <w:hyperlink w:anchor="_Toc476497609" w:history="1">
            <w:r w:rsidR="007F3D14" w:rsidRPr="00114FB1">
              <w:rPr>
                <w:rStyle w:val="Hyperlink"/>
                <w:noProof/>
              </w:rPr>
              <w:t>Navigating in a Document</w:t>
            </w:r>
            <w:r w:rsidR="007F3D14">
              <w:rPr>
                <w:noProof/>
                <w:webHidden/>
              </w:rPr>
              <w:tab/>
            </w:r>
            <w:r w:rsidR="007F3D14">
              <w:rPr>
                <w:noProof/>
                <w:webHidden/>
              </w:rPr>
              <w:fldChar w:fldCharType="begin"/>
            </w:r>
            <w:r w:rsidR="007F3D14">
              <w:rPr>
                <w:noProof/>
                <w:webHidden/>
              </w:rPr>
              <w:instrText xml:space="preserve"> PAGEREF _Toc476497609 \h </w:instrText>
            </w:r>
            <w:r w:rsidR="007F3D14">
              <w:rPr>
                <w:noProof/>
                <w:webHidden/>
              </w:rPr>
            </w:r>
            <w:r w:rsidR="007F3D14">
              <w:rPr>
                <w:noProof/>
                <w:webHidden/>
              </w:rPr>
              <w:fldChar w:fldCharType="separate"/>
            </w:r>
            <w:r w:rsidR="005F4A76">
              <w:rPr>
                <w:noProof/>
                <w:webHidden/>
              </w:rPr>
              <w:t>11</w:t>
            </w:r>
            <w:r w:rsidR="007F3D14">
              <w:rPr>
                <w:noProof/>
                <w:webHidden/>
              </w:rPr>
              <w:fldChar w:fldCharType="end"/>
            </w:r>
          </w:hyperlink>
        </w:p>
        <w:p w14:paraId="06912E48" w14:textId="77777777" w:rsidR="007F3D14" w:rsidRDefault="002A7F58">
          <w:pPr>
            <w:pStyle w:val="TOC2"/>
            <w:tabs>
              <w:tab w:val="right" w:leader="dot" w:pos="8630"/>
            </w:tabs>
            <w:rPr>
              <w:rFonts w:eastAsiaTheme="minorEastAsia" w:cstheme="minorBidi"/>
              <w:noProof/>
              <w:sz w:val="22"/>
              <w:szCs w:val="22"/>
            </w:rPr>
          </w:pPr>
          <w:hyperlink w:anchor="_Toc476497610" w:history="1">
            <w:r w:rsidR="007F3D14" w:rsidRPr="00114FB1">
              <w:rPr>
                <w:rStyle w:val="Hyperlink"/>
                <w:noProof/>
              </w:rPr>
              <w:t>Selecting Text</w:t>
            </w:r>
            <w:r w:rsidR="007F3D14">
              <w:rPr>
                <w:noProof/>
                <w:webHidden/>
              </w:rPr>
              <w:tab/>
            </w:r>
            <w:r w:rsidR="007F3D14">
              <w:rPr>
                <w:noProof/>
                <w:webHidden/>
              </w:rPr>
              <w:fldChar w:fldCharType="begin"/>
            </w:r>
            <w:r w:rsidR="007F3D14">
              <w:rPr>
                <w:noProof/>
                <w:webHidden/>
              </w:rPr>
              <w:instrText xml:space="preserve"> PAGEREF _Toc476497610 \h </w:instrText>
            </w:r>
            <w:r w:rsidR="007F3D14">
              <w:rPr>
                <w:noProof/>
                <w:webHidden/>
              </w:rPr>
            </w:r>
            <w:r w:rsidR="007F3D14">
              <w:rPr>
                <w:noProof/>
                <w:webHidden/>
              </w:rPr>
              <w:fldChar w:fldCharType="separate"/>
            </w:r>
            <w:r w:rsidR="005F4A76">
              <w:rPr>
                <w:noProof/>
                <w:webHidden/>
              </w:rPr>
              <w:t>11</w:t>
            </w:r>
            <w:r w:rsidR="007F3D14">
              <w:rPr>
                <w:noProof/>
                <w:webHidden/>
              </w:rPr>
              <w:fldChar w:fldCharType="end"/>
            </w:r>
          </w:hyperlink>
        </w:p>
        <w:p w14:paraId="0AA92579" w14:textId="77777777" w:rsidR="007F3D14" w:rsidRDefault="002A7F58">
          <w:pPr>
            <w:pStyle w:val="TOC1"/>
            <w:tabs>
              <w:tab w:val="right" w:leader="dot" w:pos="8630"/>
            </w:tabs>
            <w:rPr>
              <w:rFonts w:eastAsiaTheme="minorEastAsia" w:cstheme="minorBidi"/>
              <w:noProof/>
              <w:sz w:val="22"/>
              <w:szCs w:val="22"/>
            </w:rPr>
          </w:pPr>
          <w:hyperlink w:anchor="_Toc476497611" w:history="1">
            <w:r w:rsidR="007F3D14" w:rsidRPr="00114FB1">
              <w:rPr>
                <w:rStyle w:val="Hyperlink"/>
                <w:noProof/>
              </w:rPr>
              <w:t>Document Navigation Pane</w:t>
            </w:r>
            <w:r w:rsidR="007F3D14">
              <w:rPr>
                <w:noProof/>
                <w:webHidden/>
              </w:rPr>
              <w:tab/>
            </w:r>
            <w:r w:rsidR="007F3D14">
              <w:rPr>
                <w:noProof/>
                <w:webHidden/>
              </w:rPr>
              <w:fldChar w:fldCharType="begin"/>
            </w:r>
            <w:r w:rsidR="007F3D14">
              <w:rPr>
                <w:noProof/>
                <w:webHidden/>
              </w:rPr>
              <w:instrText xml:space="preserve"> PAGEREF _Toc476497611 \h </w:instrText>
            </w:r>
            <w:r w:rsidR="007F3D14">
              <w:rPr>
                <w:noProof/>
                <w:webHidden/>
              </w:rPr>
            </w:r>
            <w:r w:rsidR="007F3D14">
              <w:rPr>
                <w:noProof/>
                <w:webHidden/>
              </w:rPr>
              <w:fldChar w:fldCharType="separate"/>
            </w:r>
            <w:r w:rsidR="005F4A76">
              <w:rPr>
                <w:noProof/>
                <w:webHidden/>
              </w:rPr>
              <w:t>12</w:t>
            </w:r>
            <w:r w:rsidR="007F3D14">
              <w:rPr>
                <w:noProof/>
                <w:webHidden/>
              </w:rPr>
              <w:fldChar w:fldCharType="end"/>
            </w:r>
          </w:hyperlink>
        </w:p>
        <w:p w14:paraId="160F57F8" w14:textId="77777777" w:rsidR="007F3D14" w:rsidRDefault="002A7F58">
          <w:pPr>
            <w:pStyle w:val="TOC1"/>
            <w:tabs>
              <w:tab w:val="right" w:leader="dot" w:pos="8630"/>
            </w:tabs>
            <w:rPr>
              <w:rFonts w:eastAsiaTheme="minorEastAsia" w:cstheme="minorBidi"/>
              <w:noProof/>
              <w:sz w:val="22"/>
              <w:szCs w:val="22"/>
            </w:rPr>
          </w:pPr>
          <w:hyperlink w:anchor="_Toc476497612" w:history="1">
            <w:r w:rsidR="007F3D14" w:rsidRPr="00114FB1">
              <w:rPr>
                <w:rStyle w:val="Hyperlink"/>
                <w:noProof/>
              </w:rPr>
              <w:t>Move and Copy</w:t>
            </w:r>
            <w:r w:rsidR="007F3D14">
              <w:rPr>
                <w:noProof/>
                <w:webHidden/>
              </w:rPr>
              <w:tab/>
            </w:r>
            <w:r w:rsidR="007F3D14">
              <w:rPr>
                <w:noProof/>
                <w:webHidden/>
              </w:rPr>
              <w:fldChar w:fldCharType="begin"/>
            </w:r>
            <w:r w:rsidR="007F3D14">
              <w:rPr>
                <w:noProof/>
                <w:webHidden/>
              </w:rPr>
              <w:instrText xml:space="preserve"> PAGEREF _Toc476497612 \h </w:instrText>
            </w:r>
            <w:r w:rsidR="007F3D14">
              <w:rPr>
                <w:noProof/>
                <w:webHidden/>
              </w:rPr>
            </w:r>
            <w:r w:rsidR="007F3D14">
              <w:rPr>
                <w:noProof/>
                <w:webHidden/>
              </w:rPr>
              <w:fldChar w:fldCharType="separate"/>
            </w:r>
            <w:r w:rsidR="005F4A76">
              <w:rPr>
                <w:noProof/>
                <w:webHidden/>
              </w:rPr>
              <w:t>13</w:t>
            </w:r>
            <w:r w:rsidR="007F3D14">
              <w:rPr>
                <w:noProof/>
                <w:webHidden/>
              </w:rPr>
              <w:fldChar w:fldCharType="end"/>
            </w:r>
          </w:hyperlink>
        </w:p>
        <w:p w14:paraId="65AE83BB" w14:textId="77777777" w:rsidR="007F3D14" w:rsidRDefault="002A7F58">
          <w:pPr>
            <w:pStyle w:val="TOC2"/>
            <w:tabs>
              <w:tab w:val="right" w:leader="dot" w:pos="8630"/>
            </w:tabs>
            <w:rPr>
              <w:rFonts w:eastAsiaTheme="minorEastAsia" w:cstheme="minorBidi"/>
              <w:noProof/>
              <w:sz w:val="22"/>
              <w:szCs w:val="22"/>
            </w:rPr>
          </w:pPr>
          <w:hyperlink w:anchor="_Toc476497613" w:history="1">
            <w:r w:rsidR="007F3D14" w:rsidRPr="00114FB1">
              <w:rPr>
                <w:rStyle w:val="Hyperlink"/>
                <w:noProof/>
              </w:rPr>
              <w:t>Using Drag and Drop</w:t>
            </w:r>
            <w:r w:rsidR="007F3D14">
              <w:rPr>
                <w:noProof/>
                <w:webHidden/>
              </w:rPr>
              <w:tab/>
            </w:r>
            <w:r w:rsidR="007F3D14">
              <w:rPr>
                <w:noProof/>
                <w:webHidden/>
              </w:rPr>
              <w:fldChar w:fldCharType="begin"/>
            </w:r>
            <w:r w:rsidR="007F3D14">
              <w:rPr>
                <w:noProof/>
                <w:webHidden/>
              </w:rPr>
              <w:instrText xml:space="preserve"> PAGEREF _Toc476497613 \h </w:instrText>
            </w:r>
            <w:r w:rsidR="007F3D14">
              <w:rPr>
                <w:noProof/>
                <w:webHidden/>
              </w:rPr>
            </w:r>
            <w:r w:rsidR="007F3D14">
              <w:rPr>
                <w:noProof/>
                <w:webHidden/>
              </w:rPr>
              <w:fldChar w:fldCharType="separate"/>
            </w:r>
            <w:r w:rsidR="005F4A76">
              <w:rPr>
                <w:noProof/>
                <w:webHidden/>
              </w:rPr>
              <w:t>13</w:t>
            </w:r>
            <w:r w:rsidR="007F3D14">
              <w:rPr>
                <w:noProof/>
                <w:webHidden/>
              </w:rPr>
              <w:fldChar w:fldCharType="end"/>
            </w:r>
          </w:hyperlink>
        </w:p>
        <w:p w14:paraId="73009770" w14:textId="77777777" w:rsidR="007F3D14" w:rsidRDefault="002A7F58">
          <w:pPr>
            <w:pStyle w:val="TOC2"/>
            <w:tabs>
              <w:tab w:val="right" w:leader="dot" w:pos="8630"/>
            </w:tabs>
            <w:rPr>
              <w:rFonts w:eastAsiaTheme="minorEastAsia" w:cstheme="minorBidi"/>
              <w:noProof/>
              <w:sz w:val="22"/>
              <w:szCs w:val="22"/>
            </w:rPr>
          </w:pPr>
          <w:hyperlink w:anchor="_Toc476497614" w:history="1">
            <w:r w:rsidR="007F3D14" w:rsidRPr="00114FB1">
              <w:rPr>
                <w:rStyle w:val="Hyperlink"/>
                <w:noProof/>
              </w:rPr>
              <w:t>Using the Clipboard Pane</w:t>
            </w:r>
            <w:r w:rsidR="007F3D14">
              <w:rPr>
                <w:noProof/>
                <w:webHidden/>
              </w:rPr>
              <w:tab/>
            </w:r>
            <w:r w:rsidR="007F3D14">
              <w:rPr>
                <w:noProof/>
                <w:webHidden/>
              </w:rPr>
              <w:fldChar w:fldCharType="begin"/>
            </w:r>
            <w:r w:rsidR="007F3D14">
              <w:rPr>
                <w:noProof/>
                <w:webHidden/>
              </w:rPr>
              <w:instrText xml:space="preserve"> PAGEREF _Toc476497614 \h </w:instrText>
            </w:r>
            <w:r w:rsidR="007F3D14">
              <w:rPr>
                <w:noProof/>
                <w:webHidden/>
              </w:rPr>
            </w:r>
            <w:r w:rsidR="007F3D14">
              <w:rPr>
                <w:noProof/>
                <w:webHidden/>
              </w:rPr>
              <w:fldChar w:fldCharType="separate"/>
            </w:r>
            <w:r w:rsidR="005F4A76">
              <w:rPr>
                <w:noProof/>
                <w:webHidden/>
              </w:rPr>
              <w:t>13</w:t>
            </w:r>
            <w:r w:rsidR="007F3D14">
              <w:rPr>
                <w:noProof/>
                <w:webHidden/>
              </w:rPr>
              <w:fldChar w:fldCharType="end"/>
            </w:r>
          </w:hyperlink>
        </w:p>
        <w:p w14:paraId="78BEA336" w14:textId="77777777" w:rsidR="007F3D14" w:rsidRDefault="002A7F58">
          <w:pPr>
            <w:pStyle w:val="TOC1"/>
            <w:tabs>
              <w:tab w:val="right" w:leader="dot" w:pos="8630"/>
            </w:tabs>
            <w:rPr>
              <w:rFonts w:eastAsiaTheme="minorEastAsia" w:cstheme="minorBidi"/>
              <w:noProof/>
              <w:sz w:val="22"/>
              <w:szCs w:val="22"/>
            </w:rPr>
          </w:pPr>
          <w:hyperlink w:anchor="_Toc476497615" w:history="1">
            <w:r w:rsidR="007F3D14" w:rsidRPr="00114FB1">
              <w:rPr>
                <w:rStyle w:val="Hyperlink"/>
                <w:noProof/>
              </w:rPr>
              <w:t>Formatting Text</w:t>
            </w:r>
            <w:r w:rsidR="007F3D14">
              <w:rPr>
                <w:noProof/>
                <w:webHidden/>
              </w:rPr>
              <w:tab/>
            </w:r>
            <w:r w:rsidR="007F3D14">
              <w:rPr>
                <w:noProof/>
                <w:webHidden/>
              </w:rPr>
              <w:fldChar w:fldCharType="begin"/>
            </w:r>
            <w:r w:rsidR="007F3D14">
              <w:rPr>
                <w:noProof/>
                <w:webHidden/>
              </w:rPr>
              <w:instrText xml:space="preserve"> PAGEREF _Toc476497615 \h </w:instrText>
            </w:r>
            <w:r w:rsidR="007F3D14">
              <w:rPr>
                <w:noProof/>
                <w:webHidden/>
              </w:rPr>
            </w:r>
            <w:r w:rsidR="007F3D14">
              <w:rPr>
                <w:noProof/>
                <w:webHidden/>
              </w:rPr>
              <w:fldChar w:fldCharType="separate"/>
            </w:r>
            <w:r w:rsidR="005F4A76">
              <w:rPr>
                <w:noProof/>
                <w:webHidden/>
              </w:rPr>
              <w:t>15</w:t>
            </w:r>
            <w:r w:rsidR="007F3D14">
              <w:rPr>
                <w:noProof/>
                <w:webHidden/>
              </w:rPr>
              <w:fldChar w:fldCharType="end"/>
            </w:r>
          </w:hyperlink>
        </w:p>
        <w:p w14:paraId="448854D0" w14:textId="77777777" w:rsidR="007F3D14" w:rsidRDefault="002A7F58">
          <w:pPr>
            <w:pStyle w:val="TOC2"/>
            <w:tabs>
              <w:tab w:val="right" w:leader="dot" w:pos="8630"/>
            </w:tabs>
            <w:rPr>
              <w:rFonts w:eastAsiaTheme="minorEastAsia" w:cstheme="minorBidi"/>
              <w:noProof/>
              <w:sz w:val="22"/>
              <w:szCs w:val="22"/>
            </w:rPr>
          </w:pPr>
          <w:hyperlink w:anchor="_Toc476497616" w:history="1">
            <w:r w:rsidR="007F3D14" w:rsidRPr="00114FB1">
              <w:rPr>
                <w:rStyle w:val="Hyperlink"/>
                <w:noProof/>
              </w:rPr>
              <w:t>Copy Formatting Using the Format Painter</w:t>
            </w:r>
            <w:r w:rsidR="007F3D14">
              <w:rPr>
                <w:noProof/>
                <w:webHidden/>
              </w:rPr>
              <w:tab/>
            </w:r>
            <w:r w:rsidR="007F3D14">
              <w:rPr>
                <w:noProof/>
                <w:webHidden/>
              </w:rPr>
              <w:fldChar w:fldCharType="begin"/>
            </w:r>
            <w:r w:rsidR="007F3D14">
              <w:rPr>
                <w:noProof/>
                <w:webHidden/>
              </w:rPr>
              <w:instrText xml:space="preserve"> PAGEREF _Toc476497616 \h </w:instrText>
            </w:r>
            <w:r w:rsidR="007F3D14">
              <w:rPr>
                <w:noProof/>
                <w:webHidden/>
              </w:rPr>
            </w:r>
            <w:r w:rsidR="007F3D14">
              <w:rPr>
                <w:noProof/>
                <w:webHidden/>
              </w:rPr>
              <w:fldChar w:fldCharType="separate"/>
            </w:r>
            <w:r w:rsidR="005F4A76">
              <w:rPr>
                <w:noProof/>
                <w:webHidden/>
              </w:rPr>
              <w:t>15</w:t>
            </w:r>
            <w:r w:rsidR="007F3D14">
              <w:rPr>
                <w:noProof/>
                <w:webHidden/>
              </w:rPr>
              <w:fldChar w:fldCharType="end"/>
            </w:r>
          </w:hyperlink>
        </w:p>
        <w:p w14:paraId="3D2A95B1" w14:textId="77777777" w:rsidR="007F3D14" w:rsidRDefault="002A7F58">
          <w:pPr>
            <w:pStyle w:val="TOC1"/>
            <w:tabs>
              <w:tab w:val="right" w:leader="dot" w:pos="8630"/>
            </w:tabs>
            <w:rPr>
              <w:rFonts w:eastAsiaTheme="minorEastAsia" w:cstheme="minorBidi"/>
              <w:noProof/>
              <w:sz w:val="22"/>
              <w:szCs w:val="22"/>
            </w:rPr>
          </w:pPr>
          <w:hyperlink w:anchor="_Toc476497617" w:history="1">
            <w:r w:rsidR="007F3D14" w:rsidRPr="00114FB1">
              <w:rPr>
                <w:rStyle w:val="Hyperlink"/>
                <w:noProof/>
              </w:rPr>
              <w:t>Screen Capture Tool</w:t>
            </w:r>
            <w:r w:rsidR="007F3D14">
              <w:rPr>
                <w:noProof/>
                <w:webHidden/>
              </w:rPr>
              <w:tab/>
            </w:r>
            <w:r w:rsidR="007F3D14">
              <w:rPr>
                <w:noProof/>
                <w:webHidden/>
              </w:rPr>
              <w:fldChar w:fldCharType="begin"/>
            </w:r>
            <w:r w:rsidR="007F3D14">
              <w:rPr>
                <w:noProof/>
                <w:webHidden/>
              </w:rPr>
              <w:instrText xml:space="preserve"> PAGEREF _Toc476497617 \h </w:instrText>
            </w:r>
            <w:r w:rsidR="007F3D14">
              <w:rPr>
                <w:noProof/>
                <w:webHidden/>
              </w:rPr>
            </w:r>
            <w:r w:rsidR="007F3D14">
              <w:rPr>
                <w:noProof/>
                <w:webHidden/>
              </w:rPr>
              <w:fldChar w:fldCharType="separate"/>
            </w:r>
            <w:r w:rsidR="005F4A76">
              <w:rPr>
                <w:noProof/>
                <w:webHidden/>
              </w:rPr>
              <w:t>16</w:t>
            </w:r>
            <w:r w:rsidR="007F3D14">
              <w:rPr>
                <w:noProof/>
                <w:webHidden/>
              </w:rPr>
              <w:fldChar w:fldCharType="end"/>
            </w:r>
          </w:hyperlink>
        </w:p>
        <w:p w14:paraId="25BD70E2" w14:textId="77777777" w:rsidR="007F3D14" w:rsidRDefault="002A7F58">
          <w:pPr>
            <w:pStyle w:val="TOC2"/>
            <w:tabs>
              <w:tab w:val="right" w:leader="dot" w:pos="8630"/>
            </w:tabs>
            <w:rPr>
              <w:rFonts w:eastAsiaTheme="minorEastAsia" w:cstheme="minorBidi"/>
              <w:noProof/>
              <w:sz w:val="22"/>
              <w:szCs w:val="22"/>
            </w:rPr>
          </w:pPr>
          <w:hyperlink w:anchor="_Toc476497618" w:history="1">
            <w:r w:rsidR="007F3D14" w:rsidRPr="00114FB1">
              <w:rPr>
                <w:rStyle w:val="Hyperlink"/>
                <w:noProof/>
              </w:rPr>
              <w:t>Inserting an Entire Screenshot of any Open Window</w:t>
            </w:r>
            <w:r w:rsidR="007F3D14">
              <w:rPr>
                <w:noProof/>
                <w:webHidden/>
              </w:rPr>
              <w:tab/>
            </w:r>
            <w:r w:rsidR="007F3D14">
              <w:rPr>
                <w:noProof/>
                <w:webHidden/>
              </w:rPr>
              <w:fldChar w:fldCharType="begin"/>
            </w:r>
            <w:r w:rsidR="007F3D14">
              <w:rPr>
                <w:noProof/>
                <w:webHidden/>
              </w:rPr>
              <w:instrText xml:space="preserve"> PAGEREF _Toc476497618 \h </w:instrText>
            </w:r>
            <w:r w:rsidR="007F3D14">
              <w:rPr>
                <w:noProof/>
                <w:webHidden/>
              </w:rPr>
            </w:r>
            <w:r w:rsidR="007F3D14">
              <w:rPr>
                <w:noProof/>
                <w:webHidden/>
              </w:rPr>
              <w:fldChar w:fldCharType="separate"/>
            </w:r>
            <w:r w:rsidR="005F4A76">
              <w:rPr>
                <w:noProof/>
                <w:webHidden/>
              </w:rPr>
              <w:t>16</w:t>
            </w:r>
            <w:r w:rsidR="007F3D14">
              <w:rPr>
                <w:noProof/>
                <w:webHidden/>
              </w:rPr>
              <w:fldChar w:fldCharType="end"/>
            </w:r>
          </w:hyperlink>
        </w:p>
        <w:p w14:paraId="6FA04FD0" w14:textId="77777777" w:rsidR="007F3D14" w:rsidRDefault="002A7F58">
          <w:pPr>
            <w:pStyle w:val="TOC2"/>
            <w:tabs>
              <w:tab w:val="right" w:leader="dot" w:pos="8630"/>
            </w:tabs>
            <w:rPr>
              <w:rFonts w:eastAsiaTheme="minorEastAsia" w:cstheme="minorBidi"/>
              <w:noProof/>
              <w:sz w:val="22"/>
              <w:szCs w:val="22"/>
            </w:rPr>
          </w:pPr>
          <w:hyperlink w:anchor="_Toc476497619" w:history="1">
            <w:r w:rsidR="007F3D14" w:rsidRPr="00114FB1">
              <w:rPr>
                <w:rStyle w:val="Hyperlink"/>
                <w:noProof/>
              </w:rPr>
              <w:t>Take a Screen Clip</w:t>
            </w:r>
            <w:r w:rsidR="007F3D14">
              <w:rPr>
                <w:noProof/>
                <w:webHidden/>
              </w:rPr>
              <w:tab/>
            </w:r>
            <w:r w:rsidR="007F3D14">
              <w:rPr>
                <w:noProof/>
                <w:webHidden/>
              </w:rPr>
              <w:fldChar w:fldCharType="begin"/>
            </w:r>
            <w:r w:rsidR="007F3D14">
              <w:rPr>
                <w:noProof/>
                <w:webHidden/>
              </w:rPr>
              <w:instrText xml:space="preserve"> PAGEREF _Toc476497619 \h </w:instrText>
            </w:r>
            <w:r w:rsidR="007F3D14">
              <w:rPr>
                <w:noProof/>
                <w:webHidden/>
              </w:rPr>
            </w:r>
            <w:r w:rsidR="007F3D14">
              <w:rPr>
                <w:noProof/>
                <w:webHidden/>
              </w:rPr>
              <w:fldChar w:fldCharType="separate"/>
            </w:r>
            <w:r w:rsidR="005F4A76">
              <w:rPr>
                <w:noProof/>
                <w:webHidden/>
              </w:rPr>
              <w:t>16</w:t>
            </w:r>
            <w:r w:rsidR="007F3D14">
              <w:rPr>
                <w:noProof/>
                <w:webHidden/>
              </w:rPr>
              <w:fldChar w:fldCharType="end"/>
            </w:r>
          </w:hyperlink>
        </w:p>
        <w:p w14:paraId="7422C3DD" w14:textId="77777777" w:rsidR="007F3D14" w:rsidRDefault="002A7F58">
          <w:pPr>
            <w:pStyle w:val="TOC1"/>
            <w:tabs>
              <w:tab w:val="right" w:leader="dot" w:pos="8630"/>
            </w:tabs>
            <w:rPr>
              <w:rFonts w:eastAsiaTheme="minorEastAsia" w:cstheme="minorBidi"/>
              <w:noProof/>
              <w:sz w:val="22"/>
              <w:szCs w:val="22"/>
            </w:rPr>
          </w:pPr>
          <w:hyperlink w:anchor="_Toc476497620" w:history="1">
            <w:r w:rsidR="007F3D14" w:rsidRPr="00114FB1">
              <w:rPr>
                <w:rStyle w:val="Hyperlink"/>
                <w:noProof/>
              </w:rPr>
              <w:t>Building Blocks/Quick Parts</w:t>
            </w:r>
            <w:r w:rsidR="007F3D14">
              <w:rPr>
                <w:noProof/>
                <w:webHidden/>
              </w:rPr>
              <w:tab/>
            </w:r>
            <w:r w:rsidR="007F3D14">
              <w:rPr>
                <w:noProof/>
                <w:webHidden/>
              </w:rPr>
              <w:fldChar w:fldCharType="begin"/>
            </w:r>
            <w:r w:rsidR="007F3D14">
              <w:rPr>
                <w:noProof/>
                <w:webHidden/>
              </w:rPr>
              <w:instrText xml:space="preserve"> PAGEREF _Toc476497620 \h </w:instrText>
            </w:r>
            <w:r w:rsidR="007F3D14">
              <w:rPr>
                <w:noProof/>
                <w:webHidden/>
              </w:rPr>
            </w:r>
            <w:r w:rsidR="007F3D14">
              <w:rPr>
                <w:noProof/>
                <w:webHidden/>
              </w:rPr>
              <w:fldChar w:fldCharType="separate"/>
            </w:r>
            <w:r w:rsidR="005F4A76">
              <w:rPr>
                <w:noProof/>
                <w:webHidden/>
              </w:rPr>
              <w:t>17</w:t>
            </w:r>
            <w:r w:rsidR="007F3D14">
              <w:rPr>
                <w:noProof/>
                <w:webHidden/>
              </w:rPr>
              <w:fldChar w:fldCharType="end"/>
            </w:r>
          </w:hyperlink>
        </w:p>
        <w:p w14:paraId="74C0E54D" w14:textId="77777777" w:rsidR="007F3D14" w:rsidRDefault="002A7F58">
          <w:pPr>
            <w:pStyle w:val="TOC2"/>
            <w:tabs>
              <w:tab w:val="right" w:leader="dot" w:pos="8630"/>
            </w:tabs>
            <w:rPr>
              <w:rFonts w:eastAsiaTheme="minorEastAsia" w:cstheme="minorBidi"/>
              <w:noProof/>
              <w:sz w:val="22"/>
              <w:szCs w:val="22"/>
            </w:rPr>
          </w:pPr>
          <w:hyperlink w:anchor="_Toc476497621" w:history="1">
            <w:r w:rsidR="007F3D14" w:rsidRPr="00114FB1">
              <w:rPr>
                <w:rStyle w:val="Hyperlink"/>
                <w:noProof/>
              </w:rPr>
              <w:t>Quick Parts Gallery</w:t>
            </w:r>
            <w:r w:rsidR="007F3D14">
              <w:rPr>
                <w:noProof/>
                <w:webHidden/>
              </w:rPr>
              <w:tab/>
            </w:r>
            <w:r w:rsidR="007F3D14">
              <w:rPr>
                <w:noProof/>
                <w:webHidden/>
              </w:rPr>
              <w:fldChar w:fldCharType="begin"/>
            </w:r>
            <w:r w:rsidR="007F3D14">
              <w:rPr>
                <w:noProof/>
                <w:webHidden/>
              </w:rPr>
              <w:instrText xml:space="preserve"> PAGEREF _Toc476497621 \h </w:instrText>
            </w:r>
            <w:r w:rsidR="007F3D14">
              <w:rPr>
                <w:noProof/>
                <w:webHidden/>
              </w:rPr>
            </w:r>
            <w:r w:rsidR="007F3D14">
              <w:rPr>
                <w:noProof/>
                <w:webHidden/>
              </w:rPr>
              <w:fldChar w:fldCharType="separate"/>
            </w:r>
            <w:r w:rsidR="005F4A76">
              <w:rPr>
                <w:noProof/>
                <w:webHidden/>
              </w:rPr>
              <w:t>17</w:t>
            </w:r>
            <w:r w:rsidR="007F3D14">
              <w:rPr>
                <w:noProof/>
                <w:webHidden/>
              </w:rPr>
              <w:fldChar w:fldCharType="end"/>
            </w:r>
          </w:hyperlink>
        </w:p>
        <w:p w14:paraId="2729AA18" w14:textId="77777777" w:rsidR="007F3D14" w:rsidRDefault="002A7F58">
          <w:pPr>
            <w:pStyle w:val="TOC3"/>
            <w:tabs>
              <w:tab w:val="right" w:leader="dot" w:pos="8630"/>
            </w:tabs>
            <w:rPr>
              <w:rFonts w:eastAsiaTheme="minorEastAsia" w:cstheme="minorBidi"/>
              <w:noProof/>
              <w:sz w:val="22"/>
              <w:szCs w:val="22"/>
            </w:rPr>
          </w:pPr>
          <w:hyperlink w:anchor="_Toc476497622" w:history="1">
            <w:r w:rsidR="007F3D14" w:rsidRPr="00114FB1">
              <w:rPr>
                <w:rStyle w:val="Hyperlink"/>
                <w:noProof/>
              </w:rPr>
              <w:t>Create an AutoText Quick Part</w:t>
            </w:r>
            <w:r w:rsidR="007F3D14">
              <w:rPr>
                <w:noProof/>
                <w:webHidden/>
              </w:rPr>
              <w:tab/>
            </w:r>
            <w:r w:rsidR="007F3D14">
              <w:rPr>
                <w:noProof/>
                <w:webHidden/>
              </w:rPr>
              <w:fldChar w:fldCharType="begin"/>
            </w:r>
            <w:r w:rsidR="007F3D14">
              <w:rPr>
                <w:noProof/>
                <w:webHidden/>
              </w:rPr>
              <w:instrText xml:space="preserve"> PAGEREF _Toc476497622 \h </w:instrText>
            </w:r>
            <w:r w:rsidR="007F3D14">
              <w:rPr>
                <w:noProof/>
                <w:webHidden/>
              </w:rPr>
            </w:r>
            <w:r w:rsidR="007F3D14">
              <w:rPr>
                <w:noProof/>
                <w:webHidden/>
              </w:rPr>
              <w:fldChar w:fldCharType="separate"/>
            </w:r>
            <w:r w:rsidR="005F4A76">
              <w:rPr>
                <w:noProof/>
                <w:webHidden/>
              </w:rPr>
              <w:t>17</w:t>
            </w:r>
            <w:r w:rsidR="007F3D14">
              <w:rPr>
                <w:noProof/>
                <w:webHidden/>
              </w:rPr>
              <w:fldChar w:fldCharType="end"/>
            </w:r>
          </w:hyperlink>
        </w:p>
        <w:p w14:paraId="046F1C96" w14:textId="77777777" w:rsidR="007F3D14" w:rsidRDefault="002A7F58">
          <w:pPr>
            <w:pStyle w:val="TOC3"/>
            <w:tabs>
              <w:tab w:val="right" w:leader="dot" w:pos="8630"/>
            </w:tabs>
            <w:rPr>
              <w:rFonts w:eastAsiaTheme="minorEastAsia" w:cstheme="minorBidi"/>
              <w:noProof/>
              <w:sz w:val="22"/>
              <w:szCs w:val="22"/>
            </w:rPr>
          </w:pPr>
          <w:hyperlink w:anchor="_Toc476497623" w:history="1">
            <w:r w:rsidR="007F3D14" w:rsidRPr="00114FB1">
              <w:rPr>
                <w:rStyle w:val="Hyperlink"/>
                <w:noProof/>
              </w:rPr>
              <w:t>Insert an AutoText Quick Part</w:t>
            </w:r>
            <w:r w:rsidR="007F3D14">
              <w:rPr>
                <w:noProof/>
                <w:webHidden/>
              </w:rPr>
              <w:tab/>
            </w:r>
            <w:r w:rsidR="007F3D14">
              <w:rPr>
                <w:noProof/>
                <w:webHidden/>
              </w:rPr>
              <w:fldChar w:fldCharType="begin"/>
            </w:r>
            <w:r w:rsidR="007F3D14">
              <w:rPr>
                <w:noProof/>
                <w:webHidden/>
              </w:rPr>
              <w:instrText xml:space="preserve"> PAGEREF _Toc476497623 \h </w:instrText>
            </w:r>
            <w:r w:rsidR="007F3D14">
              <w:rPr>
                <w:noProof/>
                <w:webHidden/>
              </w:rPr>
            </w:r>
            <w:r w:rsidR="007F3D14">
              <w:rPr>
                <w:noProof/>
                <w:webHidden/>
              </w:rPr>
              <w:fldChar w:fldCharType="separate"/>
            </w:r>
            <w:r w:rsidR="005F4A76">
              <w:rPr>
                <w:noProof/>
                <w:webHidden/>
              </w:rPr>
              <w:t>19</w:t>
            </w:r>
            <w:r w:rsidR="007F3D14">
              <w:rPr>
                <w:noProof/>
                <w:webHidden/>
              </w:rPr>
              <w:fldChar w:fldCharType="end"/>
            </w:r>
          </w:hyperlink>
        </w:p>
        <w:p w14:paraId="35A84D02" w14:textId="77777777" w:rsidR="007F3D14" w:rsidRDefault="002A7F58">
          <w:pPr>
            <w:pStyle w:val="TOC2"/>
            <w:tabs>
              <w:tab w:val="right" w:leader="dot" w:pos="8630"/>
            </w:tabs>
            <w:rPr>
              <w:rFonts w:eastAsiaTheme="minorEastAsia" w:cstheme="minorBidi"/>
              <w:noProof/>
              <w:sz w:val="22"/>
              <w:szCs w:val="22"/>
            </w:rPr>
          </w:pPr>
          <w:hyperlink w:anchor="_Toc476497624" w:history="1">
            <w:r w:rsidR="007F3D14" w:rsidRPr="00114FB1">
              <w:rPr>
                <w:rStyle w:val="Hyperlink"/>
                <w:noProof/>
              </w:rPr>
              <w:t>Headers/Footers Gallery</w:t>
            </w:r>
            <w:r w:rsidR="007F3D14">
              <w:rPr>
                <w:noProof/>
                <w:webHidden/>
              </w:rPr>
              <w:tab/>
            </w:r>
            <w:r w:rsidR="007F3D14">
              <w:rPr>
                <w:noProof/>
                <w:webHidden/>
              </w:rPr>
              <w:fldChar w:fldCharType="begin"/>
            </w:r>
            <w:r w:rsidR="007F3D14">
              <w:rPr>
                <w:noProof/>
                <w:webHidden/>
              </w:rPr>
              <w:instrText xml:space="preserve"> PAGEREF _Toc476497624 \h </w:instrText>
            </w:r>
            <w:r w:rsidR="007F3D14">
              <w:rPr>
                <w:noProof/>
                <w:webHidden/>
              </w:rPr>
            </w:r>
            <w:r w:rsidR="007F3D14">
              <w:rPr>
                <w:noProof/>
                <w:webHidden/>
              </w:rPr>
              <w:fldChar w:fldCharType="separate"/>
            </w:r>
            <w:r w:rsidR="005F4A76">
              <w:rPr>
                <w:noProof/>
                <w:webHidden/>
              </w:rPr>
              <w:t>19</w:t>
            </w:r>
            <w:r w:rsidR="007F3D14">
              <w:rPr>
                <w:noProof/>
                <w:webHidden/>
              </w:rPr>
              <w:fldChar w:fldCharType="end"/>
            </w:r>
          </w:hyperlink>
        </w:p>
        <w:p w14:paraId="149F0724" w14:textId="77777777" w:rsidR="007F3D14" w:rsidRDefault="002A7F58">
          <w:pPr>
            <w:pStyle w:val="TOC2"/>
            <w:tabs>
              <w:tab w:val="right" w:leader="dot" w:pos="8630"/>
            </w:tabs>
            <w:rPr>
              <w:rFonts w:eastAsiaTheme="minorEastAsia" w:cstheme="minorBidi"/>
              <w:noProof/>
              <w:sz w:val="22"/>
              <w:szCs w:val="22"/>
            </w:rPr>
          </w:pPr>
          <w:hyperlink w:anchor="_Toc476497625" w:history="1">
            <w:r w:rsidR="007F3D14" w:rsidRPr="00114FB1">
              <w:rPr>
                <w:rStyle w:val="Hyperlink"/>
                <w:noProof/>
              </w:rPr>
              <w:t>Delete a Building Block</w:t>
            </w:r>
            <w:r w:rsidR="007F3D14">
              <w:rPr>
                <w:noProof/>
                <w:webHidden/>
              </w:rPr>
              <w:tab/>
            </w:r>
            <w:r w:rsidR="007F3D14">
              <w:rPr>
                <w:noProof/>
                <w:webHidden/>
              </w:rPr>
              <w:fldChar w:fldCharType="begin"/>
            </w:r>
            <w:r w:rsidR="007F3D14">
              <w:rPr>
                <w:noProof/>
                <w:webHidden/>
              </w:rPr>
              <w:instrText xml:space="preserve"> PAGEREF _Toc476497625 \h </w:instrText>
            </w:r>
            <w:r w:rsidR="007F3D14">
              <w:rPr>
                <w:noProof/>
                <w:webHidden/>
              </w:rPr>
            </w:r>
            <w:r w:rsidR="007F3D14">
              <w:rPr>
                <w:noProof/>
                <w:webHidden/>
              </w:rPr>
              <w:fldChar w:fldCharType="separate"/>
            </w:r>
            <w:r w:rsidR="005F4A76">
              <w:rPr>
                <w:noProof/>
                <w:webHidden/>
              </w:rPr>
              <w:t>20</w:t>
            </w:r>
            <w:r w:rsidR="007F3D14">
              <w:rPr>
                <w:noProof/>
                <w:webHidden/>
              </w:rPr>
              <w:fldChar w:fldCharType="end"/>
            </w:r>
          </w:hyperlink>
        </w:p>
        <w:p w14:paraId="33E1B982" w14:textId="77777777" w:rsidR="007F3D14" w:rsidRDefault="002A7F58">
          <w:pPr>
            <w:pStyle w:val="TOC2"/>
            <w:tabs>
              <w:tab w:val="right" w:leader="dot" w:pos="8630"/>
            </w:tabs>
            <w:rPr>
              <w:rFonts w:eastAsiaTheme="minorEastAsia" w:cstheme="minorBidi"/>
              <w:noProof/>
              <w:sz w:val="22"/>
              <w:szCs w:val="22"/>
            </w:rPr>
          </w:pPr>
          <w:hyperlink w:anchor="_Toc476497626" w:history="1">
            <w:r w:rsidR="007F3D14" w:rsidRPr="00114FB1">
              <w:rPr>
                <w:rStyle w:val="Hyperlink"/>
                <w:noProof/>
              </w:rPr>
              <w:t>Building Blocks Organizer</w:t>
            </w:r>
            <w:r w:rsidR="007F3D14">
              <w:rPr>
                <w:noProof/>
                <w:webHidden/>
              </w:rPr>
              <w:tab/>
            </w:r>
            <w:r w:rsidR="007F3D14">
              <w:rPr>
                <w:noProof/>
                <w:webHidden/>
              </w:rPr>
              <w:fldChar w:fldCharType="begin"/>
            </w:r>
            <w:r w:rsidR="007F3D14">
              <w:rPr>
                <w:noProof/>
                <w:webHidden/>
              </w:rPr>
              <w:instrText xml:space="preserve"> PAGEREF _Toc476497626 \h </w:instrText>
            </w:r>
            <w:r w:rsidR="007F3D14">
              <w:rPr>
                <w:noProof/>
                <w:webHidden/>
              </w:rPr>
            </w:r>
            <w:r w:rsidR="007F3D14">
              <w:rPr>
                <w:noProof/>
                <w:webHidden/>
              </w:rPr>
              <w:fldChar w:fldCharType="separate"/>
            </w:r>
            <w:r w:rsidR="005F4A76">
              <w:rPr>
                <w:noProof/>
                <w:webHidden/>
              </w:rPr>
              <w:t>21</w:t>
            </w:r>
            <w:r w:rsidR="007F3D14">
              <w:rPr>
                <w:noProof/>
                <w:webHidden/>
              </w:rPr>
              <w:fldChar w:fldCharType="end"/>
            </w:r>
          </w:hyperlink>
        </w:p>
        <w:p w14:paraId="75968A5D" w14:textId="77777777" w:rsidR="007F3D14" w:rsidRDefault="002A7F58">
          <w:pPr>
            <w:pStyle w:val="TOC3"/>
            <w:tabs>
              <w:tab w:val="right" w:leader="dot" w:pos="8630"/>
            </w:tabs>
            <w:rPr>
              <w:rFonts w:eastAsiaTheme="minorEastAsia" w:cstheme="minorBidi"/>
              <w:noProof/>
              <w:sz w:val="22"/>
              <w:szCs w:val="22"/>
            </w:rPr>
          </w:pPr>
          <w:hyperlink w:anchor="_Toc476497627" w:history="1">
            <w:r w:rsidR="007F3D14" w:rsidRPr="00114FB1">
              <w:rPr>
                <w:rStyle w:val="Hyperlink"/>
                <w:noProof/>
              </w:rPr>
              <w:t>Add/Edit/Remove Presets</w:t>
            </w:r>
            <w:r w:rsidR="007F3D14">
              <w:rPr>
                <w:noProof/>
                <w:webHidden/>
              </w:rPr>
              <w:tab/>
            </w:r>
            <w:r w:rsidR="007F3D14">
              <w:rPr>
                <w:noProof/>
                <w:webHidden/>
              </w:rPr>
              <w:fldChar w:fldCharType="begin"/>
            </w:r>
            <w:r w:rsidR="007F3D14">
              <w:rPr>
                <w:noProof/>
                <w:webHidden/>
              </w:rPr>
              <w:instrText xml:space="preserve"> PAGEREF _Toc476497627 \h </w:instrText>
            </w:r>
            <w:r w:rsidR="007F3D14">
              <w:rPr>
                <w:noProof/>
                <w:webHidden/>
              </w:rPr>
            </w:r>
            <w:r w:rsidR="007F3D14">
              <w:rPr>
                <w:noProof/>
                <w:webHidden/>
              </w:rPr>
              <w:fldChar w:fldCharType="separate"/>
            </w:r>
            <w:r w:rsidR="005F4A76">
              <w:rPr>
                <w:noProof/>
                <w:webHidden/>
              </w:rPr>
              <w:t>23</w:t>
            </w:r>
            <w:r w:rsidR="007F3D14">
              <w:rPr>
                <w:noProof/>
                <w:webHidden/>
              </w:rPr>
              <w:fldChar w:fldCharType="end"/>
            </w:r>
          </w:hyperlink>
        </w:p>
        <w:p w14:paraId="2B46FF55" w14:textId="77777777" w:rsidR="007F3D14" w:rsidRDefault="002A7F58">
          <w:pPr>
            <w:pStyle w:val="TOC1"/>
            <w:tabs>
              <w:tab w:val="right" w:leader="dot" w:pos="8630"/>
            </w:tabs>
            <w:rPr>
              <w:rFonts w:eastAsiaTheme="minorEastAsia" w:cstheme="minorBidi"/>
              <w:noProof/>
              <w:sz w:val="22"/>
              <w:szCs w:val="22"/>
            </w:rPr>
          </w:pPr>
          <w:hyperlink w:anchor="_Toc476497628" w:history="1">
            <w:r w:rsidR="007F3D14" w:rsidRPr="00114FB1">
              <w:rPr>
                <w:rStyle w:val="Hyperlink"/>
                <w:noProof/>
              </w:rPr>
              <w:t>Find, Advanced Find and Replace</w:t>
            </w:r>
            <w:r w:rsidR="007F3D14">
              <w:rPr>
                <w:noProof/>
                <w:webHidden/>
              </w:rPr>
              <w:tab/>
            </w:r>
            <w:r w:rsidR="007F3D14">
              <w:rPr>
                <w:noProof/>
                <w:webHidden/>
              </w:rPr>
              <w:fldChar w:fldCharType="begin"/>
            </w:r>
            <w:r w:rsidR="007F3D14">
              <w:rPr>
                <w:noProof/>
                <w:webHidden/>
              </w:rPr>
              <w:instrText xml:space="preserve"> PAGEREF _Toc476497628 \h </w:instrText>
            </w:r>
            <w:r w:rsidR="007F3D14">
              <w:rPr>
                <w:noProof/>
                <w:webHidden/>
              </w:rPr>
            </w:r>
            <w:r w:rsidR="007F3D14">
              <w:rPr>
                <w:noProof/>
                <w:webHidden/>
              </w:rPr>
              <w:fldChar w:fldCharType="separate"/>
            </w:r>
            <w:r w:rsidR="005F4A76">
              <w:rPr>
                <w:noProof/>
                <w:webHidden/>
              </w:rPr>
              <w:t>26</w:t>
            </w:r>
            <w:r w:rsidR="007F3D14">
              <w:rPr>
                <w:noProof/>
                <w:webHidden/>
              </w:rPr>
              <w:fldChar w:fldCharType="end"/>
            </w:r>
          </w:hyperlink>
        </w:p>
        <w:p w14:paraId="5DBE28EF" w14:textId="77777777" w:rsidR="007F3D14" w:rsidRDefault="002A7F58">
          <w:pPr>
            <w:pStyle w:val="TOC2"/>
            <w:tabs>
              <w:tab w:val="right" w:leader="dot" w:pos="8630"/>
            </w:tabs>
            <w:rPr>
              <w:rFonts w:eastAsiaTheme="minorEastAsia" w:cstheme="minorBidi"/>
              <w:noProof/>
              <w:sz w:val="22"/>
              <w:szCs w:val="22"/>
            </w:rPr>
          </w:pPr>
          <w:hyperlink w:anchor="_Toc476497629" w:history="1">
            <w:r w:rsidR="007F3D14" w:rsidRPr="00114FB1">
              <w:rPr>
                <w:rStyle w:val="Hyperlink"/>
                <w:noProof/>
              </w:rPr>
              <w:t>Find – Navigation Pane Search</w:t>
            </w:r>
            <w:r w:rsidR="007F3D14">
              <w:rPr>
                <w:noProof/>
                <w:webHidden/>
              </w:rPr>
              <w:tab/>
            </w:r>
            <w:r w:rsidR="007F3D14">
              <w:rPr>
                <w:noProof/>
                <w:webHidden/>
              </w:rPr>
              <w:fldChar w:fldCharType="begin"/>
            </w:r>
            <w:r w:rsidR="007F3D14">
              <w:rPr>
                <w:noProof/>
                <w:webHidden/>
              </w:rPr>
              <w:instrText xml:space="preserve"> PAGEREF _Toc476497629 \h </w:instrText>
            </w:r>
            <w:r w:rsidR="007F3D14">
              <w:rPr>
                <w:noProof/>
                <w:webHidden/>
              </w:rPr>
            </w:r>
            <w:r w:rsidR="007F3D14">
              <w:rPr>
                <w:noProof/>
                <w:webHidden/>
              </w:rPr>
              <w:fldChar w:fldCharType="separate"/>
            </w:r>
            <w:r w:rsidR="005F4A76">
              <w:rPr>
                <w:noProof/>
                <w:webHidden/>
              </w:rPr>
              <w:t>26</w:t>
            </w:r>
            <w:r w:rsidR="007F3D14">
              <w:rPr>
                <w:noProof/>
                <w:webHidden/>
              </w:rPr>
              <w:fldChar w:fldCharType="end"/>
            </w:r>
          </w:hyperlink>
        </w:p>
        <w:p w14:paraId="6335367C" w14:textId="77777777" w:rsidR="007F3D14" w:rsidRDefault="002A7F58">
          <w:pPr>
            <w:pStyle w:val="TOC2"/>
            <w:tabs>
              <w:tab w:val="right" w:leader="dot" w:pos="8630"/>
            </w:tabs>
            <w:rPr>
              <w:rFonts w:eastAsiaTheme="minorEastAsia" w:cstheme="minorBidi"/>
              <w:noProof/>
              <w:sz w:val="22"/>
              <w:szCs w:val="22"/>
            </w:rPr>
          </w:pPr>
          <w:hyperlink w:anchor="_Toc476497630" w:history="1">
            <w:r w:rsidR="007F3D14" w:rsidRPr="00114FB1">
              <w:rPr>
                <w:rStyle w:val="Hyperlink"/>
                <w:noProof/>
              </w:rPr>
              <w:t>Advanced Find</w:t>
            </w:r>
            <w:r w:rsidR="007F3D14">
              <w:rPr>
                <w:noProof/>
                <w:webHidden/>
              </w:rPr>
              <w:tab/>
            </w:r>
            <w:r w:rsidR="007F3D14">
              <w:rPr>
                <w:noProof/>
                <w:webHidden/>
              </w:rPr>
              <w:fldChar w:fldCharType="begin"/>
            </w:r>
            <w:r w:rsidR="007F3D14">
              <w:rPr>
                <w:noProof/>
                <w:webHidden/>
              </w:rPr>
              <w:instrText xml:space="preserve"> PAGEREF _Toc476497630 \h </w:instrText>
            </w:r>
            <w:r w:rsidR="007F3D14">
              <w:rPr>
                <w:noProof/>
                <w:webHidden/>
              </w:rPr>
            </w:r>
            <w:r w:rsidR="007F3D14">
              <w:rPr>
                <w:noProof/>
                <w:webHidden/>
              </w:rPr>
              <w:fldChar w:fldCharType="separate"/>
            </w:r>
            <w:r w:rsidR="005F4A76">
              <w:rPr>
                <w:noProof/>
                <w:webHidden/>
              </w:rPr>
              <w:t>26</w:t>
            </w:r>
            <w:r w:rsidR="007F3D14">
              <w:rPr>
                <w:noProof/>
                <w:webHidden/>
              </w:rPr>
              <w:fldChar w:fldCharType="end"/>
            </w:r>
          </w:hyperlink>
        </w:p>
        <w:p w14:paraId="0B780ED6" w14:textId="77777777" w:rsidR="007F3D14" w:rsidRDefault="002A7F58">
          <w:pPr>
            <w:pStyle w:val="TOC3"/>
            <w:tabs>
              <w:tab w:val="right" w:leader="dot" w:pos="8630"/>
            </w:tabs>
            <w:rPr>
              <w:rFonts w:eastAsiaTheme="minorEastAsia" w:cstheme="minorBidi"/>
              <w:noProof/>
              <w:sz w:val="22"/>
              <w:szCs w:val="22"/>
            </w:rPr>
          </w:pPr>
          <w:hyperlink w:anchor="_Toc476497631" w:history="1">
            <w:r w:rsidR="007F3D14" w:rsidRPr="00114FB1">
              <w:rPr>
                <w:rStyle w:val="Hyperlink"/>
                <w:noProof/>
              </w:rPr>
              <w:t>Find Each Occurrence Individually</w:t>
            </w:r>
            <w:r w:rsidR="007F3D14">
              <w:rPr>
                <w:noProof/>
                <w:webHidden/>
              </w:rPr>
              <w:tab/>
            </w:r>
            <w:r w:rsidR="007F3D14">
              <w:rPr>
                <w:noProof/>
                <w:webHidden/>
              </w:rPr>
              <w:fldChar w:fldCharType="begin"/>
            </w:r>
            <w:r w:rsidR="007F3D14">
              <w:rPr>
                <w:noProof/>
                <w:webHidden/>
              </w:rPr>
              <w:instrText xml:space="preserve"> PAGEREF _Toc476497631 \h </w:instrText>
            </w:r>
            <w:r w:rsidR="007F3D14">
              <w:rPr>
                <w:noProof/>
                <w:webHidden/>
              </w:rPr>
            </w:r>
            <w:r w:rsidR="007F3D14">
              <w:rPr>
                <w:noProof/>
                <w:webHidden/>
              </w:rPr>
              <w:fldChar w:fldCharType="separate"/>
            </w:r>
            <w:r w:rsidR="005F4A76">
              <w:rPr>
                <w:noProof/>
                <w:webHidden/>
              </w:rPr>
              <w:t>26</w:t>
            </w:r>
            <w:r w:rsidR="007F3D14">
              <w:rPr>
                <w:noProof/>
                <w:webHidden/>
              </w:rPr>
              <w:fldChar w:fldCharType="end"/>
            </w:r>
          </w:hyperlink>
        </w:p>
        <w:p w14:paraId="17DDEEC7" w14:textId="77777777" w:rsidR="007F3D14" w:rsidRDefault="002A7F58">
          <w:pPr>
            <w:pStyle w:val="TOC3"/>
            <w:tabs>
              <w:tab w:val="right" w:leader="dot" w:pos="8630"/>
            </w:tabs>
            <w:rPr>
              <w:rFonts w:eastAsiaTheme="minorEastAsia" w:cstheme="minorBidi"/>
              <w:noProof/>
              <w:sz w:val="22"/>
              <w:szCs w:val="22"/>
            </w:rPr>
          </w:pPr>
          <w:hyperlink w:anchor="_Toc476497632" w:history="1">
            <w:r w:rsidR="007F3D14" w:rsidRPr="00114FB1">
              <w:rPr>
                <w:rStyle w:val="Hyperlink"/>
                <w:noProof/>
              </w:rPr>
              <w:t>Select All Instances of Found Text</w:t>
            </w:r>
            <w:r w:rsidR="007F3D14">
              <w:rPr>
                <w:noProof/>
                <w:webHidden/>
              </w:rPr>
              <w:tab/>
            </w:r>
            <w:r w:rsidR="007F3D14">
              <w:rPr>
                <w:noProof/>
                <w:webHidden/>
              </w:rPr>
              <w:fldChar w:fldCharType="begin"/>
            </w:r>
            <w:r w:rsidR="007F3D14">
              <w:rPr>
                <w:noProof/>
                <w:webHidden/>
              </w:rPr>
              <w:instrText xml:space="preserve"> PAGEREF _Toc476497632 \h </w:instrText>
            </w:r>
            <w:r w:rsidR="007F3D14">
              <w:rPr>
                <w:noProof/>
                <w:webHidden/>
              </w:rPr>
            </w:r>
            <w:r w:rsidR="007F3D14">
              <w:rPr>
                <w:noProof/>
                <w:webHidden/>
              </w:rPr>
              <w:fldChar w:fldCharType="separate"/>
            </w:r>
            <w:r w:rsidR="005F4A76">
              <w:rPr>
                <w:noProof/>
                <w:webHidden/>
              </w:rPr>
              <w:t>26</w:t>
            </w:r>
            <w:r w:rsidR="007F3D14">
              <w:rPr>
                <w:noProof/>
                <w:webHidden/>
              </w:rPr>
              <w:fldChar w:fldCharType="end"/>
            </w:r>
          </w:hyperlink>
        </w:p>
        <w:p w14:paraId="381E0343" w14:textId="77777777" w:rsidR="007F3D14" w:rsidRDefault="002A7F58">
          <w:pPr>
            <w:pStyle w:val="TOC3"/>
            <w:tabs>
              <w:tab w:val="right" w:leader="dot" w:pos="8630"/>
            </w:tabs>
            <w:rPr>
              <w:rFonts w:eastAsiaTheme="minorEastAsia" w:cstheme="minorBidi"/>
              <w:noProof/>
              <w:sz w:val="22"/>
              <w:szCs w:val="22"/>
            </w:rPr>
          </w:pPr>
          <w:hyperlink w:anchor="_Toc476497633" w:history="1">
            <w:r w:rsidR="007F3D14" w:rsidRPr="00114FB1">
              <w:rPr>
                <w:rStyle w:val="Hyperlink"/>
                <w:noProof/>
              </w:rPr>
              <w:t>Highlight All Instances of Found Text</w:t>
            </w:r>
            <w:r w:rsidR="007F3D14">
              <w:rPr>
                <w:noProof/>
                <w:webHidden/>
              </w:rPr>
              <w:tab/>
            </w:r>
            <w:r w:rsidR="007F3D14">
              <w:rPr>
                <w:noProof/>
                <w:webHidden/>
              </w:rPr>
              <w:fldChar w:fldCharType="begin"/>
            </w:r>
            <w:r w:rsidR="007F3D14">
              <w:rPr>
                <w:noProof/>
                <w:webHidden/>
              </w:rPr>
              <w:instrText xml:space="preserve"> PAGEREF _Toc476497633 \h </w:instrText>
            </w:r>
            <w:r w:rsidR="007F3D14">
              <w:rPr>
                <w:noProof/>
                <w:webHidden/>
              </w:rPr>
            </w:r>
            <w:r w:rsidR="007F3D14">
              <w:rPr>
                <w:noProof/>
                <w:webHidden/>
              </w:rPr>
              <w:fldChar w:fldCharType="separate"/>
            </w:r>
            <w:r w:rsidR="005F4A76">
              <w:rPr>
                <w:noProof/>
                <w:webHidden/>
              </w:rPr>
              <w:t>27</w:t>
            </w:r>
            <w:r w:rsidR="007F3D14">
              <w:rPr>
                <w:noProof/>
                <w:webHidden/>
              </w:rPr>
              <w:fldChar w:fldCharType="end"/>
            </w:r>
          </w:hyperlink>
        </w:p>
        <w:p w14:paraId="726FF94E" w14:textId="77777777" w:rsidR="007F3D14" w:rsidRDefault="002A7F58">
          <w:pPr>
            <w:pStyle w:val="TOC2"/>
            <w:tabs>
              <w:tab w:val="right" w:leader="dot" w:pos="8630"/>
            </w:tabs>
            <w:rPr>
              <w:rFonts w:eastAsiaTheme="minorEastAsia" w:cstheme="minorBidi"/>
              <w:noProof/>
              <w:sz w:val="22"/>
              <w:szCs w:val="22"/>
            </w:rPr>
          </w:pPr>
          <w:hyperlink w:anchor="_Toc476497634" w:history="1">
            <w:r w:rsidR="007F3D14" w:rsidRPr="00114FB1">
              <w:rPr>
                <w:rStyle w:val="Hyperlink"/>
                <w:noProof/>
              </w:rPr>
              <w:t>Replace</w:t>
            </w:r>
            <w:r w:rsidR="007F3D14">
              <w:rPr>
                <w:noProof/>
                <w:webHidden/>
              </w:rPr>
              <w:tab/>
            </w:r>
            <w:r w:rsidR="007F3D14">
              <w:rPr>
                <w:noProof/>
                <w:webHidden/>
              </w:rPr>
              <w:fldChar w:fldCharType="begin"/>
            </w:r>
            <w:r w:rsidR="007F3D14">
              <w:rPr>
                <w:noProof/>
                <w:webHidden/>
              </w:rPr>
              <w:instrText xml:space="preserve"> PAGEREF _Toc476497634 \h </w:instrText>
            </w:r>
            <w:r w:rsidR="007F3D14">
              <w:rPr>
                <w:noProof/>
                <w:webHidden/>
              </w:rPr>
            </w:r>
            <w:r w:rsidR="007F3D14">
              <w:rPr>
                <w:noProof/>
                <w:webHidden/>
              </w:rPr>
              <w:fldChar w:fldCharType="separate"/>
            </w:r>
            <w:r w:rsidR="005F4A76">
              <w:rPr>
                <w:noProof/>
                <w:webHidden/>
              </w:rPr>
              <w:t>28</w:t>
            </w:r>
            <w:r w:rsidR="007F3D14">
              <w:rPr>
                <w:noProof/>
                <w:webHidden/>
              </w:rPr>
              <w:fldChar w:fldCharType="end"/>
            </w:r>
          </w:hyperlink>
        </w:p>
        <w:p w14:paraId="4CBC089E" w14:textId="77777777" w:rsidR="007F3D14" w:rsidRDefault="002A7F58">
          <w:pPr>
            <w:pStyle w:val="TOC1"/>
            <w:tabs>
              <w:tab w:val="right" w:leader="dot" w:pos="8630"/>
            </w:tabs>
            <w:rPr>
              <w:rFonts w:eastAsiaTheme="minorEastAsia" w:cstheme="minorBidi"/>
              <w:noProof/>
              <w:sz w:val="22"/>
              <w:szCs w:val="22"/>
            </w:rPr>
          </w:pPr>
          <w:hyperlink w:anchor="_Toc476497635" w:history="1">
            <w:r w:rsidR="007F3D14" w:rsidRPr="00114FB1">
              <w:rPr>
                <w:rStyle w:val="Hyperlink"/>
                <w:noProof/>
              </w:rPr>
              <w:t>Appendix A –Word Shortcuts</w:t>
            </w:r>
            <w:r w:rsidR="007F3D14">
              <w:rPr>
                <w:noProof/>
                <w:webHidden/>
              </w:rPr>
              <w:tab/>
            </w:r>
            <w:r w:rsidR="007F3D14">
              <w:rPr>
                <w:noProof/>
                <w:webHidden/>
              </w:rPr>
              <w:fldChar w:fldCharType="begin"/>
            </w:r>
            <w:r w:rsidR="007F3D14">
              <w:rPr>
                <w:noProof/>
                <w:webHidden/>
              </w:rPr>
              <w:instrText xml:space="preserve"> PAGEREF _Toc476497635 \h </w:instrText>
            </w:r>
            <w:r w:rsidR="007F3D14">
              <w:rPr>
                <w:noProof/>
                <w:webHidden/>
              </w:rPr>
            </w:r>
            <w:r w:rsidR="007F3D14">
              <w:rPr>
                <w:noProof/>
                <w:webHidden/>
              </w:rPr>
              <w:fldChar w:fldCharType="separate"/>
            </w:r>
            <w:r w:rsidR="005F4A76">
              <w:rPr>
                <w:noProof/>
                <w:webHidden/>
              </w:rPr>
              <w:t>30</w:t>
            </w:r>
            <w:r w:rsidR="007F3D14">
              <w:rPr>
                <w:noProof/>
                <w:webHidden/>
              </w:rPr>
              <w:fldChar w:fldCharType="end"/>
            </w:r>
          </w:hyperlink>
        </w:p>
        <w:p w14:paraId="64A362CC" w14:textId="77777777" w:rsidR="0021212F" w:rsidRDefault="00EC0571" w:rsidP="00A747F4">
          <w:pPr>
            <w:pStyle w:val="TOC1"/>
            <w:tabs>
              <w:tab w:val="right" w:leader="dot" w:pos="8630"/>
            </w:tabs>
          </w:pPr>
          <w:r>
            <w:fldChar w:fldCharType="end"/>
          </w:r>
        </w:p>
      </w:sdtContent>
    </w:sdt>
    <w:p w14:paraId="6B121E4C" w14:textId="77777777" w:rsidR="002D2F51" w:rsidRDefault="002D2F51" w:rsidP="002D2F51">
      <w:pPr>
        <w:rPr>
          <w:rFonts w:ascii="Calibri" w:hAnsi="Calibri"/>
          <w:b/>
        </w:rPr>
      </w:pPr>
    </w:p>
    <w:p w14:paraId="312142EB" w14:textId="77777777" w:rsidR="002D2F51" w:rsidRDefault="002D2F51" w:rsidP="002D2F51">
      <w:pPr>
        <w:rPr>
          <w:rFonts w:ascii="Calibri" w:hAnsi="Calibri"/>
          <w:b/>
        </w:rPr>
      </w:pPr>
    </w:p>
    <w:p w14:paraId="302AC3DD" w14:textId="77777777" w:rsidR="006048A2" w:rsidRDefault="006048A2" w:rsidP="002D2F51">
      <w:pPr>
        <w:rPr>
          <w:rFonts w:ascii="Calibri" w:hAnsi="Calibri"/>
          <w:b/>
        </w:rPr>
        <w:sectPr w:rsidR="006048A2" w:rsidSect="00DD024E">
          <w:headerReference w:type="default" r:id="rId15"/>
          <w:footerReference w:type="even" r:id="rId16"/>
          <w:footerReference w:type="default" r:id="rId17"/>
          <w:type w:val="oddPage"/>
          <w:pgSz w:w="12240" w:h="15840"/>
          <w:pgMar w:top="1440" w:right="1800" w:bottom="1080" w:left="1800" w:header="720" w:footer="360" w:gutter="0"/>
          <w:pgNumType w:fmt="lowerRoman" w:start="1"/>
          <w:cols w:space="720"/>
          <w:docGrid w:linePitch="360"/>
        </w:sectPr>
      </w:pPr>
    </w:p>
    <w:p w14:paraId="73A8B98B" w14:textId="77777777" w:rsidR="001E0339" w:rsidRDefault="001E0339" w:rsidP="00C94AC3">
      <w:pPr>
        <w:pStyle w:val="Heading1"/>
      </w:pPr>
      <w:bookmarkStart w:id="1" w:name="_Toc476497594"/>
      <w:r>
        <w:lastRenderedPageBreak/>
        <w:t xml:space="preserve">Screen </w:t>
      </w:r>
      <w:r w:rsidR="00B949FB">
        <w:t xml:space="preserve">Display </w:t>
      </w:r>
      <w:r w:rsidR="00867332">
        <w:t>Tips</w:t>
      </w:r>
      <w:bookmarkEnd w:id="1"/>
    </w:p>
    <w:p w14:paraId="2AE2F58B" w14:textId="77777777" w:rsidR="00867332" w:rsidRPr="00284DB9" w:rsidRDefault="00867332" w:rsidP="00284DB9">
      <w:pPr>
        <w:pStyle w:val="ExerciseTask"/>
      </w:pPr>
      <w:r w:rsidRPr="0044698B">
        <w:t xml:space="preserve">Scroll through tabs on the Ribbon – </w:t>
      </w:r>
      <w:r w:rsidRPr="00284DB9">
        <w:rPr>
          <w:b w:val="0"/>
        </w:rPr>
        <w:t>Pointing to a tab on the ribbon and move the wheel</w:t>
      </w:r>
      <w:r w:rsidRPr="00284DB9">
        <w:t>.</w:t>
      </w:r>
    </w:p>
    <w:p w14:paraId="5FF2ACA3" w14:textId="77777777" w:rsidR="00867332" w:rsidRPr="00284DB9" w:rsidRDefault="00867332" w:rsidP="00284DB9">
      <w:pPr>
        <w:pStyle w:val="ExerciseTask"/>
        <w:rPr>
          <w:b w:val="0"/>
        </w:rPr>
      </w:pPr>
      <w:r w:rsidRPr="0044698B">
        <w:t>View Zoom</w:t>
      </w:r>
      <w:r>
        <w:t xml:space="preserve"> – </w:t>
      </w:r>
      <w:r w:rsidRPr="00284DB9">
        <w:rPr>
          <w:b w:val="0"/>
        </w:rPr>
        <w:t>Hold your control key down as you move your mouse wheel to scroll in</w:t>
      </w:r>
      <w:r w:rsidR="0044698B" w:rsidRPr="00284DB9">
        <w:rPr>
          <w:b w:val="0"/>
        </w:rPr>
        <w:t>/</w:t>
      </w:r>
      <w:r w:rsidRPr="00284DB9">
        <w:rPr>
          <w:b w:val="0"/>
        </w:rPr>
        <w:t>out.</w:t>
      </w:r>
    </w:p>
    <w:p w14:paraId="7BD5CC91" w14:textId="77777777" w:rsidR="00867332" w:rsidRPr="00284DB9" w:rsidRDefault="00867332" w:rsidP="00284DB9">
      <w:pPr>
        <w:pStyle w:val="ExerciseTask"/>
        <w:rPr>
          <w:b w:val="0"/>
        </w:rPr>
      </w:pPr>
      <w:r w:rsidRPr="0044698B">
        <w:t>Maximize/Restore</w:t>
      </w:r>
      <w:r>
        <w:t xml:space="preserve"> – </w:t>
      </w:r>
      <w:r w:rsidRPr="00284DB9">
        <w:rPr>
          <w:b w:val="0"/>
        </w:rPr>
        <w:t>Double click the title bar.</w:t>
      </w:r>
    </w:p>
    <w:p w14:paraId="5415D155" w14:textId="77777777" w:rsidR="00867332" w:rsidRPr="00284DB9" w:rsidRDefault="00867332" w:rsidP="00284DB9">
      <w:pPr>
        <w:pStyle w:val="ExerciseTask"/>
        <w:rPr>
          <w:b w:val="0"/>
        </w:rPr>
      </w:pPr>
      <w:r w:rsidRPr="0044698B">
        <w:t>Dialog Box Launchers</w:t>
      </w:r>
      <w:r>
        <w:t xml:space="preserve"> – </w:t>
      </w:r>
      <w:r w:rsidR="00284DB9">
        <w:rPr>
          <w:b w:val="0"/>
        </w:rPr>
        <w:t>Access</w:t>
      </w:r>
      <w:r w:rsidRPr="00284DB9">
        <w:rPr>
          <w:b w:val="0"/>
        </w:rPr>
        <w:t xml:space="preserve"> dialog boxes using the arrows in the bottom right corner of groups.</w:t>
      </w:r>
    </w:p>
    <w:p w14:paraId="640C910E" w14:textId="77777777" w:rsidR="001E0339" w:rsidRPr="001E0339" w:rsidRDefault="0097070D" w:rsidP="001E0339">
      <w:r>
        <w:rPr>
          <w:noProof/>
        </w:rPr>
        <mc:AlternateContent>
          <mc:Choice Requires="wps">
            <w:drawing>
              <wp:anchor distT="0" distB="0" distL="114300" distR="114300" simplePos="0" relativeHeight="251922944" behindDoc="0" locked="0" layoutInCell="1" allowOverlap="1" wp14:anchorId="7A410B79" wp14:editId="2C62231C">
                <wp:simplePos x="0" y="0"/>
                <wp:positionH relativeFrom="column">
                  <wp:posOffset>3011373</wp:posOffset>
                </wp:positionH>
                <wp:positionV relativeFrom="paragraph">
                  <wp:posOffset>145415</wp:posOffset>
                </wp:positionV>
                <wp:extent cx="518160" cy="202565"/>
                <wp:effectExtent l="0" t="0" r="0" b="6985"/>
                <wp:wrapNone/>
                <wp:docPr id="115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B524A" w14:textId="77777777" w:rsidR="009B0CDA" w:rsidRPr="00382D99" w:rsidRDefault="009B0CDA" w:rsidP="00E74738">
                            <w:pPr>
                              <w:jc w:val="center"/>
                              <w:rPr>
                                <w:b/>
                                <w:sz w:val="16"/>
                                <w:szCs w:val="16"/>
                              </w:rPr>
                            </w:pPr>
                            <w:r w:rsidRPr="00382D99">
                              <w:rPr>
                                <w:b/>
                                <w:sz w:val="16"/>
                                <w:szCs w:val="16"/>
                              </w:rPr>
                              <w:t>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10B79" id="_x0000_t202" coordsize="21600,21600" o:spt="202" path="m,l,21600r21600,l21600,xe">
                <v:stroke joinstyle="miter"/>
                <v:path gradientshapeok="t" o:connecttype="rect"/>
              </v:shapetype>
              <v:shape id="Text Box 273" o:spid="_x0000_s1027" type="#_x0000_t202" style="position:absolute;margin-left:237.1pt;margin-top:11.45pt;width:40.8pt;height:15.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SehwIAABo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" stroked="f">
                <v:textbox>
                  <w:txbxContent>
                    <w:p w14:paraId="0D0B524A" w14:textId="77777777" w:rsidR="009B0CDA" w:rsidRPr="00382D99" w:rsidRDefault="009B0CDA" w:rsidP="00E74738">
                      <w:pPr>
                        <w:jc w:val="center"/>
                        <w:rPr>
                          <w:b/>
                          <w:sz w:val="16"/>
                          <w:szCs w:val="16"/>
                        </w:rPr>
                      </w:pPr>
                      <w:r w:rsidRPr="00382D99">
                        <w:rPr>
                          <w:b/>
                          <w:sz w:val="16"/>
                          <w:szCs w:val="16"/>
                        </w:rPr>
                        <w:t>Help</w:t>
                      </w:r>
                    </w:p>
                  </w:txbxContent>
                </v:textbox>
              </v:shape>
            </w:pict>
          </mc:Fallback>
        </mc:AlternateContent>
      </w:r>
      <w:r w:rsidR="00EB434B">
        <w:rPr>
          <w:noProof/>
        </w:rPr>
        <mc:AlternateContent>
          <mc:Choice Requires="wps">
            <w:drawing>
              <wp:anchor distT="0" distB="0" distL="114300" distR="114300" simplePos="0" relativeHeight="252046848" behindDoc="0" locked="0" layoutInCell="1" allowOverlap="1" wp14:anchorId="0C04D363" wp14:editId="302E4605">
                <wp:simplePos x="0" y="0"/>
                <wp:positionH relativeFrom="column">
                  <wp:posOffset>1080135</wp:posOffset>
                </wp:positionH>
                <wp:positionV relativeFrom="paragraph">
                  <wp:posOffset>145415</wp:posOffset>
                </wp:positionV>
                <wp:extent cx="771525" cy="202565"/>
                <wp:effectExtent l="0" t="0" r="9525" b="6985"/>
                <wp:wrapNone/>
                <wp:docPr id="116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700B5" w14:textId="77777777" w:rsidR="009B0CDA" w:rsidRPr="00382D99" w:rsidRDefault="009B0CDA" w:rsidP="00A91145">
                            <w:pPr>
                              <w:jc w:val="center"/>
                              <w:rPr>
                                <w:b/>
                                <w:sz w:val="16"/>
                                <w:szCs w:val="16"/>
                              </w:rPr>
                            </w:pPr>
                            <w:r>
                              <w:rPr>
                                <w:b/>
                                <w:sz w:val="16"/>
                                <w:szCs w:val="16"/>
                              </w:rPr>
                              <w:t>Ribbon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D363" id="Text Box 456" o:spid="_x0000_s1028" type="#_x0000_t202" style="position:absolute;margin-left:85.05pt;margin-top:11.45pt;width:60.75pt;height:15.9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" stroked="f">
                <v:textbox>
                  <w:txbxContent>
                    <w:p w14:paraId="3F1700B5" w14:textId="77777777" w:rsidR="009B0CDA" w:rsidRPr="00382D99" w:rsidRDefault="009B0CDA" w:rsidP="00A91145">
                      <w:pPr>
                        <w:jc w:val="center"/>
                        <w:rPr>
                          <w:b/>
                          <w:sz w:val="16"/>
                          <w:szCs w:val="16"/>
                        </w:rPr>
                      </w:pPr>
                      <w:r>
                        <w:rPr>
                          <w:b/>
                          <w:sz w:val="16"/>
                          <w:szCs w:val="16"/>
                        </w:rPr>
                        <w:t>Ribbon</w:t>
                      </w:r>
                    </w:p>
                  </w:txbxContent>
                </v:textbox>
              </v:shape>
            </w:pict>
          </mc:Fallback>
        </mc:AlternateContent>
      </w:r>
      <w:r w:rsidR="00EB434B">
        <w:rPr>
          <w:noProof/>
        </w:rPr>
        <mc:AlternateContent>
          <mc:Choice Requires="wps">
            <w:drawing>
              <wp:anchor distT="0" distB="0" distL="114300" distR="114300" simplePos="0" relativeHeight="251906560" behindDoc="0" locked="0" layoutInCell="1" allowOverlap="1" wp14:anchorId="4BE9B047" wp14:editId="5F1C7C17">
                <wp:simplePos x="0" y="0"/>
                <wp:positionH relativeFrom="column">
                  <wp:posOffset>-207645</wp:posOffset>
                </wp:positionH>
                <wp:positionV relativeFrom="paragraph">
                  <wp:posOffset>144780</wp:posOffset>
                </wp:positionV>
                <wp:extent cx="619125" cy="203200"/>
                <wp:effectExtent l="0" t="0" r="9525" b="6350"/>
                <wp:wrapNone/>
                <wp:docPr id="116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C1238" w14:textId="77777777" w:rsidR="009B0CDA" w:rsidRPr="00382D99" w:rsidRDefault="009B0CDA" w:rsidP="00E65875">
                            <w:pPr>
                              <w:jc w:val="center"/>
                              <w:rPr>
                                <w:b/>
                                <w:sz w:val="16"/>
                                <w:szCs w:val="16"/>
                              </w:rPr>
                            </w:pPr>
                            <w:r>
                              <w:rPr>
                                <w:b/>
                                <w:sz w:val="16"/>
                                <w:szCs w:val="16"/>
                              </w:rPr>
                              <w:t>File</w:t>
                            </w:r>
                            <w:r w:rsidRPr="00382D99">
                              <w:rPr>
                                <w:b/>
                                <w:sz w:val="16"/>
                                <w:szCs w:val="16"/>
                              </w:rPr>
                              <w:t xml:space="preserve">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B047" id="Text Box 256" o:spid="_x0000_s1029" type="#_x0000_t202" style="position:absolute;margin-left:-16.35pt;margin-top:11.4pt;width:48.75pt;height:1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Dphw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" stroked="f">
                <v:textbox>
                  <w:txbxContent>
                    <w:p w14:paraId="502C1238" w14:textId="77777777" w:rsidR="009B0CDA" w:rsidRPr="00382D99" w:rsidRDefault="009B0CDA" w:rsidP="00E65875">
                      <w:pPr>
                        <w:jc w:val="center"/>
                        <w:rPr>
                          <w:b/>
                          <w:sz w:val="16"/>
                          <w:szCs w:val="16"/>
                        </w:rPr>
                      </w:pPr>
                      <w:r>
                        <w:rPr>
                          <w:b/>
                          <w:sz w:val="16"/>
                          <w:szCs w:val="16"/>
                        </w:rPr>
                        <w:t>File</w:t>
                      </w:r>
                      <w:r w:rsidRPr="00382D99">
                        <w:rPr>
                          <w:b/>
                          <w:sz w:val="16"/>
                          <w:szCs w:val="16"/>
                        </w:rPr>
                        <w:t xml:space="preserve"> Menu</w:t>
                      </w:r>
                    </w:p>
                  </w:txbxContent>
                </v:textbox>
              </v:shape>
            </w:pict>
          </mc:Fallback>
        </mc:AlternateContent>
      </w:r>
    </w:p>
    <w:p w14:paraId="45C3BC58" w14:textId="5DE725B3" w:rsidR="001E0339" w:rsidRDefault="00997A8A" w:rsidP="001E0339">
      <w:r>
        <w:rPr>
          <w:noProof/>
        </w:rPr>
        <mc:AlternateContent>
          <mc:Choice Requires="wps">
            <w:drawing>
              <wp:anchor distT="0" distB="0" distL="114300" distR="114300" simplePos="0" relativeHeight="252524032" behindDoc="0" locked="0" layoutInCell="1" allowOverlap="1" wp14:anchorId="1CF09052" wp14:editId="5919A3DD">
                <wp:simplePos x="0" y="0"/>
                <wp:positionH relativeFrom="column">
                  <wp:posOffset>857885</wp:posOffset>
                </wp:positionH>
                <wp:positionV relativeFrom="paragraph">
                  <wp:posOffset>2523490</wp:posOffset>
                </wp:positionV>
                <wp:extent cx="447675" cy="347345"/>
                <wp:effectExtent l="0" t="0" r="0" b="0"/>
                <wp:wrapNone/>
                <wp:docPr id="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BBEE" w14:textId="6ADCA0C5" w:rsidR="009B0CDA" w:rsidRPr="00382D99" w:rsidRDefault="009B0CDA" w:rsidP="00382D99">
                            <w:pPr>
                              <w:jc w:val="right"/>
                              <w:rPr>
                                <w:b/>
                                <w:sz w:val="16"/>
                                <w:szCs w:val="16"/>
                              </w:rPr>
                            </w:pPr>
                            <w:r>
                              <w:rPr>
                                <w:b/>
                                <w:sz w:val="16"/>
                                <w:szCs w:val="16"/>
                              </w:rPr>
                              <w:t>Spell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9052" id="Text Box 272" o:spid="_x0000_s1030" type="#_x0000_t202" style="position:absolute;margin-left:67.55pt;margin-top:198.7pt;width:35.25pt;height:27.3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S7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" filled="f" stroked="f">
                <v:textbox>
                  <w:txbxContent>
                    <w:p w14:paraId="1A29BBEE" w14:textId="6ADCA0C5" w:rsidR="009B0CDA" w:rsidRPr="00382D99" w:rsidRDefault="009B0CDA" w:rsidP="00382D99">
                      <w:pPr>
                        <w:jc w:val="right"/>
                        <w:rPr>
                          <w:b/>
                          <w:sz w:val="16"/>
                          <w:szCs w:val="16"/>
                        </w:rPr>
                      </w:pPr>
                      <w:r>
                        <w:rPr>
                          <w:b/>
                          <w:sz w:val="16"/>
                          <w:szCs w:val="16"/>
                        </w:rPr>
                        <w:t>Spell Check</w:t>
                      </w:r>
                    </w:p>
                  </w:txbxContent>
                </v:textbox>
              </v:shape>
            </w:pict>
          </mc:Fallback>
        </mc:AlternateContent>
      </w:r>
      <w:r>
        <w:rPr>
          <w:noProof/>
        </w:rPr>
        <mc:AlternateContent>
          <mc:Choice Requires="wps">
            <w:drawing>
              <wp:anchor distT="0" distB="0" distL="114299" distR="114299" simplePos="0" relativeHeight="252526080" behindDoc="0" locked="0" layoutInCell="1" allowOverlap="1" wp14:anchorId="24E4031A" wp14:editId="79E36358">
                <wp:simplePos x="0" y="0"/>
                <wp:positionH relativeFrom="column">
                  <wp:posOffset>1103630</wp:posOffset>
                </wp:positionH>
                <wp:positionV relativeFrom="paragraph">
                  <wp:posOffset>2818765</wp:posOffset>
                </wp:positionV>
                <wp:extent cx="0" cy="171450"/>
                <wp:effectExtent l="76200" t="0" r="57150" b="57150"/>
                <wp:wrapNone/>
                <wp:docPr id="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A8EB0" id="_x0000_t32" coordsize="21600,21600" o:spt="32" o:oned="t" path="m,l21600,21600e" filled="f">
                <v:path arrowok="t" fillok="f" o:connecttype="none"/>
                <o:lock v:ext="edit" shapetype="t"/>
              </v:shapetype>
              <v:shape id="AutoShape 270" o:spid="_x0000_s1026" type="#_x0000_t32" style="position:absolute;margin-left:86.9pt;margin-top:221.95pt;width:0;height:13.5pt;z-index:25252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lQNAIAAF4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2521984" behindDoc="0" locked="0" layoutInCell="1" allowOverlap="1" wp14:anchorId="2F03E15F" wp14:editId="2030988B">
                <wp:simplePos x="0" y="0"/>
                <wp:positionH relativeFrom="column">
                  <wp:posOffset>511175</wp:posOffset>
                </wp:positionH>
                <wp:positionV relativeFrom="paragraph">
                  <wp:posOffset>2176780</wp:posOffset>
                </wp:positionV>
                <wp:extent cx="717550" cy="694690"/>
                <wp:effectExtent l="0" t="0" r="6350" b="0"/>
                <wp:wrapNone/>
                <wp:docPr id="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C7A4E" w14:textId="62DB72F4" w:rsidR="009B0CDA" w:rsidRPr="00382D99" w:rsidRDefault="009B0CDA" w:rsidP="00997A8A">
                            <w:pPr>
                              <w:rPr>
                                <w:b/>
                                <w:sz w:val="16"/>
                                <w:szCs w:val="16"/>
                              </w:rPr>
                            </w:pPr>
                            <w:r>
                              <w:rPr>
                                <w:b/>
                                <w:sz w:val="16"/>
                                <w:szCs w:val="16"/>
                              </w:rPr>
                              <w:t>Show/Hide Navigation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3E15F" id="Text Box 258" o:spid="_x0000_s1031" type="#_x0000_t202" style="position:absolute;margin-left:40.25pt;margin-top:171.4pt;width:56.5pt;height:54.7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OqhQIAABc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" stroked="f">
                <v:textbox>
                  <w:txbxContent>
                    <w:p w14:paraId="305C7A4E" w14:textId="62DB72F4" w:rsidR="009B0CDA" w:rsidRPr="00382D99" w:rsidRDefault="009B0CDA" w:rsidP="00997A8A">
                      <w:pPr>
                        <w:rPr>
                          <w:b/>
                          <w:sz w:val="16"/>
                          <w:szCs w:val="16"/>
                        </w:rPr>
                      </w:pPr>
                      <w:r>
                        <w:rPr>
                          <w:b/>
                          <w:sz w:val="16"/>
                          <w:szCs w:val="16"/>
                        </w:rPr>
                        <w:t>Show/Hide Navigation Pane</w:t>
                      </w:r>
                    </w:p>
                  </w:txbxContent>
                </v:textbox>
              </v:shape>
            </w:pict>
          </mc:Fallback>
        </mc:AlternateContent>
      </w:r>
      <w:r>
        <w:rPr>
          <w:noProof/>
        </w:rPr>
        <mc:AlternateContent>
          <mc:Choice Requires="wps">
            <w:drawing>
              <wp:anchor distT="0" distB="0" distL="114300" distR="114300" simplePos="0" relativeHeight="252505600" behindDoc="0" locked="0" layoutInCell="1" allowOverlap="1" wp14:anchorId="3D1F0A48" wp14:editId="7506F43C">
                <wp:simplePos x="0" y="0"/>
                <wp:positionH relativeFrom="column">
                  <wp:posOffset>3175</wp:posOffset>
                </wp:positionH>
                <wp:positionV relativeFrom="paragraph">
                  <wp:posOffset>2176780</wp:posOffset>
                </wp:positionV>
                <wp:extent cx="463550" cy="688340"/>
                <wp:effectExtent l="0" t="0" r="0" b="0"/>
                <wp:wrapNone/>
                <wp:docPr id="4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85C7B" w14:textId="6EA95295" w:rsidR="009B0CDA" w:rsidRPr="00382D99" w:rsidRDefault="009B0CDA" w:rsidP="00997A8A">
                            <w:pPr>
                              <w:rPr>
                                <w:b/>
                                <w:sz w:val="16"/>
                                <w:szCs w:val="16"/>
                              </w:rPr>
                            </w:pPr>
                            <w:r>
                              <w:rPr>
                                <w:b/>
                                <w:sz w:val="16"/>
                                <w:szCs w:val="16"/>
                              </w:rPr>
                              <w:t xml:space="preserve">Show/Hide </w:t>
                            </w:r>
                            <w:proofErr w:type="spellStart"/>
                            <w:r>
                              <w:rPr>
                                <w:b/>
                                <w:sz w:val="16"/>
                                <w:szCs w:val="16"/>
                              </w:rPr>
                              <w:t>GoTo</w:t>
                            </w:r>
                            <w:proofErr w:type="spellEnd"/>
                            <w:r>
                              <w:rPr>
                                <w:b/>
                                <w:sz w:val="16"/>
                                <w:szCs w:val="16"/>
                              </w:rPr>
                              <w:t xml:space="preserve"> Dialog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F0A48" id="_x0000_s1032" type="#_x0000_t202" style="position:absolute;margin-left:.25pt;margin-top:171.4pt;width:36.5pt;height:54.2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" stroked="f">
                <v:textbox>
                  <w:txbxContent>
                    <w:p w14:paraId="51085C7B" w14:textId="6EA95295" w:rsidR="009B0CDA" w:rsidRPr="00382D99" w:rsidRDefault="009B0CDA" w:rsidP="00997A8A">
                      <w:pPr>
                        <w:rPr>
                          <w:b/>
                          <w:sz w:val="16"/>
                          <w:szCs w:val="16"/>
                        </w:rPr>
                      </w:pPr>
                      <w:r>
                        <w:rPr>
                          <w:b/>
                          <w:sz w:val="16"/>
                          <w:szCs w:val="16"/>
                        </w:rPr>
                        <w:t>Show/Hide GoTo Dialog Box</w:t>
                      </w:r>
                    </w:p>
                  </w:txbxContent>
                </v:textbox>
              </v:shape>
            </w:pict>
          </mc:Fallback>
        </mc:AlternateContent>
      </w:r>
      <w:r w:rsidR="002A5168">
        <w:rPr>
          <w:noProof/>
        </w:rPr>
        <mc:AlternateContent>
          <mc:Choice Requires="wps">
            <w:drawing>
              <wp:anchor distT="0" distB="0" distL="114299" distR="114299" simplePos="0" relativeHeight="252509696" behindDoc="0" locked="0" layoutInCell="1" allowOverlap="1" wp14:anchorId="26671142" wp14:editId="5B0DE50B">
                <wp:simplePos x="0" y="0"/>
                <wp:positionH relativeFrom="column">
                  <wp:posOffset>652780</wp:posOffset>
                </wp:positionH>
                <wp:positionV relativeFrom="paragraph">
                  <wp:posOffset>2812415</wp:posOffset>
                </wp:positionV>
                <wp:extent cx="0" cy="171450"/>
                <wp:effectExtent l="76200" t="0" r="57150" b="57150"/>
                <wp:wrapNone/>
                <wp:docPr id="56"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4D89C8" id="_x0000_t32" coordsize="21600,21600" o:spt="32" o:oned="t" path="m,l21600,21600e" filled="f">
                <v:path arrowok="t" fillok="f" o:connecttype="none"/>
                <o:lock v:ext="edit" shapetype="t"/>
              </v:shapetype>
              <v:shape id="AutoShape 270" o:spid="_x0000_s1026" type="#_x0000_t32" style="position:absolute;margin-left:51.4pt;margin-top:221.45pt;width:0;height:13.5pt;z-index:25250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4z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">
                <v:stroke endarrow="block"/>
              </v:shape>
            </w:pict>
          </mc:Fallback>
        </mc:AlternateContent>
      </w:r>
      <w:r w:rsidR="002A5168">
        <w:rPr>
          <w:noProof/>
        </w:rPr>
        <mc:AlternateContent>
          <mc:Choice Requires="wps">
            <w:drawing>
              <wp:anchor distT="0" distB="0" distL="114299" distR="114299" simplePos="0" relativeHeight="252507648" behindDoc="0" locked="0" layoutInCell="1" allowOverlap="1" wp14:anchorId="2049E05C" wp14:editId="34D4379C">
                <wp:simplePos x="0" y="0"/>
                <wp:positionH relativeFrom="column">
                  <wp:posOffset>109220</wp:posOffset>
                </wp:positionH>
                <wp:positionV relativeFrom="paragraph">
                  <wp:posOffset>2813050</wp:posOffset>
                </wp:positionV>
                <wp:extent cx="0" cy="171450"/>
                <wp:effectExtent l="76200" t="0" r="57150" b="57150"/>
                <wp:wrapNone/>
                <wp:docPr id="5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5FA92" id="AutoShape 270" o:spid="_x0000_s1026" type="#_x0000_t32" style="position:absolute;margin-left:8.6pt;margin-top:221.5pt;width:0;height:13.5pt;z-index:25250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lI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nOUaK&#10;9NCjx4PXMTWazCNDg3EFGFZqZ0ON9KSezZOm3xxSuuqIank0fzkb8M4Cp8kbl6A4A3n2wyfNwIZA&#10;hkjXqbF9CAlEoFPsyvneFX7yiF4uKdxm8yyf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">
                <v:stroke endarrow="block"/>
              </v:shape>
            </w:pict>
          </mc:Fallback>
        </mc:AlternateContent>
      </w:r>
      <w:r w:rsidR="002A5168">
        <w:rPr>
          <w:noProof/>
        </w:rPr>
        <mc:AlternateContent>
          <mc:Choice Requires="wps">
            <w:drawing>
              <wp:anchor distT="0" distB="0" distL="114300" distR="114300" simplePos="0" relativeHeight="252503552" behindDoc="0" locked="0" layoutInCell="1" allowOverlap="1" wp14:anchorId="26D7BB5F" wp14:editId="3D3BEF8C">
                <wp:simplePos x="0" y="0"/>
                <wp:positionH relativeFrom="column">
                  <wp:posOffset>511629</wp:posOffset>
                </wp:positionH>
                <wp:positionV relativeFrom="paragraph">
                  <wp:posOffset>3255282</wp:posOffset>
                </wp:positionV>
                <wp:extent cx="947057" cy="363220"/>
                <wp:effectExtent l="0" t="0" r="5715" b="0"/>
                <wp:wrapNone/>
                <wp:docPr id="4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057"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975B3" w14:textId="77777777" w:rsidR="009B0CDA" w:rsidRPr="00382D99" w:rsidRDefault="009B0CDA" w:rsidP="00E74738">
                            <w:pPr>
                              <w:jc w:val="center"/>
                              <w:rPr>
                                <w:b/>
                                <w:sz w:val="16"/>
                                <w:szCs w:val="16"/>
                              </w:rPr>
                            </w:pPr>
                            <w:r>
                              <w:rPr>
                                <w:b/>
                                <w:sz w:val="16"/>
                                <w:szCs w:val="16"/>
                              </w:rPr>
                              <w:t>Display the Navigation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7BB5F" id="Text Box 264" o:spid="_x0000_s1033" type="#_x0000_t202" style="position:absolute;margin-left:40.3pt;margin-top:256.3pt;width:74.55pt;height:28.6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" stroked="f">
                <v:textbox>
                  <w:txbxContent>
                    <w:p w14:paraId="744975B3" w14:textId="77777777" w:rsidR="009B0CDA" w:rsidRPr="00382D99" w:rsidRDefault="009B0CDA" w:rsidP="00E74738">
                      <w:pPr>
                        <w:jc w:val="center"/>
                        <w:rPr>
                          <w:b/>
                          <w:sz w:val="16"/>
                          <w:szCs w:val="16"/>
                        </w:rPr>
                      </w:pPr>
                      <w:r>
                        <w:rPr>
                          <w:b/>
                          <w:sz w:val="16"/>
                          <w:szCs w:val="16"/>
                        </w:rPr>
                        <w:t>Display the Navigation Pane</w:t>
                      </w:r>
                    </w:p>
                  </w:txbxContent>
                </v:textbox>
              </v:shape>
            </w:pict>
          </mc:Fallback>
        </mc:AlternateContent>
      </w:r>
      <w:r w:rsidR="002A5168">
        <w:rPr>
          <w:noProof/>
        </w:rPr>
        <mc:AlternateContent>
          <mc:Choice Requires="wps">
            <w:drawing>
              <wp:anchor distT="0" distB="0" distL="114299" distR="114299" simplePos="0" relativeHeight="252501504" behindDoc="0" locked="0" layoutInCell="1" allowOverlap="1" wp14:anchorId="6C35D9BC" wp14:editId="68EF0252">
                <wp:simplePos x="0" y="0"/>
                <wp:positionH relativeFrom="column">
                  <wp:posOffset>424361</wp:posOffset>
                </wp:positionH>
                <wp:positionV relativeFrom="paragraph">
                  <wp:posOffset>3234872</wp:posOffset>
                </wp:positionV>
                <wp:extent cx="0" cy="322580"/>
                <wp:effectExtent l="76200" t="38100" r="57150" b="20320"/>
                <wp:wrapNone/>
                <wp:docPr id="46"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94CC0" id="AutoShape 265" o:spid="_x0000_s1026" type="#_x0000_t32" style="position:absolute;margin-left:33.4pt;margin-top:254.7pt;width:0;height:25.4pt;flip:y;z-index:25250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iGPAIAAGk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">
                <v:stroke endarrow="block"/>
              </v:shape>
            </w:pict>
          </mc:Fallback>
        </mc:AlternateContent>
      </w:r>
      <w:r w:rsidR="0097070D">
        <w:rPr>
          <w:noProof/>
        </w:rPr>
        <mc:AlternateContent>
          <mc:Choice Requires="wps">
            <w:drawing>
              <wp:anchor distT="0" distB="0" distL="114299" distR="114299" simplePos="0" relativeHeight="251915776" behindDoc="0" locked="0" layoutInCell="1" allowOverlap="1" wp14:anchorId="5F8ADA1C" wp14:editId="6CDE40EE">
                <wp:simplePos x="0" y="0"/>
                <wp:positionH relativeFrom="column">
                  <wp:posOffset>2561590</wp:posOffset>
                </wp:positionH>
                <wp:positionV relativeFrom="paragraph">
                  <wp:posOffset>784225</wp:posOffset>
                </wp:positionV>
                <wp:extent cx="0" cy="322580"/>
                <wp:effectExtent l="76200" t="38100" r="57150" b="20320"/>
                <wp:wrapNone/>
                <wp:docPr id="1145"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657A1" id="AutoShape 265" o:spid="_x0000_s1026" type="#_x0000_t32" style="position:absolute;margin-left:201.7pt;margin-top:61.75pt;width:0;height:25.4pt;flip:y;z-index:25191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lCPQIAAGs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">
                <v:stroke endarrow="block"/>
              </v:shape>
            </w:pict>
          </mc:Fallback>
        </mc:AlternateContent>
      </w:r>
      <w:r w:rsidR="0097070D">
        <w:rPr>
          <w:noProof/>
        </w:rPr>
        <mc:AlternateContent>
          <mc:Choice Requires="wps">
            <w:drawing>
              <wp:anchor distT="0" distB="0" distL="114300" distR="114300" simplePos="0" relativeHeight="251914752" behindDoc="0" locked="0" layoutInCell="1" allowOverlap="1" wp14:anchorId="256DE5B8" wp14:editId="0412960B">
                <wp:simplePos x="0" y="0"/>
                <wp:positionH relativeFrom="column">
                  <wp:posOffset>2218893</wp:posOffset>
                </wp:positionH>
                <wp:positionV relativeFrom="paragraph">
                  <wp:posOffset>1099185</wp:posOffset>
                </wp:positionV>
                <wp:extent cx="695325" cy="363220"/>
                <wp:effectExtent l="0" t="0" r="9525" b="0"/>
                <wp:wrapNone/>
                <wp:docPr id="113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0A511" w14:textId="77777777" w:rsidR="009B0CDA" w:rsidRPr="00382D99" w:rsidRDefault="009B0CDA" w:rsidP="00E74738">
                            <w:pPr>
                              <w:jc w:val="center"/>
                              <w:rPr>
                                <w:b/>
                                <w:sz w:val="16"/>
                                <w:szCs w:val="16"/>
                              </w:rPr>
                            </w:pPr>
                            <w:r w:rsidRPr="00382D99">
                              <w:rPr>
                                <w:b/>
                                <w:sz w:val="16"/>
                                <w:szCs w:val="16"/>
                              </w:rPr>
                              <w:t>Dialog Box Launcher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DE5B8" id="_x0000_s1034" type="#_x0000_t202" style="position:absolute;margin-left:174.7pt;margin-top:86.55pt;width:54.75pt;height:28.6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PE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" stroked="f">
                <v:textbox>
                  <w:txbxContent>
                    <w:p w14:paraId="5550A511" w14:textId="77777777" w:rsidR="009B0CDA" w:rsidRPr="00382D99" w:rsidRDefault="009B0CDA" w:rsidP="00E74738">
                      <w:pPr>
                        <w:jc w:val="center"/>
                        <w:rPr>
                          <w:b/>
                          <w:sz w:val="16"/>
                          <w:szCs w:val="16"/>
                        </w:rPr>
                      </w:pPr>
                      <w:r w:rsidRPr="00382D99">
                        <w:rPr>
                          <w:b/>
                          <w:sz w:val="16"/>
                          <w:szCs w:val="16"/>
                        </w:rPr>
                        <w:t>Dialog Box Launcher</w:t>
                      </w:r>
                    </w:p>
                  </w:txbxContent>
                </v:textbox>
              </v:shape>
            </w:pict>
          </mc:Fallback>
        </mc:AlternateContent>
      </w:r>
      <w:r w:rsidR="0097070D">
        <w:rPr>
          <w:noProof/>
        </w:rPr>
        <mc:AlternateContent>
          <mc:Choice Requires="wps">
            <w:drawing>
              <wp:anchor distT="0" distB="0" distL="114300" distR="114300" simplePos="0" relativeHeight="251908608" behindDoc="0" locked="0" layoutInCell="1" allowOverlap="1" wp14:anchorId="5812E170" wp14:editId="675F5D6D">
                <wp:simplePos x="0" y="0"/>
                <wp:positionH relativeFrom="column">
                  <wp:posOffset>353060</wp:posOffset>
                </wp:positionH>
                <wp:positionV relativeFrom="paragraph">
                  <wp:posOffset>1099185</wp:posOffset>
                </wp:positionV>
                <wp:extent cx="771525" cy="345440"/>
                <wp:effectExtent l="0" t="0" r="9525" b="0"/>
                <wp:wrapNone/>
                <wp:docPr id="115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060FC" w14:textId="77777777" w:rsidR="009B0CDA" w:rsidRPr="00382D99" w:rsidRDefault="009B0CDA" w:rsidP="00E74738">
                            <w:pPr>
                              <w:jc w:val="center"/>
                              <w:rPr>
                                <w:b/>
                                <w:sz w:val="16"/>
                                <w:szCs w:val="16"/>
                              </w:rPr>
                            </w:pPr>
                            <w:r w:rsidRPr="00382D99">
                              <w:rPr>
                                <w:b/>
                                <w:sz w:val="16"/>
                                <w:szCs w:val="16"/>
                              </w:rPr>
                              <w:t>Quick Access Toolbar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2E170" id="_x0000_s1035" type="#_x0000_t202" style="position:absolute;margin-left:27.8pt;margin-top:86.55pt;width:60.75pt;height:27.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" stroked="f">
                <v:textbox>
                  <w:txbxContent>
                    <w:p w14:paraId="0DC060FC" w14:textId="77777777" w:rsidR="009B0CDA" w:rsidRPr="00382D99" w:rsidRDefault="009B0CDA" w:rsidP="00E74738">
                      <w:pPr>
                        <w:jc w:val="center"/>
                        <w:rPr>
                          <w:b/>
                          <w:sz w:val="16"/>
                          <w:szCs w:val="16"/>
                        </w:rPr>
                      </w:pPr>
                      <w:r w:rsidRPr="00382D99">
                        <w:rPr>
                          <w:b/>
                          <w:sz w:val="16"/>
                          <w:szCs w:val="16"/>
                        </w:rPr>
                        <w:t>Quick Access Toolbar</w:t>
                      </w:r>
                    </w:p>
                  </w:txbxContent>
                </v:textbox>
              </v:shape>
            </w:pict>
          </mc:Fallback>
        </mc:AlternateContent>
      </w:r>
      <w:r w:rsidR="0097070D">
        <w:rPr>
          <w:noProof/>
        </w:rPr>
        <mc:AlternateContent>
          <mc:Choice Requires="wps">
            <w:drawing>
              <wp:anchor distT="0" distB="0" distL="114299" distR="114299" simplePos="0" relativeHeight="252161536" behindDoc="0" locked="0" layoutInCell="1" allowOverlap="1" wp14:anchorId="68FDE801" wp14:editId="40F49D3B">
                <wp:simplePos x="0" y="0"/>
                <wp:positionH relativeFrom="column">
                  <wp:posOffset>739140</wp:posOffset>
                </wp:positionH>
                <wp:positionV relativeFrom="paragraph">
                  <wp:posOffset>941705</wp:posOffset>
                </wp:positionV>
                <wp:extent cx="0" cy="163195"/>
                <wp:effectExtent l="76200" t="38100" r="57150" b="27305"/>
                <wp:wrapNone/>
                <wp:docPr id="1169"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801A9" id="AutoShape 265" o:spid="_x0000_s1026" type="#_x0000_t32" style="position:absolute;margin-left:58.2pt;margin-top:74.15pt;width:0;height:12.85pt;flip:y;z-index:25216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JfPQIAAGs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">
                <v:stroke endarrow="block"/>
              </v:shape>
            </w:pict>
          </mc:Fallback>
        </mc:AlternateContent>
      </w:r>
      <w:r w:rsidR="0097070D">
        <w:rPr>
          <w:noProof/>
        </w:rPr>
        <mc:AlternateContent>
          <mc:Choice Requires="wps">
            <w:drawing>
              <wp:anchor distT="0" distB="0" distL="114300" distR="114300" simplePos="0" relativeHeight="251921920" behindDoc="0" locked="0" layoutInCell="1" allowOverlap="1" wp14:anchorId="50901356" wp14:editId="4242A3EE">
                <wp:simplePos x="0" y="0"/>
                <wp:positionH relativeFrom="column">
                  <wp:posOffset>4318635</wp:posOffset>
                </wp:positionH>
                <wp:positionV relativeFrom="paragraph">
                  <wp:posOffset>2449195</wp:posOffset>
                </wp:positionV>
                <wp:extent cx="447675" cy="347345"/>
                <wp:effectExtent l="0" t="0" r="0" b="0"/>
                <wp:wrapNone/>
                <wp:docPr id="114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BF65" w14:textId="77777777" w:rsidR="009B0CDA" w:rsidRPr="00382D99" w:rsidRDefault="009B0CDA" w:rsidP="00382D99">
                            <w:pPr>
                              <w:jc w:val="right"/>
                              <w:rPr>
                                <w:b/>
                                <w:sz w:val="16"/>
                                <w:szCs w:val="16"/>
                              </w:rPr>
                            </w:pPr>
                            <w:r w:rsidRPr="00382D99">
                              <w:rPr>
                                <w:b/>
                                <w:sz w:val="16"/>
                                <w:szCs w:val="16"/>
                              </w:rPr>
                              <w:t>View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1356" id="_x0000_s1036" type="#_x0000_t202" style="position:absolute;margin-left:340.05pt;margin-top:192.85pt;width:35.25pt;height:27.3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b7ug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" filled="f" stroked="f">
                <v:textbox>
                  <w:txbxContent>
                    <w:p w14:paraId="10FFBF65" w14:textId="77777777" w:rsidR="009B0CDA" w:rsidRPr="00382D99" w:rsidRDefault="009B0CDA" w:rsidP="00382D99">
                      <w:pPr>
                        <w:jc w:val="right"/>
                        <w:rPr>
                          <w:b/>
                          <w:sz w:val="16"/>
                          <w:szCs w:val="16"/>
                        </w:rPr>
                      </w:pPr>
                      <w:r w:rsidRPr="00382D99">
                        <w:rPr>
                          <w:b/>
                          <w:sz w:val="16"/>
                          <w:szCs w:val="16"/>
                        </w:rPr>
                        <w:t>View Tools</w:t>
                      </w:r>
                    </w:p>
                  </w:txbxContent>
                </v:textbox>
              </v:shape>
            </w:pict>
          </mc:Fallback>
        </mc:AlternateContent>
      </w:r>
      <w:r w:rsidR="0097070D">
        <w:rPr>
          <w:noProof/>
        </w:rPr>
        <mc:AlternateContent>
          <mc:Choice Requires="wps">
            <w:drawing>
              <wp:anchor distT="0" distB="0" distL="114299" distR="114299" simplePos="0" relativeHeight="251919872" behindDoc="0" locked="0" layoutInCell="1" allowOverlap="1" wp14:anchorId="10460DDE" wp14:editId="6A8EB82A">
                <wp:simplePos x="0" y="0"/>
                <wp:positionH relativeFrom="column">
                  <wp:posOffset>4540250</wp:posOffset>
                </wp:positionH>
                <wp:positionV relativeFrom="paragraph">
                  <wp:posOffset>2767330</wp:posOffset>
                </wp:positionV>
                <wp:extent cx="0" cy="171450"/>
                <wp:effectExtent l="76200" t="0" r="57150" b="57150"/>
                <wp:wrapNone/>
                <wp:docPr id="1141"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6E5D6" id="AutoShape 270" o:spid="_x0000_s1026" type="#_x0000_t32" style="position:absolute;margin-left:357.5pt;margin-top:217.9pt;width:0;height:13.5pt;z-index:25191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keNgIAAGE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">
                <v:stroke endarrow="block"/>
              </v:shape>
            </w:pict>
          </mc:Fallback>
        </mc:AlternateContent>
      </w:r>
      <w:r w:rsidR="0097070D">
        <w:rPr>
          <w:noProof/>
        </w:rPr>
        <mc:AlternateContent>
          <mc:Choice Requires="wps">
            <w:drawing>
              <wp:anchor distT="0" distB="0" distL="114299" distR="114299" simplePos="0" relativeHeight="251917824" behindDoc="0" locked="0" layoutInCell="1" allowOverlap="1" wp14:anchorId="4015CB96" wp14:editId="1F30053F">
                <wp:simplePos x="0" y="0"/>
                <wp:positionH relativeFrom="column">
                  <wp:posOffset>5102225</wp:posOffset>
                </wp:positionH>
                <wp:positionV relativeFrom="paragraph">
                  <wp:posOffset>2767330</wp:posOffset>
                </wp:positionV>
                <wp:extent cx="0" cy="171450"/>
                <wp:effectExtent l="76200" t="0" r="57150" b="57150"/>
                <wp:wrapNone/>
                <wp:docPr id="1136"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95FA7" id="AutoShape 268" o:spid="_x0000_s1026" type="#_x0000_t32" style="position:absolute;margin-left:401.75pt;margin-top:217.9pt;width:0;height:13.5pt;z-index:2519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Pe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">
                <v:stroke endarrow="block"/>
              </v:shape>
            </w:pict>
          </mc:Fallback>
        </mc:AlternateContent>
      </w:r>
      <w:r w:rsidR="0097070D">
        <w:rPr>
          <w:noProof/>
        </w:rPr>
        <mc:AlternateContent>
          <mc:Choice Requires="wps">
            <w:drawing>
              <wp:anchor distT="0" distB="0" distL="114300" distR="114300" simplePos="0" relativeHeight="251916800" behindDoc="0" locked="0" layoutInCell="1" allowOverlap="1" wp14:anchorId="124D2FC9" wp14:editId="362EE50C">
                <wp:simplePos x="0" y="0"/>
                <wp:positionH relativeFrom="column">
                  <wp:posOffset>4744288</wp:posOffset>
                </wp:positionH>
                <wp:positionV relativeFrom="paragraph">
                  <wp:posOffset>2455545</wp:posOffset>
                </wp:positionV>
                <wp:extent cx="714375" cy="350520"/>
                <wp:effectExtent l="0" t="0" r="0" b="0"/>
                <wp:wrapNone/>
                <wp:docPr id="114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B595" w14:textId="77777777" w:rsidR="009B0CDA" w:rsidRPr="00382D99" w:rsidRDefault="009B0CDA" w:rsidP="00E74738">
                            <w:pPr>
                              <w:jc w:val="center"/>
                              <w:rPr>
                                <w:b/>
                                <w:sz w:val="16"/>
                                <w:szCs w:val="16"/>
                              </w:rPr>
                            </w:pPr>
                            <w:r w:rsidRPr="00382D99">
                              <w:rPr>
                                <w:b/>
                                <w:sz w:val="16"/>
                                <w:szCs w:val="16"/>
                              </w:rPr>
                              <w:t>View Zoom Slider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2FC9" id="Text Box 266" o:spid="_x0000_s1037" type="#_x0000_t202" style="position:absolute;margin-left:373.55pt;margin-top:193.35pt;width:56.25pt;height:27.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yB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" filled="f" stroked="f">
                <v:textbox>
                  <w:txbxContent>
                    <w:p w14:paraId="0F01B595" w14:textId="77777777" w:rsidR="009B0CDA" w:rsidRPr="00382D99" w:rsidRDefault="009B0CDA" w:rsidP="00E74738">
                      <w:pPr>
                        <w:jc w:val="center"/>
                        <w:rPr>
                          <w:b/>
                          <w:sz w:val="16"/>
                          <w:szCs w:val="16"/>
                        </w:rPr>
                      </w:pPr>
                      <w:r w:rsidRPr="00382D99">
                        <w:rPr>
                          <w:b/>
                          <w:sz w:val="16"/>
                          <w:szCs w:val="16"/>
                        </w:rPr>
                        <w:t>View Zoom Slider</w:t>
                      </w:r>
                    </w:p>
                  </w:txbxContent>
                </v:textbox>
              </v:shape>
            </w:pict>
          </mc:Fallback>
        </mc:AlternateContent>
      </w:r>
      <w:r w:rsidR="0097070D">
        <w:rPr>
          <w:noProof/>
        </w:rPr>
        <mc:AlternateContent>
          <mc:Choice Requires="wps">
            <w:drawing>
              <wp:anchor distT="0" distB="0" distL="114299" distR="114299" simplePos="0" relativeHeight="251923968" behindDoc="0" locked="0" layoutInCell="1" allowOverlap="1" wp14:anchorId="587066E6" wp14:editId="6B285C2B">
                <wp:simplePos x="0" y="0"/>
                <wp:positionH relativeFrom="column">
                  <wp:posOffset>3268980</wp:posOffset>
                </wp:positionH>
                <wp:positionV relativeFrom="paragraph">
                  <wp:posOffset>47828</wp:posOffset>
                </wp:positionV>
                <wp:extent cx="0" cy="177165"/>
                <wp:effectExtent l="76200" t="0" r="57150" b="51435"/>
                <wp:wrapNone/>
                <wp:docPr id="115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E864E" id="AutoShape 274" o:spid="_x0000_s1026" type="#_x0000_t32" style="position:absolute;margin-left:257.4pt;margin-top:3.75pt;width:0;height:13.95pt;z-index:25192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">
                <v:stroke endarrow="block"/>
              </v:shape>
            </w:pict>
          </mc:Fallback>
        </mc:AlternateContent>
      </w:r>
      <w:r w:rsidR="0097070D">
        <w:rPr>
          <w:noProof/>
        </w:rPr>
        <mc:AlternateContent>
          <mc:Choice Requires="wps">
            <w:drawing>
              <wp:anchor distT="0" distB="0" distL="114299" distR="114299" simplePos="0" relativeHeight="252047872" behindDoc="0" locked="0" layoutInCell="1" allowOverlap="1" wp14:anchorId="62D17890" wp14:editId="190B0FF8">
                <wp:simplePos x="0" y="0"/>
                <wp:positionH relativeFrom="column">
                  <wp:posOffset>1463040</wp:posOffset>
                </wp:positionH>
                <wp:positionV relativeFrom="paragraph">
                  <wp:posOffset>53543</wp:posOffset>
                </wp:positionV>
                <wp:extent cx="0" cy="171450"/>
                <wp:effectExtent l="76200" t="0" r="57150" b="57150"/>
                <wp:wrapNone/>
                <wp:docPr id="1156"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A7F24" id="AutoShape 457" o:spid="_x0000_s1026" type="#_x0000_t32" style="position:absolute;margin-left:115.2pt;margin-top:4.2pt;width:0;height:13.5pt;z-index:25204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">
                <v:stroke endarrow="block"/>
              </v:shape>
            </w:pict>
          </mc:Fallback>
        </mc:AlternateContent>
      </w:r>
      <w:r w:rsidR="0097070D">
        <w:rPr>
          <w:noProof/>
        </w:rPr>
        <mc:AlternateContent>
          <mc:Choice Requires="wps">
            <w:drawing>
              <wp:anchor distT="0" distB="0" distL="114299" distR="114299" simplePos="0" relativeHeight="251907584" behindDoc="0" locked="0" layoutInCell="1" allowOverlap="1" wp14:anchorId="0664DCEE" wp14:editId="667C3AF3">
                <wp:simplePos x="0" y="0"/>
                <wp:positionH relativeFrom="column">
                  <wp:posOffset>133350</wp:posOffset>
                </wp:positionH>
                <wp:positionV relativeFrom="paragraph">
                  <wp:posOffset>63068</wp:posOffset>
                </wp:positionV>
                <wp:extent cx="0" cy="171450"/>
                <wp:effectExtent l="76200" t="0" r="57150" b="57150"/>
                <wp:wrapNone/>
                <wp:docPr id="115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6D11C" id="AutoShape 257" o:spid="_x0000_s1026" type="#_x0000_t32" style="position:absolute;margin-left:10.5pt;margin-top:4.95pt;width:0;height:13.5pt;z-index:25190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">
                <v:stroke endarrow="block"/>
              </v:shape>
            </w:pict>
          </mc:Fallback>
        </mc:AlternateContent>
      </w:r>
      <w:r w:rsidR="0097070D" w:rsidRPr="0097070D">
        <w:rPr>
          <w:noProof/>
        </w:rPr>
        <w:t xml:space="preserve"> </w:t>
      </w:r>
      <w:r>
        <w:rPr>
          <w:noProof/>
        </w:rPr>
        <w:drawing>
          <wp:inline distT="0" distB="0" distL="0" distR="0" wp14:anchorId="0A21F95E" wp14:editId="3DC1771A">
            <wp:extent cx="5486400" cy="3084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830"/>
                    </a:xfrm>
                    <a:prstGeom prst="rect">
                      <a:avLst/>
                    </a:prstGeom>
                  </pic:spPr>
                </pic:pic>
              </a:graphicData>
            </a:graphic>
          </wp:inline>
        </w:drawing>
      </w:r>
    </w:p>
    <w:p w14:paraId="4F9FD112" w14:textId="77777777" w:rsidR="003858E0" w:rsidRDefault="003858E0" w:rsidP="001E0339"/>
    <w:p w14:paraId="4124855E" w14:textId="77777777" w:rsidR="00851C11" w:rsidRPr="00284DB9" w:rsidRDefault="002A5168" w:rsidP="00851C11">
      <w:pPr>
        <w:pStyle w:val="ExerciseTask"/>
        <w:rPr>
          <w:b w:val="0"/>
        </w:rPr>
      </w:pPr>
      <w:r>
        <w:t xml:space="preserve">Display the Navigation Pane: Click the Page Number </w:t>
      </w:r>
      <w:r w:rsidR="00B949FB">
        <w:t>on</w:t>
      </w:r>
      <w:r>
        <w:t xml:space="preserve"> the status bar.</w:t>
      </w:r>
    </w:p>
    <w:p w14:paraId="311D3B38" w14:textId="77777777" w:rsidR="00851C11" w:rsidRDefault="00851C11" w:rsidP="001E0339"/>
    <w:p w14:paraId="4975A58A" w14:textId="77777777" w:rsidR="000C7873" w:rsidRPr="00284DB9" w:rsidRDefault="007F7A5B" w:rsidP="00262FC6">
      <w:pPr>
        <w:pStyle w:val="ExerciseTask"/>
        <w:pageBreakBefore/>
        <w:rPr>
          <w:b w:val="0"/>
        </w:rPr>
      </w:pPr>
      <w:r w:rsidRPr="0044698B">
        <w:lastRenderedPageBreak/>
        <w:t xml:space="preserve">Add useful tools to </w:t>
      </w:r>
      <w:r w:rsidR="000C7873" w:rsidRPr="0044698B">
        <w:t>the</w:t>
      </w:r>
      <w:r w:rsidR="005B25D2" w:rsidRPr="0044698B">
        <w:t xml:space="preserve"> Status Ba</w:t>
      </w:r>
      <w:r w:rsidR="005B25D2">
        <w:t>r</w:t>
      </w:r>
      <w:r w:rsidR="0044698B">
        <w:t xml:space="preserve"> – </w:t>
      </w:r>
      <w:r w:rsidR="000C7873" w:rsidRPr="00284DB9">
        <w:rPr>
          <w:b w:val="0"/>
        </w:rPr>
        <w:t xml:space="preserve">Right Click on the Status Bar to add handy tools like </w:t>
      </w:r>
      <w:r w:rsidR="000C7873" w:rsidRPr="00262FC6">
        <w:t>Track Changes, Sections,</w:t>
      </w:r>
      <w:r w:rsidR="00262FC6">
        <w:t xml:space="preserve"> Vertical Page Position</w:t>
      </w:r>
      <w:r w:rsidR="000C7873" w:rsidRPr="00284DB9">
        <w:rPr>
          <w:b w:val="0"/>
        </w:rPr>
        <w:t xml:space="preserve"> etc.</w:t>
      </w:r>
      <w:r w:rsidR="0044698B" w:rsidRPr="00284DB9">
        <w:rPr>
          <w:b w:val="0"/>
        </w:rPr>
        <w:t xml:space="preserve">  </w:t>
      </w:r>
      <w:r w:rsidR="000C7873" w:rsidRPr="00284DB9">
        <w:rPr>
          <w:b w:val="0"/>
        </w:rPr>
        <w:t>Click the desired tool to check (select) them or uncheck (deselect).</w:t>
      </w:r>
    </w:p>
    <w:p w14:paraId="415C82F0" w14:textId="77777777" w:rsidR="000C7873" w:rsidRDefault="00262FC6" w:rsidP="005E0105">
      <w:pPr>
        <w:ind w:left="720" w:firstLine="720"/>
      </w:pPr>
      <w:r>
        <w:rPr>
          <w:noProof/>
        </w:rPr>
        <mc:AlternateContent>
          <mc:Choice Requires="wps">
            <w:drawing>
              <wp:anchor distT="0" distB="0" distL="114300" distR="114300" simplePos="0" relativeHeight="252497408" behindDoc="0" locked="0" layoutInCell="1" allowOverlap="1" wp14:anchorId="3D04F294" wp14:editId="01DADD61">
                <wp:simplePos x="0" y="0"/>
                <wp:positionH relativeFrom="column">
                  <wp:posOffset>4128135</wp:posOffset>
                </wp:positionH>
                <wp:positionV relativeFrom="paragraph">
                  <wp:posOffset>1912620</wp:posOffset>
                </wp:positionV>
                <wp:extent cx="274320" cy="635"/>
                <wp:effectExtent l="38100" t="76200" r="0" b="94615"/>
                <wp:wrapNone/>
                <wp:docPr id="3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2EC72" id="AutoShape 90" o:spid="_x0000_s1026" type="#_x0000_t32" style="position:absolute;margin-left:325.05pt;margin-top:150.6pt;width:21.6pt;height:.05pt;flip:x;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">
                <v:stroke endarrow="block"/>
              </v:shape>
            </w:pict>
          </mc:Fallback>
        </mc:AlternateContent>
      </w:r>
      <w:r>
        <w:rPr>
          <w:noProof/>
        </w:rPr>
        <mc:AlternateContent>
          <mc:Choice Requires="wps">
            <w:drawing>
              <wp:anchor distT="0" distB="0" distL="114300" distR="114300" simplePos="0" relativeHeight="252495360" behindDoc="0" locked="0" layoutInCell="1" allowOverlap="1" wp14:anchorId="409AA603" wp14:editId="07DF89D9">
                <wp:simplePos x="0" y="0"/>
                <wp:positionH relativeFrom="column">
                  <wp:posOffset>4126230</wp:posOffset>
                </wp:positionH>
                <wp:positionV relativeFrom="paragraph">
                  <wp:posOffset>356870</wp:posOffset>
                </wp:positionV>
                <wp:extent cx="274320" cy="635"/>
                <wp:effectExtent l="38100" t="76200" r="0" b="94615"/>
                <wp:wrapNone/>
                <wp:docPr id="3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89499" id="AutoShape 90" o:spid="_x0000_s1026" type="#_x0000_t32" style="position:absolute;margin-left:324.9pt;margin-top:28.1pt;width:21.6pt;height:.05pt;flip:x;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2499456" behindDoc="0" locked="0" layoutInCell="1" allowOverlap="1" wp14:anchorId="7A4EB929" wp14:editId="39225DD8">
                <wp:simplePos x="0" y="0"/>
                <wp:positionH relativeFrom="column">
                  <wp:posOffset>4128135</wp:posOffset>
                </wp:positionH>
                <wp:positionV relativeFrom="paragraph">
                  <wp:posOffset>499745</wp:posOffset>
                </wp:positionV>
                <wp:extent cx="274320" cy="635"/>
                <wp:effectExtent l="38100" t="76200" r="0" b="94615"/>
                <wp:wrapNone/>
                <wp:docPr id="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B35F1" id="AutoShape 90" o:spid="_x0000_s1026" type="#_x0000_t32" style="position:absolute;margin-left:325.05pt;margin-top:39.35pt;width:21.6pt;height:.05pt;flip:x;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">
                <v:stroke endarrow="block"/>
              </v:shape>
            </w:pict>
          </mc:Fallback>
        </mc:AlternateContent>
      </w:r>
      <w:r w:rsidR="005E0105">
        <w:t>`</w:t>
      </w:r>
      <w:r w:rsidRPr="00262FC6">
        <w:rPr>
          <w:noProof/>
        </w:rPr>
        <w:t xml:space="preserve"> </w:t>
      </w:r>
      <w:r>
        <w:rPr>
          <w:noProof/>
        </w:rPr>
        <w:drawing>
          <wp:inline distT="0" distB="0" distL="0" distR="0" wp14:anchorId="4C059A1E" wp14:editId="3CEBA2D7">
            <wp:extent cx="3091543" cy="327576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4030" cy="3289000"/>
                    </a:xfrm>
                    <a:prstGeom prst="rect">
                      <a:avLst/>
                    </a:prstGeom>
                  </pic:spPr>
                </pic:pic>
              </a:graphicData>
            </a:graphic>
          </wp:inline>
        </w:drawing>
      </w:r>
    </w:p>
    <w:p w14:paraId="151808EE" w14:textId="77777777" w:rsidR="001E37C0" w:rsidRPr="00284DB9" w:rsidRDefault="001E37C0" w:rsidP="00284DB9">
      <w:pPr>
        <w:pStyle w:val="ExerciseTask"/>
        <w:rPr>
          <w:b w:val="0"/>
        </w:rPr>
      </w:pPr>
      <w:r w:rsidRPr="0044698B">
        <w:t>Go to a Page/Find/Replace</w:t>
      </w:r>
      <w:r>
        <w:t xml:space="preserve"> – </w:t>
      </w:r>
      <w:r w:rsidR="0033496C" w:rsidRPr="0033496C">
        <w:t>C</w:t>
      </w:r>
      <w:r w:rsidRPr="0033496C">
        <w:t xml:space="preserve">lick </w:t>
      </w:r>
      <w:r w:rsidR="0033496C" w:rsidRPr="0033496C">
        <w:t>Section</w:t>
      </w:r>
      <w:r w:rsidR="00851C11">
        <w:t xml:space="preserve"> N</w:t>
      </w:r>
      <w:r w:rsidRPr="0033496C">
        <w:t>umber</w:t>
      </w:r>
      <w:r w:rsidR="00851C11">
        <w:t xml:space="preserve"> or the Vertical Position</w:t>
      </w:r>
      <w:r w:rsidRPr="0033496C">
        <w:t xml:space="preserve"> in the bottom left corner of the status bar</w:t>
      </w:r>
      <w:r w:rsidRPr="00284DB9">
        <w:rPr>
          <w:b w:val="0"/>
        </w:rPr>
        <w:t xml:space="preserve"> or press </w:t>
      </w:r>
      <w:r w:rsidRPr="0030109A">
        <w:t>Ctrl + G.</w:t>
      </w:r>
    </w:p>
    <w:p w14:paraId="561B60D6" w14:textId="77777777" w:rsidR="001E37C0" w:rsidRDefault="001E37C0" w:rsidP="0044698B">
      <w:pPr>
        <w:ind w:left="540"/>
      </w:pPr>
      <w:r>
        <w:t xml:space="preserve">Allows you to go directly to a particular Page, Section, Footnote </w:t>
      </w:r>
      <w:proofErr w:type="gramStart"/>
      <w:r>
        <w:t>etc..</w:t>
      </w:r>
      <w:proofErr w:type="gramEnd"/>
      <w:r>
        <w:t xml:space="preserve">  See dialog box below.</w:t>
      </w:r>
    </w:p>
    <w:p w14:paraId="735ECB6E" w14:textId="77777777" w:rsidR="001E37C0" w:rsidRDefault="001E37C0" w:rsidP="001E37C0">
      <w:pPr>
        <w:ind w:left="720"/>
      </w:pPr>
      <w:r w:rsidRPr="00FE04ED">
        <w:rPr>
          <w:noProof/>
        </w:rPr>
        <w:t xml:space="preserve"> </w:t>
      </w:r>
      <w:r w:rsidR="00AC7AE1">
        <w:rPr>
          <w:noProof/>
        </w:rPr>
        <w:drawing>
          <wp:inline distT="0" distB="0" distL="0" distR="0" wp14:anchorId="1178E0D5" wp14:editId="2EA90E89">
            <wp:extent cx="4593771" cy="18867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0416" cy="1893564"/>
                    </a:xfrm>
                    <a:prstGeom prst="rect">
                      <a:avLst/>
                    </a:prstGeom>
                  </pic:spPr>
                </pic:pic>
              </a:graphicData>
            </a:graphic>
          </wp:inline>
        </w:drawing>
      </w:r>
    </w:p>
    <w:p w14:paraId="16AF2510" w14:textId="77777777" w:rsidR="003F3045" w:rsidRDefault="003F3045" w:rsidP="00284DB9">
      <w:pPr>
        <w:pStyle w:val="ExerciseTask"/>
        <w:pageBreakBefore/>
        <w:rPr>
          <w:b w:val="0"/>
        </w:rPr>
      </w:pPr>
      <w:r>
        <w:lastRenderedPageBreak/>
        <w:t>Quickly Fi</w:t>
      </w:r>
      <w:r w:rsidR="00BB53A2">
        <w:t>nd Objects</w:t>
      </w:r>
      <w:r>
        <w:t xml:space="preserve"> </w:t>
      </w:r>
      <w:r w:rsidR="00284DB9">
        <w:t xml:space="preserve">- </w:t>
      </w:r>
      <w:r w:rsidR="00284DB9">
        <w:rPr>
          <w:b w:val="0"/>
        </w:rPr>
        <w:t>Use</w:t>
      </w:r>
      <w:r w:rsidRPr="00284DB9">
        <w:rPr>
          <w:b w:val="0"/>
        </w:rPr>
        <w:t xml:space="preserve"> the </w:t>
      </w:r>
      <w:r w:rsidR="00BB53A2">
        <w:rPr>
          <w:b w:val="0"/>
        </w:rPr>
        <w:t>Find</w:t>
      </w:r>
      <w:r w:rsidRPr="00284DB9">
        <w:rPr>
          <w:b w:val="0"/>
        </w:rPr>
        <w:t xml:space="preserve"> tools </w:t>
      </w:r>
      <w:r w:rsidR="0097070D">
        <w:rPr>
          <w:b w:val="0"/>
        </w:rPr>
        <w:t>in the Find box on the Navigation Pane</w:t>
      </w:r>
      <w:r w:rsidR="00BB53A2">
        <w:rPr>
          <w:b w:val="0"/>
        </w:rPr>
        <w:t xml:space="preserve"> to find Graphics, Tables, Equations, Footnotes/Endnotes and Comments</w:t>
      </w:r>
      <w:r w:rsidR="0097070D">
        <w:rPr>
          <w:b w:val="0"/>
        </w:rPr>
        <w:t>.</w:t>
      </w:r>
    </w:p>
    <w:p w14:paraId="582D9214" w14:textId="77777777" w:rsidR="0097070D" w:rsidRDefault="00BB53A2" w:rsidP="00BB53A2">
      <w:pPr>
        <w:pStyle w:val="ExerciseList"/>
        <w:numPr>
          <w:ilvl w:val="0"/>
          <w:numId w:val="0"/>
        </w:numPr>
        <w:ind w:left="810"/>
      </w:pPr>
      <w:r>
        <w:rPr>
          <w:noProof/>
        </w:rPr>
        <mc:AlternateContent>
          <mc:Choice Requires="wps">
            <w:drawing>
              <wp:anchor distT="0" distB="0" distL="114300" distR="114300" simplePos="0" relativeHeight="252493312" behindDoc="0" locked="0" layoutInCell="1" allowOverlap="1" wp14:anchorId="547517AC" wp14:editId="2B19F149">
                <wp:simplePos x="0" y="0"/>
                <wp:positionH relativeFrom="column">
                  <wp:posOffset>2188029</wp:posOffset>
                </wp:positionH>
                <wp:positionV relativeFrom="paragraph">
                  <wp:posOffset>299539</wp:posOffset>
                </wp:positionV>
                <wp:extent cx="261257" cy="130628"/>
                <wp:effectExtent l="38100" t="0" r="24765" b="60325"/>
                <wp:wrapNone/>
                <wp:docPr id="28" name="Straight Arrow Connector 28"/>
                <wp:cNvGraphicFramePr/>
                <a:graphic xmlns:a="http://schemas.openxmlformats.org/drawingml/2006/main">
                  <a:graphicData uri="http://schemas.microsoft.com/office/word/2010/wordprocessingShape">
                    <wps:wsp>
                      <wps:cNvCnPr/>
                      <wps:spPr>
                        <a:xfrm flipH="1">
                          <a:off x="0" y="0"/>
                          <a:ext cx="261257" cy="130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6ACD96" id="Straight Arrow Connector 28" o:spid="_x0000_s1026" type="#_x0000_t32" style="position:absolute;margin-left:172.3pt;margin-top:23.6pt;width:20.55pt;height:10.3pt;flip:x;z-index:25249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" strokecolor="black [3040]">
                <v:stroke endarrow="block"/>
              </v:shape>
            </w:pict>
          </mc:Fallback>
        </mc:AlternateContent>
      </w:r>
      <w:r>
        <w:rPr>
          <w:noProof/>
        </w:rPr>
        <w:drawing>
          <wp:inline distT="0" distB="0" distL="0" distR="0" wp14:anchorId="1EE7C5A4" wp14:editId="10F40066">
            <wp:extent cx="2852057" cy="237171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6606" cy="2375493"/>
                    </a:xfrm>
                    <a:prstGeom prst="rect">
                      <a:avLst/>
                    </a:prstGeom>
                  </pic:spPr>
                </pic:pic>
              </a:graphicData>
            </a:graphic>
          </wp:inline>
        </w:drawing>
      </w:r>
    </w:p>
    <w:p w14:paraId="6749FD1A" w14:textId="77777777" w:rsidR="0097070D" w:rsidRPr="0097070D" w:rsidRDefault="0097070D" w:rsidP="0097070D">
      <w:pPr>
        <w:pStyle w:val="ExerciseList"/>
        <w:numPr>
          <w:ilvl w:val="0"/>
          <w:numId w:val="0"/>
        </w:numPr>
        <w:ind w:left="720" w:hanging="360"/>
      </w:pPr>
    </w:p>
    <w:p w14:paraId="1C7FC79B" w14:textId="77777777" w:rsidR="003F3045" w:rsidRPr="00D9793D" w:rsidRDefault="003F3045" w:rsidP="0080227E">
      <w:pPr>
        <w:pStyle w:val="ExerciseList"/>
        <w:numPr>
          <w:ilvl w:val="0"/>
          <w:numId w:val="117"/>
        </w:numPr>
      </w:pPr>
      <w:r w:rsidRPr="00B949FB">
        <w:rPr>
          <w:b/>
        </w:rPr>
        <w:t xml:space="preserve">Click the </w:t>
      </w:r>
      <w:r w:rsidR="00BB53A2" w:rsidRPr="00B949FB">
        <w:rPr>
          <w:b/>
        </w:rPr>
        <w:t>drop-down arrow on the Find box</w:t>
      </w:r>
      <w:r w:rsidR="00BB53A2">
        <w:t xml:space="preserve"> in the Navigation Pane</w:t>
      </w:r>
      <w:r w:rsidRPr="00D9793D">
        <w:t>.</w:t>
      </w:r>
    </w:p>
    <w:p w14:paraId="6D195421" w14:textId="77777777" w:rsidR="003F3045" w:rsidRDefault="00BB53A2" w:rsidP="0080227E">
      <w:pPr>
        <w:pStyle w:val="ExerciseList"/>
        <w:numPr>
          <w:ilvl w:val="0"/>
          <w:numId w:val="117"/>
        </w:numPr>
      </w:pPr>
      <w:r w:rsidRPr="00B949FB">
        <w:rPr>
          <w:b/>
          <w:noProof/>
        </w:rPr>
        <mc:AlternateContent>
          <mc:Choice Requires="wps">
            <w:drawing>
              <wp:anchor distT="0" distB="0" distL="114300" distR="114300" simplePos="0" relativeHeight="252311040" behindDoc="0" locked="0" layoutInCell="1" allowOverlap="1" wp14:anchorId="28A9D063" wp14:editId="15AC3192">
                <wp:simplePos x="0" y="0"/>
                <wp:positionH relativeFrom="column">
                  <wp:posOffset>2922179</wp:posOffset>
                </wp:positionH>
                <wp:positionV relativeFrom="paragraph">
                  <wp:posOffset>1183367</wp:posOffset>
                </wp:positionV>
                <wp:extent cx="295275" cy="635"/>
                <wp:effectExtent l="38100" t="76200" r="0" b="94615"/>
                <wp:wrapNone/>
                <wp:docPr id="102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31C79" id="AutoShape 289" o:spid="_x0000_s1026" type="#_x0000_t32" style="position:absolute;margin-left:230.1pt;margin-top:93.2pt;width:23.25pt;height:.05pt;flip:x;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gDPwIAAG0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">
                <v:stroke endarrow="block"/>
              </v:shape>
            </w:pict>
          </mc:Fallback>
        </mc:AlternateContent>
      </w:r>
      <w:r w:rsidRPr="00B949FB">
        <w:rPr>
          <w:b/>
        </w:rPr>
        <w:t>Select the type of object</w:t>
      </w:r>
      <w:r>
        <w:t xml:space="preserve"> you wish to find</w:t>
      </w:r>
      <w:r w:rsidR="003F3045">
        <w:t>.</w:t>
      </w:r>
      <w:r>
        <w:br/>
      </w:r>
      <w:r>
        <w:br/>
      </w:r>
      <w:r>
        <w:rPr>
          <w:noProof/>
        </w:rPr>
        <w:drawing>
          <wp:inline distT="0" distB="0" distL="0" distR="0" wp14:anchorId="0E9CE36D" wp14:editId="33CD7D14">
            <wp:extent cx="2466667" cy="121904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6667" cy="1219048"/>
                    </a:xfrm>
                    <a:prstGeom prst="rect">
                      <a:avLst/>
                    </a:prstGeom>
                  </pic:spPr>
                </pic:pic>
              </a:graphicData>
            </a:graphic>
          </wp:inline>
        </w:drawing>
      </w:r>
    </w:p>
    <w:p w14:paraId="7FBD797C" w14:textId="77777777" w:rsidR="00BB53A2" w:rsidRDefault="00BB53A2" w:rsidP="0080227E">
      <w:pPr>
        <w:pStyle w:val="ExerciseList"/>
        <w:numPr>
          <w:ilvl w:val="0"/>
          <w:numId w:val="117"/>
        </w:numPr>
      </w:pPr>
      <w:r>
        <w:t xml:space="preserve">Use the </w:t>
      </w:r>
      <w:r w:rsidRPr="00B949FB">
        <w:rPr>
          <w:b/>
        </w:rPr>
        <w:t>arrow keys</w:t>
      </w:r>
      <w:r>
        <w:t xml:space="preserve"> to navigate forward and backward.</w:t>
      </w:r>
    </w:p>
    <w:p w14:paraId="22EA81DC" w14:textId="77777777" w:rsidR="00BB53A2" w:rsidRPr="003F3045" w:rsidRDefault="00BB53A2" w:rsidP="00BB53A2">
      <w:pPr>
        <w:pStyle w:val="ExerciseList"/>
        <w:numPr>
          <w:ilvl w:val="0"/>
          <w:numId w:val="0"/>
        </w:numPr>
        <w:ind w:left="720"/>
      </w:pPr>
    </w:p>
    <w:p w14:paraId="1984997C" w14:textId="77777777" w:rsidR="003F3045" w:rsidRPr="00EB532D" w:rsidRDefault="003F3045" w:rsidP="003F3045"/>
    <w:p w14:paraId="0F00E53E" w14:textId="77777777" w:rsidR="003F3045" w:rsidRDefault="003F3045" w:rsidP="003F3045">
      <w:pPr>
        <w:ind w:left="720"/>
      </w:pPr>
    </w:p>
    <w:p w14:paraId="30674208" w14:textId="77777777" w:rsidR="003F3045" w:rsidRDefault="003F3045" w:rsidP="003F3045">
      <w:pPr>
        <w:ind w:left="720"/>
      </w:pPr>
    </w:p>
    <w:p w14:paraId="045D03D4" w14:textId="77777777" w:rsidR="003F3045" w:rsidRDefault="003F3045" w:rsidP="003F3045">
      <w:pPr>
        <w:ind w:left="720"/>
      </w:pPr>
    </w:p>
    <w:p w14:paraId="7F688419" w14:textId="77777777" w:rsidR="003F3045" w:rsidRPr="000C7873" w:rsidRDefault="003F3045" w:rsidP="000C7873">
      <w:pPr>
        <w:ind w:left="720"/>
      </w:pPr>
    </w:p>
    <w:p w14:paraId="67A0BA1A" w14:textId="77777777" w:rsidR="00855A48" w:rsidRPr="00662966" w:rsidRDefault="00C55726" w:rsidP="00855A48">
      <w:pPr>
        <w:pStyle w:val="Heading1"/>
      </w:pPr>
      <w:bookmarkStart w:id="2" w:name="_Toc476497595"/>
      <w:bookmarkStart w:id="3" w:name="_Toc83538224"/>
      <w:bookmarkStart w:id="4" w:name="_Toc107289339"/>
      <w:r>
        <w:lastRenderedPageBreak/>
        <w:t xml:space="preserve">Create a Shortcut to a Recently Opened </w:t>
      </w:r>
      <w:r w:rsidR="00855A48" w:rsidRPr="00662966">
        <w:t>Document</w:t>
      </w:r>
      <w:r>
        <w:t xml:space="preserve"> by Pinning</w:t>
      </w:r>
      <w:bookmarkEnd w:id="2"/>
    </w:p>
    <w:p w14:paraId="1C105D93" w14:textId="7C63657F" w:rsidR="00855A48" w:rsidRDefault="009B0CDA" w:rsidP="00855A48">
      <w:pPr>
        <w:spacing w:after="0"/>
      </w:pPr>
      <w:r>
        <w:rPr>
          <w:b/>
          <w:noProof/>
        </w:rPr>
        <mc:AlternateContent>
          <mc:Choice Requires="wps">
            <w:drawing>
              <wp:anchor distT="0" distB="0" distL="114300" distR="114300" simplePos="0" relativeHeight="252382720" behindDoc="0" locked="0" layoutInCell="1" allowOverlap="1" wp14:anchorId="44561414" wp14:editId="2159290A">
                <wp:simplePos x="0" y="0"/>
                <wp:positionH relativeFrom="column">
                  <wp:posOffset>3131820</wp:posOffset>
                </wp:positionH>
                <wp:positionV relativeFrom="paragraph">
                  <wp:posOffset>2219325</wp:posOffset>
                </wp:positionV>
                <wp:extent cx="635" cy="191770"/>
                <wp:effectExtent l="76200" t="38100" r="75565" b="17780"/>
                <wp:wrapNone/>
                <wp:docPr id="10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6B7E03" id="_x0000_t32" coordsize="21600,21600" o:spt="32" o:oned="t" path="m,l21600,21600e" filled="f">
                <v:path arrowok="t" fillok="f" o:connecttype="none"/>
                <o:lock v:ext="edit" shapetype="t"/>
              </v:shapetype>
              <v:shape id="AutoShape 13" o:spid="_x0000_s1026" type="#_x0000_t32" style="position:absolute;margin-left:246.6pt;margin-top:174.75pt;width:.05pt;height:15.1pt;flip:y;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J3PQIAAGs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2383744" behindDoc="0" locked="0" layoutInCell="1" allowOverlap="1" wp14:anchorId="604E6E3B" wp14:editId="7E65C590">
                <wp:simplePos x="0" y="0"/>
                <wp:positionH relativeFrom="column">
                  <wp:posOffset>2958465</wp:posOffset>
                </wp:positionH>
                <wp:positionV relativeFrom="paragraph">
                  <wp:posOffset>2393632</wp:posOffset>
                </wp:positionV>
                <wp:extent cx="1153160" cy="211455"/>
                <wp:effectExtent l="0" t="0" r="0" b="0"/>
                <wp:wrapNone/>
                <wp:docPr id="1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02CF" w14:textId="77777777" w:rsidR="009B0CDA" w:rsidRPr="00953D06" w:rsidRDefault="009B0CDA" w:rsidP="00855A48">
                            <w:pPr>
                              <w:jc w:val="center"/>
                              <w:rPr>
                                <w:b/>
                                <w:sz w:val="16"/>
                                <w:szCs w:val="16"/>
                              </w:rPr>
                            </w:pPr>
                            <w:r w:rsidRPr="00953D06">
                              <w:rPr>
                                <w:b/>
                                <w:sz w:val="16"/>
                                <w:szCs w:val="16"/>
                              </w:rPr>
                              <w:t>Push Pin</w:t>
                            </w:r>
                            <w:r>
                              <w:rPr>
                                <w:b/>
                                <w:sz w:val="16"/>
                                <w:szCs w:val="16"/>
                              </w:rPr>
                              <w:t xml:space="preserve"> Documents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E6E3B" id="Text Box 16" o:spid="_x0000_s1038" type="#_x0000_t202" style="position:absolute;margin-left:232.95pt;margin-top:188.45pt;width:90.8pt;height:16.6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zAuQIAAMQ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" filled="f" stroked="f">
                <v:textbox>
                  <w:txbxContent>
                    <w:p w14:paraId="7F0502CF" w14:textId="77777777" w:rsidR="009B0CDA" w:rsidRPr="00953D06" w:rsidRDefault="009B0CDA" w:rsidP="00855A48">
                      <w:pPr>
                        <w:jc w:val="center"/>
                        <w:rPr>
                          <w:b/>
                          <w:sz w:val="16"/>
                          <w:szCs w:val="16"/>
                        </w:rPr>
                      </w:pPr>
                      <w:r w:rsidRPr="00953D06">
                        <w:rPr>
                          <w:b/>
                          <w:sz w:val="16"/>
                          <w:szCs w:val="16"/>
                        </w:rPr>
                        <w:t>Push Pin</w:t>
                      </w:r>
                      <w:r>
                        <w:rPr>
                          <w:b/>
                          <w:sz w:val="16"/>
                          <w:szCs w:val="16"/>
                        </w:rPr>
                        <w:t xml:space="preserve"> Documents</w:t>
                      </w:r>
                    </w:p>
                  </w:txbxContent>
                </v:textbox>
              </v:shape>
            </w:pict>
          </mc:Fallback>
        </mc:AlternateContent>
      </w:r>
      <w:r>
        <w:rPr>
          <w:noProof/>
        </w:rPr>
        <w:drawing>
          <wp:anchor distT="0" distB="0" distL="114300" distR="114300" simplePos="0" relativeHeight="251646460" behindDoc="0" locked="0" layoutInCell="1" allowOverlap="1" wp14:anchorId="1D4A4228" wp14:editId="6436C69E">
            <wp:simplePos x="0" y="0"/>
            <wp:positionH relativeFrom="margin">
              <wp:align>left</wp:align>
            </wp:positionH>
            <wp:positionV relativeFrom="paragraph">
              <wp:posOffset>615950</wp:posOffset>
            </wp:positionV>
            <wp:extent cx="4126865" cy="2320290"/>
            <wp:effectExtent l="0" t="0" r="6985" b="381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3364" cy="2324031"/>
                    </a:xfrm>
                    <a:prstGeom prst="rect">
                      <a:avLst/>
                    </a:prstGeom>
                  </pic:spPr>
                </pic:pic>
              </a:graphicData>
            </a:graphic>
            <wp14:sizeRelH relativeFrom="margin">
              <wp14:pctWidth>0</wp14:pctWidth>
            </wp14:sizeRelH>
            <wp14:sizeRelV relativeFrom="margin">
              <wp14:pctHeight>0</wp14:pctHeight>
            </wp14:sizeRelV>
          </wp:anchor>
        </w:drawing>
      </w:r>
      <w:r w:rsidR="00855A48">
        <w:t xml:space="preserve">You can </w:t>
      </w:r>
      <w:r w:rsidR="00C55726">
        <w:t>create a shortcut for a recently opened</w:t>
      </w:r>
      <w:r w:rsidR="00855A48">
        <w:t xml:space="preserve"> document </w:t>
      </w:r>
      <w:r w:rsidR="00C55726">
        <w:t>hovering over the document on the</w:t>
      </w:r>
      <w:r w:rsidR="00855A48">
        <w:t xml:space="preserve"> File,</w:t>
      </w:r>
      <w:r w:rsidR="00C55726">
        <w:t xml:space="preserve"> Open</w:t>
      </w:r>
      <w:r w:rsidR="00855A48">
        <w:t xml:space="preserve"> Recent Documents list.  </w:t>
      </w:r>
      <w:r w:rsidR="00C55726">
        <w:t xml:space="preserve">This shortcut will remain at the top of the Recent list until you click it again to </w:t>
      </w:r>
      <w:r w:rsidR="00855A48">
        <w:br/>
      </w:r>
      <w:r w:rsidR="00C55726">
        <w:t>remove the pin.</w:t>
      </w:r>
    </w:p>
    <w:p w14:paraId="7E49AE3D" w14:textId="7E62901B" w:rsidR="00855A48" w:rsidRDefault="00855A48" w:rsidP="009B0CDA">
      <w:pPr>
        <w:rPr>
          <w:b/>
        </w:rPr>
      </w:pPr>
    </w:p>
    <w:p w14:paraId="6BAE61DA" w14:textId="72BCBE48" w:rsidR="00855A48" w:rsidRDefault="00855A48" w:rsidP="00855A48">
      <w:pPr>
        <w:pStyle w:val="Heading2"/>
      </w:pPr>
      <w:bookmarkStart w:id="5" w:name="_Toc476497596"/>
      <w:proofErr w:type="gramStart"/>
      <w:r>
        <w:t>Push-pins</w:t>
      </w:r>
      <w:bookmarkEnd w:id="5"/>
      <w:proofErr w:type="gramEnd"/>
    </w:p>
    <w:p w14:paraId="1BECE69A" w14:textId="28D2CB0B" w:rsidR="00855A48" w:rsidRDefault="00855A48" w:rsidP="00855A48">
      <w:r>
        <w:t xml:space="preserve">The Recent Documents and Recent Places lists have an added feature of </w:t>
      </w:r>
      <w:proofErr w:type="gramStart"/>
      <w:r>
        <w:t>push-pins</w:t>
      </w:r>
      <w:proofErr w:type="gramEnd"/>
      <w:r>
        <w:t xml:space="preserve"> off to the right of the document and folder names.  Click a </w:t>
      </w:r>
      <w:proofErr w:type="gramStart"/>
      <w:r>
        <w:t>push-pin</w:t>
      </w:r>
      <w:proofErr w:type="gramEnd"/>
      <w:r>
        <w:t xml:space="preserve"> to pin the file and keep the document or folder from scrolling off the list.  Click the </w:t>
      </w:r>
      <w:proofErr w:type="gramStart"/>
      <w:r>
        <w:t>push-pin</w:t>
      </w:r>
      <w:proofErr w:type="gramEnd"/>
      <w:r>
        <w:t xml:space="preserve"> again to unpin it.</w:t>
      </w:r>
    </w:p>
    <w:p w14:paraId="1EEB8CF8" w14:textId="09AEAF75" w:rsidR="009B0CDA" w:rsidRDefault="009B0CDA" w:rsidP="009B0CDA">
      <w:pPr>
        <w:pStyle w:val="Heading2"/>
      </w:pPr>
      <w:r>
        <w:rPr>
          <w:noProof/>
        </w:rPr>
        <w:drawing>
          <wp:anchor distT="0" distB="0" distL="114300" distR="114300" simplePos="0" relativeHeight="252535296" behindDoc="0" locked="0" layoutInCell="1" allowOverlap="1" wp14:anchorId="220C3C18" wp14:editId="7F0FDF50">
            <wp:simplePos x="0" y="0"/>
            <wp:positionH relativeFrom="margin">
              <wp:posOffset>62865</wp:posOffset>
            </wp:positionH>
            <wp:positionV relativeFrom="paragraph">
              <wp:posOffset>332740</wp:posOffset>
            </wp:positionV>
            <wp:extent cx="2043430" cy="21951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3430" cy="2195195"/>
                    </a:xfrm>
                    <a:prstGeom prst="rect">
                      <a:avLst/>
                    </a:prstGeom>
                  </pic:spPr>
                </pic:pic>
              </a:graphicData>
            </a:graphic>
            <wp14:sizeRelH relativeFrom="margin">
              <wp14:pctWidth>0</wp14:pctWidth>
            </wp14:sizeRelH>
            <wp14:sizeRelV relativeFrom="margin">
              <wp14:pctHeight>0</wp14:pctHeight>
            </wp14:sizeRelV>
          </wp:anchor>
        </w:drawing>
      </w:r>
      <w:r>
        <w:t>Open Options</w:t>
      </w:r>
    </w:p>
    <w:p w14:paraId="74D5A59B" w14:textId="6695536F" w:rsidR="009B0CDA" w:rsidRPr="009B0CDA" w:rsidRDefault="009B0CDA" w:rsidP="009B0CDA"/>
    <w:p w14:paraId="6A5765E7" w14:textId="46D6AE3B" w:rsidR="00855A48" w:rsidRDefault="00855A48" w:rsidP="009B0CDA">
      <w:pPr>
        <w:pStyle w:val="Heading3"/>
      </w:pPr>
      <w:bookmarkStart w:id="6" w:name="_Toc476497597"/>
      <w:r w:rsidRPr="00BB7608">
        <w:t>Open as Copy</w:t>
      </w:r>
      <w:bookmarkEnd w:id="6"/>
    </w:p>
    <w:p w14:paraId="35ED4575" w14:textId="6FEE6636" w:rsidR="00855A48" w:rsidRPr="00FB2438" w:rsidRDefault="00855A48" w:rsidP="00855A48">
      <w:r w:rsidRPr="000C3A63">
        <w:t>Open a copy of</w:t>
      </w:r>
      <w:r>
        <w:t xml:space="preserve"> an existing document to prevent you from accidentally saving a document on top of an existing </w:t>
      </w:r>
      <w:r w:rsidRPr="00FB2438">
        <w:t>document.</w:t>
      </w:r>
    </w:p>
    <w:p w14:paraId="6A8E5A9D" w14:textId="77777777" w:rsidR="00855A48" w:rsidRDefault="00855A48" w:rsidP="00855A48">
      <w:pPr>
        <w:pStyle w:val="Heading3"/>
      </w:pPr>
      <w:bookmarkStart w:id="7" w:name="_Toc476497598"/>
      <w:r w:rsidRPr="00BB7608">
        <w:t>Open and Repair</w:t>
      </w:r>
      <w:bookmarkEnd w:id="7"/>
    </w:p>
    <w:p w14:paraId="72373351" w14:textId="77777777" w:rsidR="00C55726" w:rsidRDefault="00855A48" w:rsidP="00855A48">
      <w:r>
        <w:t>Open and Repair will often repair documents that have corruption.</w:t>
      </w:r>
    </w:p>
    <w:p w14:paraId="7835883C" w14:textId="78F59E4E" w:rsidR="00C55726" w:rsidRDefault="00C55726" w:rsidP="00C55726"/>
    <w:p w14:paraId="38B86912" w14:textId="1197776A" w:rsidR="00C55726" w:rsidRDefault="00C55726" w:rsidP="00C55726">
      <w:pPr>
        <w:pStyle w:val="Heading2"/>
      </w:pPr>
      <w:bookmarkStart w:id="8" w:name="_Toc476497599"/>
      <w:r>
        <w:lastRenderedPageBreak/>
        <w:t>Increase the Number of Documents Displayed on the Recent List</w:t>
      </w:r>
      <w:bookmarkEnd w:id="8"/>
    </w:p>
    <w:p w14:paraId="15A3BA5F" w14:textId="77777777" w:rsidR="0092308C" w:rsidRDefault="00C55726" w:rsidP="00C55726">
      <w:r>
        <w:t xml:space="preserve">By </w:t>
      </w:r>
      <w:proofErr w:type="gramStart"/>
      <w:r>
        <w:t>default</w:t>
      </w:r>
      <w:proofErr w:type="gramEnd"/>
      <w:r>
        <w:t xml:space="preserve"> this list shows 25 documents, but you can display up to 50 documents on this list</w:t>
      </w:r>
      <w:r w:rsidR="0092308C">
        <w:t>.</w:t>
      </w:r>
    </w:p>
    <w:p w14:paraId="45319864" w14:textId="67C05565" w:rsidR="00C55726" w:rsidRDefault="00C55726" w:rsidP="0080227E">
      <w:pPr>
        <w:pStyle w:val="ExerciseList"/>
        <w:numPr>
          <w:ilvl w:val="0"/>
          <w:numId w:val="122"/>
        </w:numPr>
      </w:pPr>
      <w:r>
        <w:t xml:space="preserve">Select </w:t>
      </w:r>
      <w:r w:rsidRPr="0092308C">
        <w:rPr>
          <w:b/>
        </w:rPr>
        <w:t xml:space="preserve">File, Options, Advanced, Display, </w:t>
      </w:r>
      <w:proofErr w:type="gramStart"/>
      <w:r w:rsidRPr="0092308C">
        <w:rPr>
          <w:b/>
        </w:rPr>
        <w:t>Show</w:t>
      </w:r>
      <w:proofErr w:type="gramEnd"/>
      <w:r w:rsidRPr="0092308C">
        <w:rPr>
          <w:b/>
        </w:rPr>
        <w:t xml:space="preserve"> this Number of Recent Documents</w:t>
      </w:r>
      <w:r w:rsidRPr="002000FD">
        <w:t xml:space="preserve"> </w:t>
      </w:r>
      <w:r>
        <w:t>to change the</w:t>
      </w:r>
      <w:r w:rsidR="0092308C">
        <w:t xml:space="preserve"> number of documents displayed</w:t>
      </w:r>
      <w:r>
        <w:t>.</w:t>
      </w:r>
    </w:p>
    <w:p w14:paraId="1AB011EB" w14:textId="77777777" w:rsidR="00855A48" w:rsidRPr="00C55726" w:rsidRDefault="0092308C" w:rsidP="00C55726">
      <w:r>
        <w:rPr>
          <w:noProof/>
        </w:rPr>
        <mc:AlternateContent>
          <mc:Choice Requires="wps">
            <w:drawing>
              <wp:anchor distT="0" distB="0" distL="114300" distR="114300" simplePos="0" relativeHeight="252511744" behindDoc="0" locked="0" layoutInCell="1" allowOverlap="1" wp14:anchorId="6519ECCE" wp14:editId="2E9E9499">
                <wp:simplePos x="0" y="0"/>
                <wp:positionH relativeFrom="column">
                  <wp:posOffset>3580765</wp:posOffset>
                </wp:positionH>
                <wp:positionV relativeFrom="paragraph">
                  <wp:posOffset>1833970</wp:posOffset>
                </wp:positionV>
                <wp:extent cx="1469571" cy="337457"/>
                <wp:effectExtent l="0" t="0" r="0" b="5715"/>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571" cy="337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C4A7" w14:textId="77777777" w:rsidR="009B0CDA" w:rsidRPr="00953D06" w:rsidRDefault="009B0CDA" w:rsidP="00855A48">
                            <w:pPr>
                              <w:jc w:val="center"/>
                              <w:rPr>
                                <w:b/>
                                <w:sz w:val="16"/>
                                <w:szCs w:val="16"/>
                              </w:rPr>
                            </w:pPr>
                            <w:r>
                              <w:rPr>
                                <w:b/>
                                <w:sz w:val="16"/>
                                <w:szCs w:val="16"/>
                              </w:rPr>
                              <w:t>Increase the number of Documents displayed.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9ECCE" id="_x0000_s1039" type="#_x0000_t202" style="position:absolute;margin-left:281.95pt;margin-top:144.4pt;width:115.7pt;height:26.5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" filled="f" stroked="f">
                <v:textbox>
                  <w:txbxContent>
                    <w:p w14:paraId="3D07C4A7" w14:textId="77777777" w:rsidR="009B0CDA" w:rsidRPr="00953D06" w:rsidRDefault="009B0CDA" w:rsidP="00855A48">
                      <w:pPr>
                        <w:jc w:val="center"/>
                        <w:rPr>
                          <w:b/>
                          <w:sz w:val="16"/>
                          <w:szCs w:val="16"/>
                        </w:rPr>
                      </w:pPr>
                      <w:r>
                        <w:rPr>
                          <w:b/>
                          <w:sz w:val="16"/>
                          <w:szCs w:val="16"/>
                        </w:rPr>
                        <w:t>Increase the number of Documents displayed.</w:t>
                      </w:r>
                    </w:p>
                  </w:txbxContent>
                </v:textbox>
              </v:shape>
            </w:pict>
          </mc:Fallback>
        </mc:AlternateContent>
      </w:r>
      <w:r>
        <w:rPr>
          <w:noProof/>
        </w:rPr>
        <mc:AlternateContent>
          <mc:Choice Requires="wps">
            <w:drawing>
              <wp:anchor distT="0" distB="0" distL="114300" distR="114300" simplePos="0" relativeHeight="252385792" behindDoc="0" locked="0" layoutInCell="1" allowOverlap="1" wp14:anchorId="0EAE0F62" wp14:editId="4690CB70">
                <wp:simplePos x="0" y="0"/>
                <wp:positionH relativeFrom="column">
                  <wp:posOffset>3559629</wp:posOffset>
                </wp:positionH>
                <wp:positionV relativeFrom="paragraph">
                  <wp:posOffset>2226219</wp:posOffset>
                </wp:positionV>
                <wp:extent cx="1469571" cy="337457"/>
                <wp:effectExtent l="0" t="0" r="0" b="5715"/>
                <wp:wrapNone/>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571" cy="337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3273" w14:textId="77777777" w:rsidR="009B0CDA" w:rsidRPr="00953D06" w:rsidRDefault="009B0CDA" w:rsidP="00855A48">
                            <w:pPr>
                              <w:jc w:val="center"/>
                              <w:rPr>
                                <w:b/>
                                <w:sz w:val="16"/>
                                <w:szCs w:val="16"/>
                              </w:rPr>
                            </w:pPr>
                            <w:r>
                              <w:rPr>
                                <w:b/>
                                <w:sz w:val="16"/>
                                <w:szCs w:val="16"/>
                              </w:rPr>
                              <w:t>Increase the number of Folders displayed.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E0F62" id="_x0000_s1040" type="#_x0000_t202" style="position:absolute;margin-left:280.3pt;margin-top:175.3pt;width:115.7pt;height:26.5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s9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" filled="f" stroked="f">
                <v:textbox>
                  <w:txbxContent>
                    <w:p w14:paraId="00383273" w14:textId="77777777" w:rsidR="009B0CDA" w:rsidRPr="00953D06" w:rsidRDefault="009B0CDA" w:rsidP="00855A48">
                      <w:pPr>
                        <w:jc w:val="center"/>
                        <w:rPr>
                          <w:b/>
                          <w:sz w:val="16"/>
                          <w:szCs w:val="16"/>
                        </w:rPr>
                      </w:pPr>
                      <w:r>
                        <w:rPr>
                          <w:b/>
                          <w:sz w:val="16"/>
                          <w:szCs w:val="16"/>
                        </w:rPr>
                        <w:t>Increase the number of Folders displayed.</w:t>
                      </w:r>
                    </w:p>
                  </w:txbxContent>
                </v:textbox>
              </v:shape>
            </w:pict>
          </mc:Fallback>
        </mc:AlternateContent>
      </w:r>
      <w:r w:rsidR="00C55726">
        <w:rPr>
          <w:noProof/>
        </w:rPr>
        <w:drawing>
          <wp:inline distT="0" distB="0" distL="0" distR="0" wp14:anchorId="08F84EC6" wp14:editId="545BC13E">
            <wp:extent cx="3701143" cy="2399134"/>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7713" cy="2403393"/>
                    </a:xfrm>
                    <a:prstGeom prst="rect">
                      <a:avLst/>
                    </a:prstGeom>
                  </pic:spPr>
                </pic:pic>
              </a:graphicData>
            </a:graphic>
          </wp:inline>
        </w:drawing>
      </w:r>
    </w:p>
    <w:p w14:paraId="06F41968" w14:textId="77777777" w:rsidR="00855A48" w:rsidRDefault="00855A48" w:rsidP="00855A48">
      <w:pPr>
        <w:jc w:val="center"/>
      </w:pPr>
    </w:p>
    <w:p w14:paraId="5D7F6407" w14:textId="17067884" w:rsidR="00855A48" w:rsidRDefault="00855A48" w:rsidP="00855A48">
      <w:pPr>
        <w:ind w:left="720"/>
      </w:pPr>
    </w:p>
    <w:p w14:paraId="7B2D4010" w14:textId="29B7D3D1" w:rsidR="00875CA3" w:rsidRDefault="00875CA3" w:rsidP="00875CA3">
      <w:pPr>
        <w:pStyle w:val="Heading1"/>
      </w:pPr>
      <w:bookmarkStart w:id="9" w:name="_Toc463429952"/>
      <w:bookmarkStart w:id="10" w:name="_Toc476497600"/>
      <w:r w:rsidRPr="007E6392">
        <w:lastRenderedPageBreak/>
        <w:t>Tell Me</w:t>
      </w:r>
      <w:r>
        <w:t xml:space="preserve"> </w:t>
      </w:r>
      <w:r w:rsidR="00F77C69">
        <w:t>(</w:t>
      </w:r>
      <w:r>
        <w:t>What You Want to Do</w:t>
      </w:r>
      <w:bookmarkEnd w:id="9"/>
      <w:bookmarkEnd w:id="10"/>
      <w:r w:rsidR="00F77C69">
        <w:t>)</w:t>
      </w:r>
    </w:p>
    <w:p w14:paraId="57131E8B" w14:textId="5555DBC6" w:rsidR="005300DC" w:rsidRPr="005300DC" w:rsidRDefault="005300DC" w:rsidP="005300DC">
      <w:pPr>
        <w:spacing w:after="0"/>
      </w:pPr>
      <w:r>
        <w:rPr>
          <w:noProof/>
        </w:rPr>
        <w:drawing>
          <wp:anchor distT="0" distB="0" distL="114300" distR="114300" simplePos="0" relativeHeight="252528128" behindDoc="0" locked="0" layoutInCell="1" allowOverlap="1" wp14:anchorId="59DD2421" wp14:editId="21DC3704">
            <wp:simplePos x="0" y="0"/>
            <wp:positionH relativeFrom="margin">
              <wp:align>right</wp:align>
            </wp:positionH>
            <wp:positionV relativeFrom="paragraph">
              <wp:posOffset>161290</wp:posOffset>
            </wp:positionV>
            <wp:extent cx="5486400" cy="959485"/>
            <wp:effectExtent l="0" t="0" r="0" b="0"/>
            <wp:wrapTight wrapText="bothSides">
              <wp:wrapPolygon edited="0">
                <wp:start x="0" y="0"/>
                <wp:lineTo x="0" y="21014"/>
                <wp:lineTo x="21525" y="21014"/>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959485"/>
                    </a:xfrm>
                    <a:prstGeom prst="rect">
                      <a:avLst/>
                    </a:prstGeom>
                  </pic:spPr>
                </pic:pic>
              </a:graphicData>
            </a:graphic>
          </wp:anchor>
        </w:drawing>
      </w:r>
    </w:p>
    <w:p w14:paraId="11FFAD70" w14:textId="7EE39476" w:rsidR="00875CA3" w:rsidRPr="00761F89" w:rsidRDefault="00875CA3" w:rsidP="00875CA3">
      <w:pPr>
        <w:spacing w:after="200" w:line="276" w:lineRule="auto"/>
      </w:pPr>
      <w:r w:rsidRPr="00761F89">
        <w:t xml:space="preserve">The </w:t>
      </w:r>
      <w:r w:rsidR="005300DC" w:rsidRPr="005300DC">
        <w:rPr>
          <w:b/>
          <w:bCs/>
        </w:rPr>
        <w:t>Search</w:t>
      </w:r>
      <w:r w:rsidRPr="00761F89">
        <w:t xml:space="preserve"> icon in the Ribbon </w:t>
      </w:r>
      <w:r w:rsidR="005300DC">
        <w:t>displays</w:t>
      </w:r>
      <w:r w:rsidRPr="00761F89">
        <w:t xml:space="preserve"> “Tell me”</w:t>
      </w:r>
      <w:r w:rsidR="005300DC">
        <w:t xml:space="preserve"> when you hover over it. </w:t>
      </w:r>
    </w:p>
    <w:p w14:paraId="18AD4C79" w14:textId="77777777" w:rsidR="00875CA3" w:rsidRPr="00761F89" w:rsidRDefault="00875CA3" w:rsidP="00875CA3">
      <w:pPr>
        <w:spacing w:after="200" w:line="276" w:lineRule="auto"/>
      </w:pPr>
      <w:r w:rsidRPr="00761F89">
        <w:t>When you type something in the Tell Me field, you’ll search through Outlook’s list of commands which are then also useable from list of results.</w:t>
      </w:r>
    </w:p>
    <w:p w14:paraId="4B5B8CEE" w14:textId="475F4A9E" w:rsidR="00875CA3" w:rsidRPr="00761F89" w:rsidRDefault="00655E2C" w:rsidP="00875CA3">
      <w:pPr>
        <w:spacing w:after="200" w:line="276" w:lineRule="auto"/>
      </w:pPr>
      <w:r w:rsidRPr="00761F89">
        <w:t>So,</w:t>
      </w:r>
      <w:r w:rsidR="00875CA3" w:rsidRPr="00761F89">
        <w:t xml:space="preserve"> if you don’t know </w:t>
      </w:r>
      <w:r w:rsidR="00875CA3">
        <w:t xml:space="preserve">how to </w:t>
      </w:r>
      <w:r w:rsidR="007F3D14">
        <w:t>insert a Footnote</w:t>
      </w:r>
      <w:r w:rsidR="00875CA3" w:rsidRPr="00761F89">
        <w:t>, simply type “</w:t>
      </w:r>
      <w:r w:rsidR="007F3D14">
        <w:t>Foot</w:t>
      </w:r>
      <w:r w:rsidR="00875CA3" w:rsidRPr="00761F89">
        <w:t>” in the Tell Me field and you can click on the command from the results.</w:t>
      </w:r>
    </w:p>
    <w:p w14:paraId="123A7189" w14:textId="5EB00B2D" w:rsidR="00875CA3" w:rsidRPr="00761F89" w:rsidRDefault="00655E2C" w:rsidP="00875CA3">
      <w:pPr>
        <w:spacing w:after="200" w:line="276" w:lineRule="auto"/>
      </w:pPr>
      <w:r>
        <w:rPr>
          <w:noProof/>
        </w:rPr>
        <mc:AlternateContent>
          <mc:Choice Requires="wps">
            <w:drawing>
              <wp:anchor distT="0" distB="0" distL="114300" distR="114300" simplePos="0" relativeHeight="252519936" behindDoc="0" locked="0" layoutInCell="1" allowOverlap="1" wp14:anchorId="6801DC9C" wp14:editId="1AF7C2E6">
                <wp:simplePos x="0" y="0"/>
                <wp:positionH relativeFrom="column">
                  <wp:posOffset>1257935</wp:posOffset>
                </wp:positionH>
                <wp:positionV relativeFrom="paragraph">
                  <wp:posOffset>2267585</wp:posOffset>
                </wp:positionV>
                <wp:extent cx="152400" cy="106680"/>
                <wp:effectExtent l="38100" t="0" r="19050" b="64770"/>
                <wp:wrapNone/>
                <wp:docPr id="173" name="Straight Arrow Connector 173"/>
                <wp:cNvGraphicFramePr/>
                <a:graphic xmlns:a="http://schemas.openxmlformats.org/drawingml/2006/main">
                  <a:graphicData uri="http://schemas.microsoft.com/office/word/2010/wordprocessingShape">
                    <wps:wsp>
                      <wps:cNvCnPr/>
                      <wps:spPr>
                        <a:xfrm flipH="1">
                          <a:off x="0" y="0"/>
                          <a:ext cx="152400" cy="106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D7461" id="Straight Arrow Connector 173" o:spid="_x0000_s1026" type="#_x0000_t32" style="position:absolute;margin-left:99.05pt;margin-top:178.55pt;width:12pt;height:8.4pt;flip:x;z-index:25251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" strokecolor="black [3040]">
                <v:stroke endarrow="block"/>
              </v:shape>
            </w:pict>
          </mc:Fallback>
        </mc:AlternateContent>
      </w:r>
      <w:r>
        <w:rPr>
          <w:noProof/>
        </w:rPr>
        <mc:AlternateContent>
          <mc:Choice Requires="wps">
            <w:drawing>
              <wp:anchor distT="0" distB="0" distL="114300" distR="114300" simplePos="0" relativeHeight="252531200" behindDoc="0" locked="0" layoutInCell="1" allowOverlap="1" wp14:anchorId="058218DC" wp14:editId="5FF01624">
                <wp:simplePos x="0" y="0"/>
                <wp:positionH relativeFrom="column">
                  <wp:posOffset>1158875</wp:posOffset>
                </wp:positionH>
                <wp:positionV relativeFrom="paragraph">
                  <wp:posOffset>849630</wp:posOffset>
                </wp:positionV>
                <wp:extent cx="152400" cy="106680"/>
                <wp:effectExtent l="38100" t="0" r="19050" b="64770"/>
                <wp:wrapNone/>
                <wp:docPr id="174" name="Straight Arrow Connector 174"/>
                <wp:cNvGraphicFramePr/>
                <a:graphic xmlns:a="http://schemas.openxmlformats.org/drawingml/2006/main">
                  <a:graphicData uri="http://schemas.microsoft.com/office/word/2010/wordprocessingShape">
                    <wps:wsp>
                      <wps:cNvCnPr/>
                      <wps:spPr>
                        <a:xfrm flipH="1">
                          <a:off x="0" y="0"/>
                          <a:ext cx="152400" cy="106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4197C" id="Straight Arrow Connector 174" o:spid="_x0000_s1026" type="#_x0000_t32" style="position:absolute;margin-left:91.25pt;margin-top:66.9pt;width:12pt;height:8.4pt;flip:x;z-index:25253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" strokecolor="black [3040]">
                <v:stroke endarrow="block"/>
              </v:shape>
            </w:pict>
          </mc:Fallback>
        </mc:AlternateContent>
      </w:r>
      <w:r>
        <w:rPr>
          <w:noProof/>
        </w:rPr>
        <w:drawing>
          <wp:anchor distT="0" distB="0" distL="114300" distR="114300" simplePos="0" relativeHeight="251648510" behindDoc="0" locked="0" layoutInCell="1" allowOverlap="1" wp14:anchorId="299C0D42" wp14:editId="00664163">
            <wp:simplePos x="0" y="0"/>
            <wp:positionH relativeFrom="margin">
              <wp:posOffset>495300</wp:posOffset>
            </wp:positionH>
            <wp:positionV relativeFrom="paragraph">
              <wp:posOffset>659130</wp:posOffset>
            </wp:positionV>
            <wp:extent cx="1628775" cy="20383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8775" cy="2038350"/>
                    </a:xfrm>
                    <a:prstGeom prst="rect">
                      <a:avLst/>
                    </a:prstGeom>
                  </pic:spPr>
                </pic:pic>
              </a:graphicData>
            </a:graphic>
            <wp14:sizeRelH relativeFrom="margin">
              <wp14:pctWidth>0</wp14:pctWidth>
            </wp14:sizeRelH>
            <wp14:sizeRelV relativeFrom="margin">
              <wp14:pctHeight>0</wp14:pctHeight>
            </wp14:sizeRelV>
          </wp:anchor>
        </w:drawing>
      </w:r>
      <w:r w:rsidR="00875CA3" w:rsidRPr="00761F89">
        <w:t>Clicking on the “Get Help” link will open the regular Help viewer and the “Smart Lookup” link will open an “Insights” pane in Outlook and performs a web search with Bing.</w:t>
      </w:r>
      <w:r w:rsidR="007F3D14">
        <w:t xml:space="preserve">  If you use either of these, make sure you type the complete word “Footnote”.</w:t>
      </w:r>
    </w:p>
    <w:p w14:paraId="67225DE6" w14:textId="6AA1DD34" w:rsidR="00875CA3" w:rsidRPr="007E6392" w:rsidRDefault="00875CA3" w:rsidP="00875CA3">
      <w:pPr>
        <w:spacing w:after="200" w:line="276" w:lineRule="auto"/>
        <w:ind w:left="720"/>
      </w:pPr>
      <w:r w:rsidRPr="00761F89">
        <w:br/>
      </w:r>
    </w:p>
    <w:p w14:paraId="2C79252F" w14:textId="4131479F" w:rsidR="00875CA3" w:rsidRPr="007E6392" w:rsidRDefault="00655E2C" w:rsidP="00875CA3">
      <w:pPr>
        <w:spacing w:after="200" w:line="276" w:lineRule="auto"/>
      </w:pPr>
      <w:r>
        <w:rPr>
          <w:noProof/>
        </w:rPr>
        <w:drawing>
          <wp:anchor distT="0" distB="0" distL="114300" distR="114300" simplePos="0" relativeHeight="252533248" behindDoc="0" locked="0" layoutInCell="1" allowOverlap="1" wp14:anchorId="23405620" wp14:editId="60873922">
            <wp:simplePos x="0" y="0"/>
            <wp:positionH relativeFrom="margin">
              <wp:posOffset>527050</wp:posOffset>
            </wp:positionH>
            <wp:positionV relativeFrom="paragraph">
              <wp:posOffset>472440</wp:posOffset>
            </wp:positionV>
            <wp:extent cx="1812925" cy="134429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12925" cy="1344295"/>
                    </a:xfrm>
                    <a:prstGeom prst="rect">
                      <a:avLst/>
                    </a:prstGeom>
                  </pic:spPr>
                </pic:pic>
              </a:graphicData>
            </a:graphic>
            <wp14:sizeRelH relativeFrom="margin">
              <wp14:pctWidth>0</wp14:pctWidth>
            </wp14:sizeRelH>
            <wp14:sizeRelV relativeFrom="margin">
              <wp14:pctHeight>0</wp14:pctHeight>
            </wp14:sizeRelV>
          </wp:anchor>
        </w:drawing>
      </w:r>
      <w:r w:rsidR="00875CA3" w:rsidRPr="007E6392">
        <w:t>When you click in the</w:t>
      </w:r>
      <w:r>
        <w:t xml:space="preserve"> </w:t>
      </w:r>
      <w:r w:rsidRPr="00DF709F">
        <w:rPr>
          <w:b/>
          <w:bCs/>
        </w:rPr>
        <w:t>Search</w:t>
      </w:r>
      <w:r w:rsidR="00875CA3" w:rsidRPr="007E6392">
        <w:t> </w:t>
      </w:r>
      <w:r w:rsidR="00DF709F">
        <w:t>(</w:t>
      </w:r>
      <w:r w:rsidR="00875CA3" w:rsidRPr="00DF709F">
        <w:t>Tell Me</w:t>
      </w:r>
      <w:r w:rsidR="00DF709F">
        <w:t>)</w:t>
      </w:r>
      <w:r w:rsidR="00875CA3" w:rsidRPr="007E6392">
        <w:t> box, you</w:t>
      </w:r>
      <w:r w:rsidR="00DF709F">
        <w:t xml:space="preserve"> wi</w:t>
      </w:r>
      <w:r w:rsidR="00875CA3" w:rsidRPr="007E6392">
        <w:t>ll see a list of the last five commands you ran from within </w:t>
      </w:r>
      <w:r w:rsidR="00DF709F">
        <w:rPr>
          <w:b/>
          <w:bCs/>
        </w:rPr>
        <w:t>Search</w:t>
      </w:r>
      <w:r w:rsidR="00DF709F">
        <w:t xml:space="preserve">.  This will </w:t>
      </w:r>
      <w:r w:rsidR="00875CA3" w:rsidRPr="007E6392">
        <w:t>sav</w:t>
      </w:r>
      <w:r w:rsidR="00DF709F">
        <w:t>e</w:t>
      </w:r>
      <w:r w:rsidR="00875CA3" w:rsidRPr="007E6392">
        <w:t xml:space="preserve"> you time getting to the feature yo</w:t>
      </w:r>
      <w:r w:rsidR="00DF709F">
        <w:t>u need</w:t>
      </w:r>
      <w:r w:rsidR="00875CA3" w:rsidRPr="007E6392">
        <w:t>.</w:t>
      </w:r>
    </w:p>
    <w:p w14:paraId="3E9453BE" w14:textId="1DCA5B45" w:rsidR="00875CA3" w:rsidRPr="007E6392" w:rsidRDefault="00875CA3" w:rsidP="00875CA3">
      <w:pPr>
        <w:spacing w:after="200" w:line="276" w:lineRule="auto"/>
        <w:ind w:left="720"/>
      </w:pPr>
    </w:p>
    <w:p w14:paraId="5B5D676E" w14:textId="77777777" w:rsidR="00875CA3" w:rsidRDefault="00875CA3" w:rsidP="00875CA3">
      <w:r>
        <w:br w:type="page"/>
      </w:r>
    </w:p>
    <w:p w14:paraId="2955C4C6" w14:textId="77777777" w:rsidR="004E6E6C" w:rsidRDefault="004E6E6C" w:rsidP="004E6E6C">
      <w:pPr>
        <w:pStyle w:val="Heading1"/>
      </w:pPr>
      <w:bookmarkStart w:id="11" w:name="_Toc476497601"/>
      <w:r>
        <w:lastRenderedPageBreak/>
        <w:t>The Quick Access Toolbar</w:t>
      </w:r>
      <w:bookmarkEnd w:id="11"/>
    </w:p>
    <w:p w14:paraId="5A6AA34A" w14:textId="77777777" w:rsidR="004E6E6C" w:rsidRDefault="004E6E6C" w:rsidP="004E6E6C">
      <w:r>
        <w:t>The Quick Access toolbar is always visible and therefore an excellent toolbar for your most used commands.   While the Ribbon changes according to the selected Tab, the Quick Access toolbar stays the same.</w:t>
      </w:r>
    </w:p>
    <w:p w14:paraId="48073309" w14:textId="77777777" w:rsidR="004E6E6C" w:rsidRDefault="001B1EF3" w:rsidP="004E6E6C">
      <w:pPr>
        <w:pStyle w:val="Heading2"/>
      </w:pPr>
      <w:bookmarkStart w:id="12" w:name="_Toc476497602"/>
      <w:r>
        <w:t xml:space="preserve">Add/Remove Tools </w:t>
      </w:r>
      <w:proofErr w:type="gramStart"/>
      <w:r>
        <w:t>From</w:t>
      </w:r>
      <w:proofErr w:type="gramEnd"/>
      <w:r>
        <w:t xml:space="preserve"> the Ribbon</w:t>
      </w:r>
      <w:bookmarkEnd w:id="12"/>
    </w:p>
    <w:p w14:paraId="573DC259" w14:textId="77777777" w:rsidR="004E6E6C" w:rsidRDefault="004E6E6C" w:rsidP="004E6E6C">
      <w:r>
        <w:t>The Quick Access toolbar can be customized very easily.  Simply right click on any tool and select Add to Quick Access Toolbar.  You can also right click on any tool and select Customize Quick Access toolbar to see all customization options.</w:t>
      </w:r>
    </w:p>
    <w:p w14:paraId="7755C79D" w14:textId="77777777" w:rsidR="004E6E6C" w:rsidRPr="00FA5023" w:rsidRDefault="004E6E6C" w:rsidP="004E6E6C">
      <w:pPr>
        <w:pStyle w:val="Exercise"/>
      </w:pPr>
    </w:p>
    <w:p w14:paraId="30D7D8D5" w14:textId="77777777" w:rsidR="004E6E6C" w:rsidRDefault="004E6E6C" w:rsidP="004E6E6C">
      <w:pPr>
        <w:pStyle w:val="ExerciseTask"/>
      </w:pPr>
      <w:r>
        <w:t xml:space="preserve">Add the </w:t>
      </w:r>
      <w:r w:rsidR="0092308C">
        <w:t>Sort</w:t>
      </w:r>
      <w:r>
        <w:t xml:space="preserve"> tool to the Quick Access toolbar</w:t>
      </w:r>
      <w:r w:rsidR="0092308C">
        <w:t xml:space="preserve"> (QAT)</w:t>
      </w:r>
      <w:r>
        <w:t>.</w:t>
      </w:r>
    </w:p>
    <w:p w14:paraId="63A63486" w14:textId="77777777" w:rsidR="004E6E6C" w:rsidRDefault="0092308C" w:rsidP="004E6E6C">
      <w:pPr>
        <w:ind w:left="720"/>
      </w:pPr>
      <w:r>
        <w:rPr>
          <w:noProof/>
        </w:rPr>
        <mc:AlternateContent>
          <mc:Choice Requires="wps">
            <w:drawing>
              <wp:anchor distT="4294967295" distB="4294967295" distL="114300" distR="114300" simplePos="0" relativeHeight="252356096" behindDoc="0" locked="0" layoutInCell="1" allowOverlap="1" wp14:anchorId="5F767EC8" wp14:editId="5FEAB857">
                <wp:simplePos x="0" y="0"/>
                <wp:positionH relativeFrom="column">
                  <wp:posOffset>3756660</wp:posOffset>
                </wp:positionH>
                <wp:positionV relativeFrom="paragraph">
                  <wp:posOffset>366395</wp:posOffset>
                </wp:positionV>
                <wp:extent cx="280035" cy="0"/>
                <wp:effectExtent l="38100" t="76200" r="0" b="95250"/>
                <wp:wrapNone/>
                <wp:docPr id="105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B1431" id="AutoShape 25" o:spid="_x0000_s1026" type="#_x0000_t32" style="position:absolute;margin-left:295.8pt;margin-top:28.85pt;width:22.05pt;height:0;flip:x;z-index:25235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cOgIAAGo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2355072" behindDoc="0" locked="0" layoutInCell="1" allowOverlap="1" wp14:anchorId="4AAEBAD8" wp14:editId="2C42D71F">
                <wp:simplePos x="0" y="0"/>
                <wp:positionH relativeFrom="column">
                  <wp:posOffset>4172222</wp:posOffset>
                </wp:positionH>
                <wp:positionV relativeFrom="paragraph">
                  <wp:posOffset>280035</wp:posOffset>
                </wp:positionV>
                <wp:extent cx="847725" cy="688975"/>
                <wp:effectExtent l="0" t="0" r="0" b="0"/>
                <wp:wrapNone/>
                <wp:docPr id="10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3D640" w14:textId="77777777" w:rsidR="009B0CDA" w:rsidRPr="00D9666D" w:rsidRDefault="009B0CDA" w:rsidP="004E6E6C">
                            <w:pPr>
                              <w:rPr>
                                <w:b/>
                                <w:sz w:val="16"/>
                                <w:szCs w:val="16"/>
                              </w:rPr>
                            </w:pPr>
                            <w:r w:rsidRPr="00D9666D">
                              <w:rPr>
                                <w:b/>
                                <w:sz w:val="16"/>
                                <w:szCs w:val="16"/>
                              </w:rPr>
                              <w:t>Right click on desired tool to add to quick access toolbar.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AEBAD8" id="Text Box 24" o:spid="_x0000_s1041" type="#_x0000_t202" style="position:absolute;left:0;text-align:left;margin-left:328.5pt;margin-top:22.05pt;width:66.75pt;height:54.25pt;z-index:25235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UG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" filled="f" stroked="f">
                <v:textbox style="mso-fit-shape-to-text:t">
                  <w:txbxContent>
                    <w:p w14:paraId="3ED3D640" w14:textId="77777777" w:rsidR="009B0CDA" w:rsidRPr="00D9666D" w:rsidRDefault="009B0CDA" w:rsidP="004E6E6C">
                      <w:pPr>
                        <w:rPr>
                          <w:b/>
                          <w:sz w:val="16"/>
                          <w:szCs w:val="16"/>
                        </w:rPr>
                      </w:pPr>
                      <w:r w:rsidRPr="00D9666D">
                        <w:rPr>
                          <w:b/>
                          <w:sz w:val="16"/>
                          <w:szCs w:val="16"/>
                        </w:rPr>
                        <w:t>Right click on desired tool to add to quick access toolbar.</w:t>
                      </w:r>
                    </w:p>
                  </w:txbxContent>
                </v:textbox>
              </v:shape>
            </w:pict>
          </mc:Fallback>
        </mc:AlternateContent>
      </w:r>
      <w:r>
        <w:rPr>
          <w:noProof/>
        </w:rPr>
        <mc:AlternateContent>
          <mc:Choice Requires="wps">
            <w:drawing>
              <wp:anchor distT="0" distB="0" distL="114300" distR="114300" simplePos="0" relativeHeight="252358144" behindDoc="0" locked="0" layoutInCell="1" allowOverlap="1" wp14:anchorId="089F79D2" wp14:editId="69111E4A">
                <wp:simplePos x="0" y="0"/>
                <wp:positionH relativeFrom="column">
                  <wp:posOffset>598714</wp:posOffset>
                </wp:positionH>
                <wp:positionV relativeFrom="paragraph">
                  <wp:posOffset>503736</wp:posOffset>
                </wp:positionV>
                <wp:extent cx="592092" cy="272415"/>
                <wp:effectExtent l="0" t="0" r="0" b="0"/>
                <wp:wrapNone/>
                <wp:docPr id="10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92" cy="2724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9C101" w14:textId="77777777" w:rsidR="009B0CDA" w:rsidRPr="007E3A11" w:rsidRDefault="009B0CDA" w:rsidP="004E6E6C">
                            <w:pPr>
                              <w:jc w:val="right"/>
                              <w:rPr>
                                <w:b/>
                                <w:sz w:val="16"/>
                                <w:szCs w:val="16"/>
                              </w:rPr>
                            </w:pPr>
                            <w:r>
                              <w:rPr>
                                <w:b/>
                                <w:sz w:val="16"/>
                                <w:szCs w:val="16"/>
                              </w:rPr>
                              <w:t xml:space="preserve">Sort </w:t>
                            </w:r>
                            <w:r w:rsidRPr="007E3A11">
                              <w:rPr>
                                <w:b/>
                                <w:sz w:val="16"/>
                                <w:szCs w:val="16"/>
                              </w:rPr>
                              <w:t>Tool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F79D2" id="Text Box 27" o:spid="_x0000_s1042" type="#_x0000_t202" style="position:absolute;left:0;text-align:left;margin-left:47.15pt;margin-top:39.65pt;width:46.6pt;height:21.4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" fillcolor="white [3212]" stroked="f">
                <v:textbox>
                  <w:txbxContent>
                    <w:p w14:paraId="24C9C101" w14:textId="77777777" w:rsidR="009B0CDA" w:rsidRPr="007E3A11" w:rsidRDefault="009B0CDA" w:rsidP="004E6E6C">
                      <w:pPr>
                        <w:jc w:val="right"/>
                        <w:rPr>
                          <w:b/>
                          <w:sz w:val="16"/>
                          <w:szCs w:val="16"/>
                        </w:rPr>
                      </w:pPr>
                      <w:r>
                        <w:rPr>
                          <w:b/>
                          <w:sz w:val="16"/>
                          <w:szCs w:val="16"/>
                        </w:rPr>
                        <w:t xml:space="preserve">Sort </w:t>
                      </w:r>
                      <w:r w:rsidRPr="007E3A11">
                        <w:rPr>
                          <w:b/>
                          <w:sz w:val="16"/>
                          <w:szCs w:val="16"/>
                        </w:rPr>
                        <w:t>Tool</w:t>
                      </w:r>
                    </w:p>
                  </w:txbxContent>
                </v:textbox>
              </v:shape>
            </w:pict>
          </mc:Fallback>
        </mc:AlternateContent>
      </w:r>
      <w:r>
        <w:rPr>
          <w:noProof/>
        </w:rPr>
        <mc:AlternateContent>
          <mc:Choice Requires="wps">
            <w:drawing>
              <wp:anchor distT="0" distB="0" distL="114300" distR="114300" simplePos="0" relativeHeight="252357120" behindDoc="0" locked="0" layoutInCell="1" allowOverlap="1" wp14:anchorId="1B439442" wp14:editId="0A9B7335">
                <wp:simplePos x="0" y="0"/>
                <wp:positionH relativeFrom="column">
                  <wp:posOffset>1073241</wp:posOffset>
                </wp:positionH>
                <wp:positionV relativeFrom="paragraph">
                  <wp:posOffset>355691</wp:posOffset>
                </wp:positionV>
                <wp:extent cx="8890" cy="118745"/>
                <wp:effectExtent l="76200" t="38100" r="67310" b="14605"/>
                <wp:wrapNone/>
                <wp:docPr id="105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85673" id="AutoShape 26" o:spid="_x0000_s1026" type="#_x0000_t32" style="position:absolute;margin-left:84.5pt;margin-top:28pt;width:.7pt;height:9.35pt;flip:y;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XDPgIAAG0EAAAOAAAAZHJzL2Uyb0RvYy54bWysVMGO2jAQvVfqP1i+QxIa2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">
                <v:stroke endarrow="block"/>
              </v:shape>
            </w:pict>
          </mc:Fallback>
        </mc:AlternateContent>
      </w:r>
      <w:r w:rsidR="004E6E6C" w:rsidRPr="00722A9B">
        <w:rPr>
          <w:noProof/>
        </w:rPr>
        <w:t xml:space="preserve"> </w:t>
      </w:r>
      <w:r>
        <w:rPr>
          <w:noProof/>
        </w:rPr>
        <w:drawing>
          <wp:inline distT="0" distB="0" distL="0" distR="0" wp14:anchorId="0C2C022D" wp14:editId="55EBB902">
            <wp:extent cx="3561905" cy="1447619"/>
            <wp:effectExtent l="0" t="0" r="63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1905" cy="1447619"/>
                    </a:xfrm>
                    <a:prstGeom prst="rect">
                      <a:avLst/>
                    </a:prstGeom>
                  </pic:spPr>
                </pic:pic>
              </a:graphicData>
            </a:graphic>
          </wp:inline>
        </w:drawing>
      </w:r>
    </w:p>
    <w:p w14:paraId="6AFDF749" w14:textId="77777777" w:rsidR="004E6E6C" w:rsidRDefault="004E6E6C" w:rsidP="0080227E">
      <w:pPr>
        <w:pStyle w:val="ExerciseList"/>
        <w:numPr>
          <w:ilvl w:val="0"/>
          <w:numId w:val="17"/>
        </w:numPr>
      </w:pPr>
      <w:r>
        <w:t xml:space="preserve">Select the </w:t>
      </w:r>
      <w:r w:rsidRPr="0044698B">
        <w:rPr>
          <w:b/>
        </w:rPr>
        <w:t>Home tab</w:t>
      </w:r>
      <w:r>
        <w:t xml:space="preserve">.  </w:t>
      </w:r>
    </w:p>
    <w:p w14:paraId="2C04A701" w14:textId="77777777" w:rsidR="004E6E6C" w:rsidRDefault="004E6E6C" w:rsidP="004E6E6C">
      <w:pPr>
        <w:pStyle w:val="ExerciseList"/>
      </w:pPr>
      <w:r w:rsidRPr="0092308C">
        <w:rPr>
          <w:b/>
        </w:rPr>
        <w:t xml:space="preserve">Right click the </w:t>
      </w:r>
      <w:r w:rsidR="0092308C" w:rsidRPr="0092308C">
        <w:rPr>
          <w:b/>
        </w:rPr>
        <w:t>Sort</w:t>
      </w:r>
      <w:r w:rsidRPr="0092308C">
        <w:rPr>
          <w:b/>
        </w:rPr>
        <w:t xml:space="preserve"> tool</w:t>
      </w:r>
      <w:r>
        <w:t xml:space="preserve">.  </w:t>
      </w:r>
    </w:p>
    <w:p w14:paraId="49879207" w14:textId="01AEE6EF" w:rsidR="004E6E6C" w:rsidRDefault="004E6E6C" w:rsidP="004E6E6C">
      <w:pPr>
        <w:pStyle w:val="ExerciseList"/>
      </w:pPr>
      <w:r>
        <w:t xml:space="preserve">Select </w:t>
      </w:r>
      <w:r w:rsidRPr="0092308C">
        <w:rPr>
          <w:b/>
        </w:rPr>
        <w:t>Add to Quick Access Toolbar</w:t>
      </w:r>
      <w:r>
        <w:t>.</w:t>
      </w:r>
    </w:p>
    <w:p w14:paraId="70F9E703" w14:textId="73D5B476" w:rsidR="004E6E6C" w:rsidRPr="000F0C3E" w:rsidRDefault="004E6E6C" w:rsidP="004E6E6C">
      <w:pPr>
        <w:ind w:left="720"/>
        <w:rPr>
          <w:rStyle w:val="Emphasis"/>
        </w:rPr>
      </w:pPr>
      <w:r>
        <w:rPr>
          <w:rStyle w:val="Emphasis"/>
        </w:rPr>
        <w:t>The tool is added to the end of the toolbar.</w:t>
      </w:r>
    </w:p>
    <w:p w14:paraId="3E206171" w14:textId="0C7C89F3" w:rsidR="004E6E6C" w:rsidRDefault="004E6E6C" w:rsidP="004E6E6C">
      <w:pPr>
        <w:pStyle w:val="ExerciseTask"/>
      </w:pPr>
      <w:r>
        <w:t xml:space="preserve">Remove the </w:t>
      </w:r>
      <w:r w:rsidR="0092308C">
        <w:t>Sort Tool from the Quick Access T</w:t>
      </w:r>
      <w:r>
        <w:t>oolbar.</w:t>
      </w:r>
    </w:p>
    <w:p w14:paraId="7B46EF8F" w14:textId="0A5EB004" w:rsidR="004E6E6C" w:rsidRDefault="004E6E6C" w:rsidP="0080227E">
      <w:pPr>
        <w:pStyle w:val="ExerciseList"/>
        <w:numPr>
          <w:ilvl w:val="0"/>
          <w:numId w:val="18"/>
        </w:numPr>
      </w:pPr>
      <w:r w:rsidRPr="0092308C">
        <w:rPr>
          <w:b/>
        </w:rPr>
        <w:t xml:space="preserve">Right click the </w:t>
      </w:r>
      <w:r w:rsidR="0092308C" w:rsidRPr="0092308C">
        <w:rPr>
          <w:b/>
        </w:rPr>
        <w:t>Sort</w:t>
      </w:r>
      <w:r w:rsidRPr="0092308C">
        <w:rPr>
          <w:b/>
        </w:rPr>
        <w:t xml:space="preserve"> tool on the Quick Access toolbar</w:t>
      </w:r>
      <w:r>
        <w:t xml:space="preserve"> and select </w:t>
      </w:r>
      <w:r w:rsidRPr="0092308C">
        <w:rPr>
          <w:b/>
        </w:rPr>
        <w:t>Remove from Quick Access Toolbar</w:t>
      </w:r>
      <w:r>
        <w:t>.</w:t>
      </w:r>
      <w:r w:rsidRPr="00D425A0">
        <w:t xml:space="preserve"> </w:t>
      </w:r>
    </w:p>
    <w:p w14:paraId="6B613409" w14:textId="77777777" w:rsidR="004E6E6C" w:rsidRDefault="004E6E6C" w:rsidP="006918FE">
      <w:pPr>
        <w:pStyle w:val="Heading2"/>
      </w:pPr>
      <w:bookmarkStart w:id="13" w:name="_Toc476497603"/>
      <w:r>
        <w:t>Add</w:t>
      </w:r>
      <w:r w:rsidR="006918FE">
        <w:t xml:space="preserve"> Tools not on the Ribbon and </w:t>
      </w:r>
      <w:r w:rsidR="0092308C">
        <w:t>Move QAT</w:t>
      </w:r>
      <w:r>
        <w:t xml:space="preserve"> </w:t>
      </w:r>
      <w:r w:rsidR="0092308C">
        <w:t>Tools using Customize</w:t>
      </w:r>
      <w:bookmarkEnd w:id="13"/>
      <w:r>
        <w:t xml:space="preserve"> </w:t>
      </w:r>
    </w:p>
    <w:p w14:paraId="0B163D7A" w14:textId="351C0DB9" w:rsidR="004E6E6C" w:rsidRDefault="004E6E6C" w:rsidP="0080227E">
      <w:pPr>
        <w:pStyle w:val="ExerciseList"/>
        <w:numPr>
          <w:ilvl w:val="0"/>
          <w:numId w:val="19"/>
        </w:numPr>
      </w:pPr>
      <w:r w:rsidRPr="0092308C">
        <w:rPr>
          <w:b/>
        </w:rPr>
        <w:t>Right click the Quick Access toolbar</w:t>
      </w:r>
      <w:r>
        <w:t xml:space="preserve"> and </w:t>
      </w:r>
      <w:r w:rsidRPr="00A8768D">
        <w:t xml:space="preserve">select </w:t>
      </w:r>
      <w:r w:rsidRPr="0092308C">
        <w:rPr>
          <w:b/>
        </w:rPr>
        <w:t>Customize Quick Access Toolbar</w:t>
      </w:r>
      <w:r>
        <w:t>.</w:t>
      </w:r>
    </w:p>
    <w:p w14:paraId="6F411CB4" w14:textId="0E78CCB0" w:rsidR="004E6E6C" w:rsidRPr="005B2BDC" w:rsidRDefault="004E6E6C" w:rsidP="004E6E6C">
      <w:pPr>
        <w:ind w:left="720"/>
      </w:pPr>
      <w:r>
        <w:rPr>
          <w:noProof/>
        </w:rPr>
        <w:drawing>
          <wp:inline distT="0" distB="0" distL="0" distR="0" wp14:anchorId="270658B1" wp14:editId="39854E1A">
            <wp:extent cx="2419200" cy="9864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 r="1490" b="3148"/>
                    <a:stretch/>
                  </pic:blipFill>
                  <pic:spPr bwMode="auto">
                    <a:xfrm>
                      <a:off x="0" y="0"/>
                      <a:ext cx="2428471" cy="990180"/>
                    </a:xfrm>
                    <a:prstGeom prst="rect">
                      <a:avLst/>
                    </a:prstGeom>
                    <a:ln>
                      <a:noFill/>
                    </a:ln>
                    <a:extLst>
                      <a:ext uri="{53640926-AAD7-44D8-BBD7-CCE9431645EC}">
                        <a14:shadowObscured xmlns:a14="http://schemas.microsoft.com/office/drawing/2010/main"/>
                      </a:ext>
                    </a:extLst>
                  </pic:spPr>
                </pic:pic>
              </a:graphicData>
            </a:graphic>
          </wp:inline>
        </w:drawing>
      </w:r>
    </w:p>
    <w:p w14:paraId="2FF705C0" w14:textId="168DFD8D" w:rsidR="004E6E6C" w:rsidRPr="005D55BE" w:rsidRDefault="00003606" w:rsidP="0092308C">
      <w:pPr>
        <w:pStyle w:val="ExerciseList"/>
        <w:keepNext/>
      </w:pPr>
      <w:r>
        <w:rPr>
          <w:noProof/>
        </w:rPr>
        <w:lastRenderedPageBreak/>
        <mc:AlternateContent>
          <mc:Choice Requires="wps">
            <w:drawing>
              <wp:anchor distT="0" distB="0" distL="114300" distR="114300" simplePos="0" relativeHeight="252359168" behindDoc="0" locked="0" layoutInCell="1" allowOverlap="1" wp14:anchorId="3E5E1922" wp14:editId="489539A7">
                <wp:simplePos x="0" y="0"/>
                <wp:positionH relativeFrom="column">
                  <wp:posOffset>2735580</wp:posOffset>
                </wp:positionH>
                <wp:positionV relativeFrom="paragraph">
                  <wp:posOffset>708025</wp:posOffset>
                </wp:positionV>
                <wp:extent cx="2152650" cy="320040"/>
                <wp:effectExtent l="0" t="0" r="0" b="3810"/>
                <wp:wrapNone/>
                <wp:docPr id="10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0040"/>
                        </a:xfrm>
                        <a:prstGeom prst="rect">
                          <a:avLst/>
                        </a:prstGeom>
                        <a:noFill/>
                        <a:ln>
                          <a:noFill/>
                        </a:ln>
                      </wps:spPr>
                      <wps:txbx>
                        <w:txbxContent>
                          <w:p w14:paraId="7DCD3C5F" w14:textId="77777777" w:rsidR="009B0CDA" w:rsidRPr="00D9666D" w:rsidRDefault="009B0CDA" w:rsidP="004E6E6C">
                            <w:pPr>
                              <w:rPr>
                                <w:b/>
                                <w:sz w:val="16"/>
                                <w:szCs w:val="16"/>
                              </w:rPr>
                            </w:pPr>
                            <w:r w:rsidRPr="00D9666D">
                              <w:rPr>
                                <w:b/>
                                <w:sz w:val="16"/>
                                <w:szCs w:val="16"/>
                              </w:rPr>
                              <w:t>Change from Popular Commands to Office Menu to add the Print tool.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E1922" id="Text Box 30" o:spid="_x0000_s1043" type="#_x0000_t202" style="position:absolute;left:0;text-align:left;margin-left:215.4pt;margin-top:55.75pt;width:169.5pt;height:25.2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" filled="f" stroked="f">
                <v:textbox>
                  <w:txbxContent>
                    <w:p w14:paraId="7DCD3C5F" w14:textId="77777777" w:rsidR="009B0CDA" w:rsidRPr="00D9666D" w:rsidRDefault="009B0CDA" w:rsidP="004E6E6C">
                      <w:pPr>
                        <w:rPr>
                          <w:b/>
                          <w:sz w:val="16"/>
                          <w:szCs w:val="16"/>
                        </w:rPr>
                      </w:pPr>
                      <w:r w:rsidRPr="00D9666D">
                        <w:rPr>
                          <w:b/>
                          <w:sz w:val="16"/>
                          <w:szCs w:val="16"/>
                        </w:rPr>
                        <w:t>Change from Popular Commands to Office Menu to add the Print tool.</w:t>
                      </w:r>
                    </w:p>
                  </w:txbxContent>
                </v:textbox>
              </v:shape>
            </w:pict>
          </mc:Fallback>
        </mc:AlternateContent>
      </w:r>
      <w:r>
        <w:rPr>
          <w:noProof/>
        </w:rPr>
        <mc:AlternateContent>
          <mc:Choice Requires="wps">
            <w:drawing>
              <wp:anchor distT="0" distB="0" distL="114300" distR="114300" simplePos="0" relativeHeight="252360192" behindDoc="0" locked="0" layoutInCell="1" allowOverlap="1" wp14:anchorId="4A120014" wp14:editId="0CF2D495">
                <wp:simplePos x="0" y="0"/>
                <wp:positionH relativeFrom="column">
                  <wp:posOffset>2903855</wp:posOffset>
                </wp:positionH>
                <wp:positionV relativeFrom="paragraph">
                  <wp:posOffset>1019175</wp:posOffset>
                </wp:positionV>
                <wp:extent cx="217170" cy="55880"/>
                <wp:effectExtent l="38100" t="19050" r="30480" b="77470"/>
                <wp:wrapNone/>
                <wp:docPr id="104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5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92840" id="AutoShape 31" o:spid="_x0000_s1026" type="#_x0000_t32" style="position:absolute;margin-left:228.65pt;margin-top:80.25pt;width:17.1pt;height:4.4pt;flip:x;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">
                <v:stroke endarrow="block"/>
              </v:shape>
            </w:pict>
          </mc:Fallback>
        </mc:AlternateContent>
      </w:r>
      <w:r>
        <w:rPr>
          <w:noProof/>
        </w:rPr>
        <w:drawing>
          <wp:anchor distT="0" distB="0" distL="114300" distR="114300" simplePos="0" relativeHeight="251647485" behindDoc="0" locked="0" layoutInCell="1" allowOverlap="1" wp14:anchorId="59AE3E9D" wp14:editId="6A77E385">
            <wp:simplePos x="0" y="0"/>
            <wp:positionH relativeFrom="column">
              <wp:posOffset>520700</wp:posOffset>
            </wp:positionH>
            <wp:positionV relativeFrom="paragraph">
              <wp:posOffset>533400</wp:posOffset>
            </wp:positionV>
            <wp:extent cx="4719320" cy="3868420"/>
            <wp:effectExtent l="0" t="0" r="5080" b="0"/>
            <wp:wrapTight wrapText="bothSides">
              <wp:wrapPolygon edited="0">
                <wp:start x="0" y="0"/>
                <wp:lineTo x="0" y="21487"/>
                <wp:lineTo x="21536" y="21487"/>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9320" cy="3868420"/>
                    </a:xfrm>
                    <a:prstGeom prst="rect">
                      <a:avLst/>
                    </a:prstGeom>
                  </pic:spPr>
                </pic:pic>
              </a:graphicData>
            </a:graphic>
            <wp14:sizeRelH relativeFrom="margin">
              <wp14:pctWidth>0</wp14:pctWidth>
            </wp14:sizeRelH>
            <wp14:sizeRelV relativeFrom="margin">
              <wp14:pctHeight>0</wp14:pctHeight>
            </wp14:sizeRelV>
          </wp:anchor>
        </w:drawing>
      </w:r>
      <w:r w:rsidR="004E6E6C">
        <w:t xml:space="preserve">The </w:t>
      </w:r>
      <w:r w:rsidR="004E6E6C" w:rsidRPr="005D55BE">
        <w:t>following</w:t>
      </w:r>
      <w:r w:rsidR="004E6E6C">
        <w:t xml:space="preserve"> dialog box appears.  The commands on the left are the ones that can be added to the toolbar and the commands on the right are the ones that are already on the toolbar</w:t>
      </w:r>
      <w:r w:rsidR="004E6E6C" w:rsidRPr="005D55BE">
        <w:t xml:space="preserve">. </w:t>
      </w:r>
    </w:p>
    <w:p w14:paraId="32A46101" w14:textId="6E68B59A" w:rsidR="004E6E6C" w:rsidRDefault="004E6E6C" w:rsidP="004E6E6C">
      <w:pPr>
        <w:ind w:left="720"/>
      </w:pPr>
    </w:p>
    <w:p w14:paraId="4591FE39" w14:textId="166CB3AF" w:rsidR="004E6E6C" w:rsidRDefault="004E6E6C" w:rsidP="004E6E6C">
      <w:pPr>
        <w:pStyle w:val="ExerciseList"/>
      </w:pPr>
      <w:r>
        <w:t xml:space="preserve">To add </w:t>
      </w:r>
      <w:r w:rsidR="00953B1A">
        <w:t>a</w:t>
      </w:r>
      <w:r>
        <w:t xml:space="preserve"> tool, </w:t>
      </w:r>
      <w:r w:rsidRPr="009264D0">
        <w:rPr>
          <w:b/>
        </w:rPr>
        <w:t xml:space="preserve">double click </w:t>
      </w:r>
      <w:r w:rsidR="00953B1A">
        <w:rPr>
          <w:b/>
        </w:rPr>
        <w:t>the tool</w:t>
      </w:r>
      <w:r>
        <w:t xml:space="preserve"> in the left column </w:t>
      </w:r>
      <w:r w:rsidRPr="009264D0">
        <w:rPr>
          <w:b/>
        </w:rPr>
        <w:t>or</w:t>
      </w:r>
      <w:r>
        <w:t xml:space="preserve"> click on it once and then click </w:t>
      </w:r>
      <w:r w:rsidRPr="009264D0">
        <w:rPr>
          <w:b/>
        </w:rPr>
        <w:t>Add</w:t>
      </w:r>
      <w:r>
        <w:t xml:space="preserve">.  </w:t>
      </w:r>
      <w:r w:rsidR="00953B1A">
        <w:t xml:space="preserve">To remove a tool, </w:t>
      </w:r>
      <w:r w:rsidR="00953B1A" w:rsidRPr="009264D0">
        <w:rPr>
          <w:b/>
        </w:rPr>
        <w:t xml:space="preserve">double click </w:t>
      </w:r>
      <w:r w:rsidR="00953B1A">
        <w:rPr>
          <w:b/>
        </w:rPr>
        <w:t>the tool</w:t>
      </w:r>
      <w:r w:rsidR="00953B1A">
        <w:t xml:space="preserve"> in the right column </w:t>
      </w:r>
      <w:r w:rsidR="00953B1A" w:rsidRPr="009264D0">
        <w:rPr>
          <w:b/>
        </w:rPr>
        <w:t>or</w:t>
      </w:r>
      <w:r w:rsidR="00953B1A">
        <w:t xml:space="preserve"> click on it once and then click </w:t>
      </w:r>
      <w:r w:rsidR="00953B1A">
        <w:rPr>
          <w:b/>
        </w:rPr>
        <w:t>Remove</w:t>
      </w:r>
      <w:r>
        <w:t>.</w:t>
      </w:r>
    </w:p>
    <w:p w14:paraId="0CD2B856" w14:textId="2ED98A59" w:rsidR="004E6E6C" w:rsidRPr="00160470" w:rsidRDefault="00953B1A" w:rsidP="004E6E6C">
      <w:pPr>
        <w:pStyle w:val="ExerciseList"/>
      </w:pPr>
      <w:r>
        <w:t>To select from all commands in Word, c</w:t>
      </w:r>
      <w:r w:rsidR="004E6E6C" w:rsidRPr="007F0190">
        <w:t>lick the down-arrow next to Popular Commands</w:t>
      </w:r>
      <w:r w:rsidR="004E6E6C">
        <w:t xml:space="preserve"> and select All Commands.</w:t>
      </w:r>
      <w:r>
        <w:t xml:space="preserve">  You will find commands here that you won’t find anywhere else in </w:t>
      </w:r>
      <w:r w:rsidR="00003606">
        <w:t>W</w:t>
      </w:r>
      <w:r>
        <w:t>ord!</w:t>
      </w:r>
      <w:r w:rsidR="00FA7C88">
        <w:br/>
      </w:r>
      <w:proofErr w:type="gramStart"/>
      <w:r w:rsidR="00FA7C88" w:rsidRPr="00E347EE">
        <w:rPr>
          <w:b/>
          <w:bCs/>
          <w:shd w:val="clear" w:color="auto" w:fill="B1B1BD" w:themeFill="text2" w:themeFillTint="66"/>
        </w:rPr>
        <w:t>Tip</w:t>
      </w:r>
      <w:r w:rsidR="00FA7C88">
        <w:t xml:space="preserve">  Some</w:t>
      </w:r>
      <w:proofErr w:type="gramEnd"/>
      <w:r w:rsidR="00FA7C88">
        <w:t xml:space="preserve"> of my favorite are: Calculator</w:t>
      </w:r>
      <w:r w:rsidR="00040E0B">
        <w:t xml:space="preserve"> (which appears as Formula once added to the QAT)</w:t>
      </w:r>
      <w:r w:rsidR="00FA7C88">
        <w:t>, Select Text with similar formatting</w:t>
      </w:r>
    </w:p>
    <w:p w14:paraId="0AF676BD" w14:textId="77777777" w:rsidR="004E6E6C" w:rsidRDefault="00953B1A" w:rsidP="004E6E6C">
      <w:pPr>
        <w:ind w:left="720"/>
      </w:pPr>
      <w:r>
        <w:rPr>
          <w:noProof/>
        </w:rPr>
        <w:drawing>
          <wp:inline distT="0" distB="0" distL="0" distR="0" wp14:anchorId="160A50AC" wp14:editId="5D487BE3">
            <wp:extent cx="2727084" cy="1301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28542" cy="1302446"/>
                    </a:xfrm>
                    <a:prstGeom prst="rect">
                      <a:avLst/>
                    </a:prstGeom>
                  </pic:spPr>
                </pic:pic>
              </a:graphicData>
            </a:graphic>
          </wp:inline>
        </w:drawing>
      </w:r>
      <w:r w:rsidR="004E6E6C">
        <w:rPr>
          <w:noProof/>
        </w:rPr>
        <w:t xml:space="preserve"> </w:t>
      </w:r>
    </w:p>
    <w:p w14:paraId="3CB19C38" w14:textId="4C0FCADC" w:rsidR="00003606" w:rsidRDefault="00003606" w:rsidP="004E6E6C">
      <w:pPr>
        <w:ind w:left="720"/>
        <w:rPr>
          <w:noProof/>
        </w:rPr>
      </w:pPr>
    </w:p>
    <w:p w14:paraId="14E634F6" w14:textId="77777777" w:rsidR="00FA7C88" w:rsidRDefault="00FA7C88" w:rsidP="004E6E6C">
      <w:pPr>
        <w:ind w:left="720"/>
        <w:rPr>
          <w:noProof/>
        </w:rPr>
      </w:pPr>
    </w:p>
    <w:p w14:paraId="154148F4" w14:textId="77777777" w:rsidR="00003606" w:rsidRDefault="00003606" w:rsidP="004E6E6C">
      <w:pPr>
        <w:ind w:left="720"/>
      </w:pPr>
    </w:p>
    <w:p w14:paraId="2BC595A5" w14:textId="77777777" w:rsidR="004E6E6C" w:rsidRDefault="004E6E6C" w:rsidP="006918FE">
      <w:pPr>
        <w:pStyle w:val="Heading2"/>
      </w:pPr>
      <w:bookmarkStart w:id="14" w:name="_Toc476497604"/>
      <w:r>
        <w:lastRenderedPageBreak/>
        <w:t xml:space="preserve">Move </w:t>
      </w:r>
      <w:r w:rsidR="00953B1A">
        <w:t>T</w:t>
      </w:r>
      <w:r>
        <w:t xml:space="preserve">ools </w:t>
      </w:r>
      <w:r w:rsidR="00953B1A">
        <w:t>on the QAT</w:t>
      </w:r>
      <w:r>
        <w:t>.</w:t>
      </w:r>
      <w:bookmarkEnd w:id="14"/>
    </w:p>
    <w:p w14:paraId="560AAAE4" w14:textId="77777777" w:rsidR="004E6E6C" w:rsidRDefault="004E6E6C" w:rsidP="0080227E">
      <w:pPr>
        <w:pStyle w:val="ExerciseList"/>
        <w:numPr>
          <w:ilvl w:val="0"/>
          <w:numId w:val="20"/>
        </w:numPr>
      </w:pPr>
      <w:r>
        <w:t xml:space="preserve">Select </w:t>
      </w:r>
      <w:r w:rsidRPr="006C5274">
        <w:t>the</w:t>
      </w:r>
      <w:r>
        <w:t xml:space="preserve"> Command desired and click the </w:t>
      </w:r>
      <w:r w:rsidRPr="0044698B">
        <w:rPr>
          <w:b/>
        </w:rPr>
        <w:t>Up or Down arrows</w:t>
      </w:r>
      <w:r>
        <w:t xml:space="preserve"> to move them into the correct order.</w:t>
      </w:r>
    </w:p>
    <w:p w14:paraId="724ABF65" w14:textId="77777777" w:rsidR="004E6E6C" w:rsidRDefault="004E6E6C" w:rsidP="004E6E6C">
      <w:pPr>
        <w:ind w:left="720"/>
      </w:pPr>
      <w:r>
        <w:rPr>
          <w:noProof/>
        </w:rPr>
        <mc:AlternateContent>
          <mc:Choice Requires="wps">
            <w:drawing>
              <wp:anchor distT="0" distB="0" distL="114300" distR="114300" simplePos="0" relativeHeight="252362240" behindDoc="0" locked="0" layoutInCell="1" allowOverlap="1" wp14:anchorId="7EABC76F" wp14:editId="1F0EEEBA">
                <wp:simplePos x="0" y="0"/>
                <wp:positionH relativeFrom="column">
                  <wp:posOffset>2268855</wp:posOffset>
                </wp:positionH>
                <wp:positionV relativeFrom="paragraph">
                  <wp:posOffset>1348105</wp:posOffset>
                </wp:positionV>
                <wp:extent cx="333375" cy="635"/>
                <wp:effectExtent l="38100" t="76200" r="0" b="94615"/>
                <wp:wrapNone/>
                <wp:docPr id="10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D46D6" id="AutoShape 33" o:spid="_x0000_s1026" type="#_x0000_t32" style="position:absolute;margin-left:178.65pt;margin-top:106.15pt;width:26.25pt;height:.0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nYPQ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">
                <v:stroke endarrow="block"/>
              </v:shape>
            </w:pict>
          </mc:Fallback>
        </mc:AlternateContent>
      </w:r>
      <w:r>
        <w:rPr>
          <w:noProof/>
        </w:rPr>
        <w:drawing>
          <wp:inline distT="0" distB="0" distL="0" distR="0" wp14:anchorId="1AE923B9" wp14:editId="7D0C34FD">
            <wp:extent cx="1828800" cy="1726489"/>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b="33188"/>
                    <a:stretch>
                      <a:fillRect/>
                    </a:stretch>
                  </pic:blipFill>
                  <pic:spPr bwMode="auto">
                    <a:xfrm>
                      <a:off x="0" y="0"/>
                      <a:ext cx="1828800" cy="1726489"/>
                    </a:xfrm>
                    <a:prstGeom prst="rect">
                      <a:avLst/>
                    </a:prstGeom>
                    <a:noFill/>
                    <a:ln w="9525">
                      <a:noFill/>
                      <a:miter lim="800000"/>
                      <a:headEnd/>
                      <a:tailEnd/>
                    </a:ln>
                  </pic:spPr>
                </pic:pic>
              </a:graphicData>
            </a:graphic>
          </wp:inline>
        </w:drawing>
      </w:r>
    </w:p>
    <w:p w14:paraId="389D8C57" w14:textId="77777777" w:rsidR="004E6E6C" w:rsidRDefault="004E6E6C" w:rsidP="006918FE">
      <w:pPr>
        <w:pStyle w:val="Heading2"/>
      </w:pPr>
      <w:bookmarkStart w:id="15" w:name="_Toc476497605"/>
      <w:r>
        <w:t xml:space="preserve">Add a separator by </w:t>
      </w:r>
      <w:r w:rsidRPr="00D2574A">
        <w:t>double clicking Separator</w:t>
      </w:r>
      <w:r>
        <w:t xml:space="preserve"> at the top of any of the command lists.</w:t>
      </w:r>
      <w:bookmarkEnd w:id="15"/>
      <w:r>
        <w:t xml:space="preserve"> </w:t>
      </w:r>
    </w:p>
    <w:p w14:paraId="0F1DA8D2" w14:textId="77777777" w:rsidR="004E6E6C" w:rsidRDefault="004E6E6C" w:rsidP="004E6E6C">
      <w:pPr>
        <w:ind w:left="720"/>
        <w:rPr>
          <w:noProof/>
        </w:rPr>
      </w:pPr>
      <w:r>
        <w:rPr>
          <w:noProof/>
        </w:rPr>
        <mc:AlternateContent>
          <mc:Choice Requires="wps">
            <w:drawing>
              <wp:anchor distT="0" distB="0" distL="114300" distR="114300" simplePos="0" relativeHeight="252363264" behindDoc="0" locked="0" layoutInCell="1" allowOverlap="1" wp14:anchorId="5859C45F" wp14:editId="06CF5119">
                <wp:simplePos x="0" y="0"/>
                <wp:positionH relativeFrom="column">
                  <wp:posOffset>2364558</wp:posOffset>
                </wp:positionH>
                <wp:positionV relativeFrom="paragraph">
                  <wp:posOffset>1188357</wp:posOffset>
                </wp:positionV>
                <wp:extent cx="333375" cy="635"/>
                <wp:effectExtent l="38100" t="76200" r="0" b="94615"/>
                <wp:wrapNone/>
                <wp:docPr id="104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25883" id="AutoShape 34" o:spid="_x0000_s1026" type="#_x0000_t32" style="position:absolute;margin-left:186.2pt;margin-top:93.55pt;width:26.25pt;height:.05pt;flip:x;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aPQIAAGw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">
                <v:stroke endarrow="block"/>
              </v:shape>
            </w:pict>
          </mc:Fallback>
        </mc:AlternateContent>
      </w:r>
      <w:r w:rsidRPr="00833748">
        <w:rPr>
          <w:noProof/>
        </w:rPr>
        <w:t xml:space="preserve"> </w:t>
      </w:r>
      <w:r w:rsidR="00953B1A">
        <w:rPr>
          <w:noProof/>
        </w:rPr>
        <w:drawing>
          <wp:inline distT="0" distB="0" distL="0" distR="0" wp14:anchorId="59022964" wp14:editId="42FACB34">
            <wp:extent cx="5486400" cy="1349829"/>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9989"/>
                    <a:stretch/>
                  </pic:blipFill>
                  <pic:spPr bwMode="auto">
                    <a:xfrm>
                      <a:off x="0" y="0"/>
                      <a:ext cx="5486400" cy="1349829"/>
                    </a:xfrm>
                    <a:prstGeom prst="rect">
                      <a:avLst/>
                    </a:prstGeom>
                    <a:ln>
                      <a:noFill/>
                    </a:ln>
                    <a:extLst>
                      <a:ext uri="{53640926-AAD7-44D8-BBD7-CCE9431645EC}">
                        <a14:shadowObscured xmlns:a14="http://schemas.microsoft.com/office/drawing/2010/main"/>
                      </a:ext>
                    </a:extLst>
                  </pic:spPr>
                </pic:pic>
              </a:graphicData>
            </a:graphic>
          </wp:inline>
        </w:drawing>
      </w:r>
    </w:p>
    <w:p w14:paraId="7FE23124" w14:textId="77777777" w:rsidR="006918FE" w:rsidRPr="009B0413" w:rsidRDefault="006918FE" w:rsidP="006918FE">
      <w:pPr>
        <w:ind w:left="720"/>
        <w:rPr>
          <w:b/>
        </w:rPr>
      </w:pPr>
      <w:r w:rsidRPr="00D24ECA">
        <w:rPr>
          <w:b/>
          <w:bCs/>
          <w:shd w:val="clear" w:color="auto" w:fill="AAB0C7" w:themeFill="accent1" w:themeFillTint="99"/>
        </w:rPr>
        <w:t xml:space="preserve">Tip </w:t>
      </w:r>
      <w:r w:rsidRPr="00B45CD0">
        <w:rPr>
          <w:b/>
          <w:bCs/>
        </w:rPr>
        <w:t> </w:t>
      </w:r>
      <w:r>
        <w:rPr>
          <w:b/>
          <w:bCs/>
        </w:rPr>
        <w:t xml:space="preserve"> </w:t>
      </w:r>
      <w:r>
        <w:t>To add a command below another command already on the Quick Access toolbar, click on the tool below which you want the new tool to appear and then double click on the tool you wish to add.  For example, to add Print Preview after Spell Check, click on Spell Check on the right side and then double click Print Preview on the left side.</w:t>
      </w:r>
    </w:p>
    <w:p w14:paraId="23841C67" w14:textId="77777777" w:rsidR="006918FE" w:rsidRDefault="006918FE" w:rsidP="004E6E6C">
      <w:pPr>
        <w:ind w:left="720"/>
      </w:pPr>
    </w:p>
    <w:p w14:paraId="1E426BAB" w14:textId="77777777" w:rsidR="004E6E6C" w:rsidRPr="00340504" w:rsidRDefault="00283C3C" w:rsidP="006918FE">
      <w:pPr>
        <w:pStyle w:val="Heading2"/>
      </w:pPr>
      <w:bookmarkStart w:id="16" w:name="_Toc476497606"/>
      <w:r>
        <w:rPr>
          <w:noProof/>
        </w:rPr>
        <w:lastRenderedPageBreak/>
        <w:drawing>
          <wp:anchor distT="0" distB="0" distL="114300" distR="114300" simplePos="0" relativeHeight="252512768" behindDoc="0" locked="0" layoutInCell="1" allowOverlap="1" wp14:anchorId="497F010D" wp14:editId="28582704">
            <wp:simplePos x="0" y="0"/>
            <wp:positionH relativeFrom="column">
              <wp:posOffset>456565</wp:posOffset>
            </wp:positionH>
            <wp:positionV relativeFrom="paragraph">
              <wp:posOffset>260985</wp:posOffset>
            </wp:positionV>
            <wp:extent cx="2284095" cy="3848735"/>
            <wp:effectExtent l="0" t="0" r="190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84095" cy="3848735"/>
                    </a:xfrm>
                    <a:prstGeom prst="rect">
                      <a:avLst/>
                    </a:prstGeom>
                  </pic:spPr>
                </pic:pic>
              </a:graphicData>
            </a:graphic>
            <wp14:sizeRelH relativeFrom="margin">
              <wp14:pctWidth>0</wp14:pctWidth>
            </wp14:sizeRelH>
            <wp14:sizeRelV relativeFrom="margin">
              <wp14:pctHeight>0</wp14:pctHeight>
            </wp14:sizeRelV>
          </wp:anchor>
        </w:drawing>
      </w:r>
      <w:r w:rsidR="006918FE">
        <w:t>G</w:t>
      </w:r>
      <w:r w:rsidR="004E6E6C" w:rsidRPr="00340504">
        <w:t>reat tools to have on your Quick Access Toolbar.</w:t>
      </w:r>
      <w:bookmarkEnd w:id="16"/>
    </w:p>
    <w:p w14:paraId="75294733" w14:textId="77777777" w:rsidR="00283C3C" w:rsidRDefault="00283C3C" w:rsidP="0080227E">
      <w:pPr>
        <w:pStyle w:val="ListParagraph"/>
        <w:numPr>
          <w:ilvl w:val="0"/>
          <w:numId w:val="118"/>
        </w:numPr>
        <w:spacing w:after="0"/>
      </w:pPr>
      <w:r>
        <w:t>Open</w:t>
      </w:r>
    </w:p>
    <w:p w14:paraId="4B9D65B0" w14:textId="77777777" w:rsidR="004E6E6C" w:rsidRDefault="004E6E6C" w:rsidP="0080227E">
      <w:pPr>
        <w:pStyle w:val="ListParagraph"/>
        <w:numPr>
          <w:ilvl w:val="0"/>
          <w:numId w:val="118"/>
        </w:numPr>
        <w:spacing w:after="200" w:line="276" w:lineRule="auto"/>
        <w:ind w:left="720"/>
      </w:pPr>
      <w:r>
        <w:t>New</w:t>
      </w:r>
      <w:r w:rsidR="00283C3C">
        <w:t xml:space="preserve"> File</w:t>
      </w:r>
    </w:p>
    <w:p w14:paraId="7052FC02" w14:textId="77777777" w:rsidR="00283C3C" w:rsidRDefault="00283C3C" w:rsidP="0080227E">
      <w:pPr>
        <w:pStyle w:val="ListParagraph"/>
        <w:numPr>
          <w:ilvl w:val="0"/>
          <w:numId w:val="118"/>
        </w:numPr>
        <w:spacing w:after="200" w:line="276" w:lineRule="auto"/>
        <w:ind w:left="720"/>
      </w:pPr>
      <w:r>
        <w:t>Spelling</w:t>
      </w:r>
    </w:p>
    <w:p w14:paraId="3A9AC838" w14:textId="77777777" w:rsidR="004E6E6C" w:rsidRDefault="004E6E6C" w:rsidP="0080227E">
      <w:pPr>
        <w:pStyle w:val="ListParagraph"/>
        <w:numPr>
          <w:ilvl w:val="0"/>
          <w:numId w:val="118"/>
        </w:numPr>
        <w:spacing w:after="200" w:line="276" w:lineRule="auto"/>
        <w:ind w:left="720"/>
      </w:pPr>
      <w:r>
        <w:t>Save</w:t>
      </w:r>
    </w:p>
    <w:p w14:paraId="5EFFF0F9" w14:textId="77777777" w:rsidR="004E6E6C" w:rsidRDefault="004E6E6C" w:rsidP="0080227E">
      <w:pPr>
        <w:pStyle w:val="ListParagraph"/>
        <w:numPr>
          <w:ilvl w:val="0"/>
          <w:numId w:val="118"/>
        </w:numPr>
        <w:spacing w:after="200" w:line="276" w:lineRule="auto"/>
        <w:ind w:left="720"/>
      </w:pPr>
      <w:r>
        <w:t>Save As</w:t>
      </w:r>
      <w:r w:rsidR="00283C3C" w:rsidRPr="00283C3C">
        <w:t xml:space="preserve"> </w:t>
      </w:r>
      <w:r w:rsidR="00283C3C">
        <w:t>Other Format</w:t>
      </w:r>
    </w:p>
    <w:p w14:paraId="1BCC5820" w14:textId="77777777" w:rsidR="004E6E6C" w:rsidRDefault="004E6E6C" w:rsidP="0080227E">
      <w:pPr>
        <w:pStyle w:val="ListParagraph"/>
        <w:numPr>
          <w:ilvl w:val="0"/>
          <w:numId w:val="118"/>
        </w:numPr>
        <w:spacing w:after="200" w:line="276" w:lineRule="auto"/>
        <w:ind w:left="720"/>
      </w:pPr>
      <w:r>
        <w:t>Close/Close All</w:t>
      </w:r>
    </w:p>
    <w:p w14:paraId="095D8B09" w14:textId="77777777" w:rsidR="00283C3C" w:rsidRDefault="00283C3C" w:rsidP="0080227E">
      <w:pPr>
        <w:pStyle w:val="ListParagraph"/>
        <w:numPr>
          <w:ilvl w:val="0"/>
          <w:numId w:val="118"/>
        </w:numPr>
        <w:spacing w:after="200" w:line="276" w:lineRule="auto"/>
        <w:ind w:left="720"/>
      </w:pPr>
      <w:r>
        <w:t>Separator</w:t>
      </w:r>
    </w:p>
    <w:p w14:paraId="64AB8FB7" w14:textId="77777777" w:rsidR="004E6E6C" w:rsidRDefault="004E6E6C" w:rsidP="0080227E">
      <w:pPr>
        <w:pStyle w:val="ListParagraph"/>
        <w:numPr>
          <w:ilvl w:val="0"/>
          <w:numId w:val="118"/>
        </w:numPr>
        <w:spacing w:after="200" w:line="276" w:lineRule="auto"/>
        <w:ind w:left="720"/>
      </w:pPr>
      <w:r>
        <w:t>Email</w:t>
      </w:r>
    </w:p>
    <w:p w14:paraId="24B54935" w14:textId="77777777" w:rsidR="004E6E6C" w:rsidRDefault="004E6E6C" w:rsidP="0080227E">
      <w:pPr>
        <w:pStyle w:val="ListParagraph"/>
        <w:numPr>
          <w:ilvl w:val="0"/>
          <w:numId w:val="118"/>
        </w:numPr>
        <w:spacing w:after="200" w:line="276" w:lineRule="auto"/>
        <w:ind w:left="720"/>
      </w:pPr>
      <w:r>
        <w:t>Email as PDF Attachment</w:t>
      </w:r>
    </w:p>
    <w:p w14:paraId="59C6350B" w14:textId="77777777" w:rsidR="00283C3C" w:rsidRDefault="00283C3C" w:rsidP="0080227E">
      <w:pPr>
        <w:pStyle w:val="ListParagraph"/>
        <w:numPr>
          <w:ilvl w:val="0"/>
          <w:numId w:val="118"/>
        </w:numPr>
        <w:spacing w:after="200" w:line="276" w:lineRule="auto"/>
        <w:ind w:left="720"/>
      </w:pPr>
      <w:r>
        <w:t>Separator</w:t>
      </w:r>
    </w:p>
    <w:p w14:paraId="23EDC914" w14:textId="77777777" w:rsidR="00283C3C" w:rsidRDefault="00283C3C" w:rsidP="0080227E">
      <w:pPr>
        <w:pStyle w:val="ListParagraph"/>
        <w:numPr>
          <w:ilvl w:val="0"/>
          <w:numId w:val="118"/>
        </w:numPr>
        <w:spacing w:after="200" w:line="276" w:lineRule="auto"/>
        <w:ind w:left="720"/>
      </w:pPr>
      <w:r>
        <w:t>Undo</w:t>
      </w:r>
    </w:p>
    <w:p w14:paraId="7447D52F" w14:textId="77777777" w:rsidR="00283C3C" w:rsidRDefault="00283C3C" w:rsidP="0080227E">
      <w:pPr>
        <w:pStyle w:val="ListParagraph"/>
        <w:numPr>
          <w:ilvl w:val="0"/>
          <w:numId w:val="118"/>
        </w:numPr>
        <w:spacing w:after="200" w:line="276" w:lineRule="auto"/>
        <w:ind w:left="720"/>
      </w:pPr>
      <w:r>
        <w:t>Redo</w:t>
      </w:r>
    </w:p>
    <w:p w14:paraId="02CA72E0" w14:textId="77777777" w:rsidR="00283C3C" w:rsidRDefault="00283C3C" w:rsidP="0080227E">
      <w:pPr>
        <w:pStyle w:val="ListParagraph"/>
        <w:numPr>
          <w:ilvl w:val="0"/>
          <w:numId w:val="118"/>
        </w:numPr>
        <w:spacing w:after="200" w:line="276" w:lineRule="auto"/>
        <w:ind w:left="720"/>
      </w:pPr>
      <w:r>
        <w:t>Separator</w:t>
      </w:r>
    </w:p>
    <w:p w14:paraId="2BA5A629" w14:textId="77777777" w:rsidR="00283C3C" w:rsidRDefault="00283C3C" w:rsidP="0080227E">
      <w:pPr>
        <w:pStyle w:val="ListParagraph"/>
        <w:numPr>
          <w:ilvl w:val="0"/>
          <w:numId w:val="118"/>
        </w:numPr>
        <w:spacing w:after="200" w:line="276" w:lineRule="auto"/>
        <w:ind w:left="720"/>
      </w:pPr>
      <w:r>
        <w:t>Paragraph Settings</w:t>
      </w:r>
    </w:p>
    <w:p w14:paraId="0CE441E0" w14:textId="77777777" w:rsidR="00283C3C" w:rsidRDefault="00283C3C" w:rsidP="0080227E">
      <w:pPr>
        <w:pStyle w:val="ListParagraph"/>
        <w:numPr>
          <w:ilvl w:val="0"/>
          <w:numId w:val="118"/>
        </w:numPr>
        <w:spacing w:after="200" w:line="276" w:lineRule="auto"/>
        <w:ind w:left="720"/>
      </w:pPr>
      <w:r>
        <w:t>Para Page Break Before</w:t>
      </w:r>
    </w:p>
    <w:p w14:paraId="2BBFE3BA" w14:textId="77777777" w:rsidR="00283C3C" w:rsidRDefault="00283C3C" w:rsidP="0080227E">
      <w:pPr>
        <w:pStyle w:val="ListParagraph"/>
        <w:numPr>
          <w:ilvl w:val="0"/>
          <w:numId w:val="118"/>
        </w:numPr>
        <w:spacing w:after="200" w:line="276" w:lineRule="auto"/>
        <w:ind w:left="720"/>
      </w:pPr>
      <w:r>
        <w:t>Para Keep with Next</w:t>
      </w:r>
    </w:p>
    <w:p w14:paraId="7B9016A1" w14:textId="77777777" w:rsidR="00283C3C" w:rsidRDefault="00283C3C" w:rsidP="0080227E">
      <w:pPr>
        <w:pStyle w:val="ListParagraph"/>
        <w:numPr>
          <w:ilvl w:val="0"/>
          <w:numId w:val="118"/>
        </w:numPr>
        <w:spacing w:after="200" w:line="276" w:lineRule="auto"/>
        <w:ind w:left="720"/>
      </w:pPr>
      <w:r>
        <w:t>Paragraph Indent &amp; Spacing</w:t>
      </w:r>
    </w:p>
    <w:p w14:paraId="61C12A4E" w14:textId="77777777" w:rsidR="00283C3C" w:rsidRDefault="00283C3C" w:rsidP="0080227E">
      <w:pPr>
        <w:pStyle w:val="ListParagraph"/>
        <w:numPr>
          <w:ilvl w:val="0"/>
          <w:numId w:val="118"/>
        </w:numPr>
        <w:spacing w:after="200" w:line="276" w:lineRule="auto"/>
        <w:ind w:left="720"/>
      </w:pPr>
      <w:r>
        <w:t>Insert Page Section Breaks</w:t>
      </w:r>
    </w:p>
    <w:p w14:paraId="4A80CA14" w14:textId="77777777" w:rsidR="00283C3C" w:rsidRDefault="00283C3C" w:rsidP="0080227E">
      <w:pPr>
        <w:pStyle w:val="ListParagraph"/>
        <w:numPr>
          <w:ilvl w:val="0"/>
          <w:numId w:val="118"/>
        </w:numPr>
        <w:spacing w:after="200" w:line="276" w:lineRule="auto"/>
        <w:ind w:left="720"/>
      </w:pPr>
      <w:r>
        <w:t>Straight Arrow Connector</w:t>
      </w:r>
    </w:p>
    <w:p w14:paraId="49D52FA4" w14:textId="77777777" w:rsidR="00283C3C" w:rsidRDefault="00283C3C" w:rsidP="0080227E">
      <w:pPr>
        <w:pStyle w:val="ListParagraph"/>
        <w:numPr>
          <w:ilvl w:val="0"/>
          <w:numId w:val="118"/>
        </w:numPr>
        <w:spacing w:after="200" w:line="276" w:lineRule="auto"/>
        <w:ind w:left="720"/>
      </w:pPr>
      <w:r>
        <w:t>Insert File Path</w:t>
      </w:r>
    </w:p>
    <w:p w14:paraId="12918045" w14:textId="77777777" w:rsidR="00283C3C" w:rsidRDefault="00283C3C" w:rsidP="0080227E">
      <w:pPr>
        <w:pStyle w:val="ListParagraph"/>
        <w:numPr>
          <w:ilvl w:val="0"/>
          <w:numId w:val="118"/>
        </w:numPr>
        <w:spacing w:after="200" w:line="276" w:lineRule="auto"/>
        <w:ind w:left="720"/>
      </w:pPr>
      <w:r>
        <w:t>View Field Codes</w:t>
      </w:r>
    </w:p>
    <w:p w14:paraId="72F29ACC" w14:textId="77777777" w:rsidR="00283C3C" w:rsidRDefault="0080227E" w:rsidP="0080227E">
      <w:pPr>
        <w:pStyle w:val="ListParagraph"/>
        <w:numPr>
          <w:ilvl w:val="0"/>
          <w:numId w:val="118"/>
        </w:numPr>
        <w:spacing w:after="200" w:line="276" w:lineRule="auto"/>
        <w:ind w:left="720"/>
      </w:pPr>
      <w:r>
        <w:rPr>
          <w:noProof/>
        </w:rPr>
        <w:drawing>
          <wp:anchor distT="0" distB="0" distL="114300" distR="114300" simplePos="0" relativeHeight="252513792" behindDoc="0" locked="0" layoutInCell="1" allowOverlap="1" wp14:anchorId="58DD8F61" wp14:editId="46D26EA7">
            <wp:simplePos x="0" y="0"/>
            <wp:positionH relativeFrom="column">
              <wp:posOffset>457200</wp:posOffset>
            </wp:positionH>
            <wp:positionV relativeFrom="paragraph">
              <wp:posOffset>180340</wp:posOffset>
            </wp:positionV>
            <wp:extent cx="2284095" cy="352679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4001"/>
                    <a:stretch/>
                  </pic:blipFill>
                  <pic:spPr bwMode="auto">
                    <a:xfrm>
                      <a:off x="0" y="0"/>
                      <a:ext cx="2284095" cy="3526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3C3C">
        <w:t>Select Text with Similar Formatting</w:t>
      </w:r>
    </w:p>
    <w:p w14:paraId="60298C1A" w14:textId="77777777" w:rsidR="004E6E6C" w:rsidRDefault="0080227E" w:rsidP="0080227E">
      <w:pPr>
        <w:pStyle w:val="ListParagraph"/>
        <w:numPr>
          <w:ilvl w:val="0"/>
          <w:numId w:val="118"/>
        </w:numPr>
        <w:spacing w:after="200" w:line="276" w:lineRule="auto"/>
        <w:ind w:left="720"/>
      </w:pPr>
      <w:r>
        <w:t>Sort Ascending</w:t>
      </w:r>
    </w:p>
    <w:p w14:paraId="34F0B55C" w14:textId="77777777" w:rsidR="0080227E" w:rsidRDefault="0080227E" w:rsidP="0080227E">
      <w:pPr>
        <w:pStyle w:val="ListParagraph"/>
        <w:numPr>
          <w:ilvl w:val="0"/>
          <w:numId w:val="118"/>
        </w:numPr>
        <w:spacing w:after="200" w:line="276" w:lineRule="auto"/>
        <w:ind w:left="720"/>
      </w:pPr>
      <w:r>
        <w:t>Find</w:t>
      </w:r>
    </w:p>
    <w:p w14:paraId="116A6430" w14:textId="77777777" w:rsidR="0080227E" w:rsidRDefault="0080227E" w:rsidP="0080227E">
      <w:pPr>
        <w:pStyle w:val="ListParagraph"/>
        <w:numPr>
          <w:ilvl w:val="0"/>
          <w:numId w:val="118"/>
        </w:numPr>
        <w:spacing w:after="200" w:line="276" w:lineRule="auto"/>
        <w:ind w:left="720"/>
      </w:pPr>
      <w:r>
        <w:t>Find (Advanced)</w:t>
      </w:r>
    </w:p>
    <w:p w14:paraId="39925024" w14:textId="77777777" w:rsidR="0080227E" w:rsidRDefault="0080227E" w:rsidP="0080227E">
      <w:pPr>
        <w:pStyle w:val="ListParagraph"/>
        <w:numPr>
          <w:ilvl w:val="0"/>
          <w:numId w:val="118"/>
        </w:numPr>
        <w:spacing w:after="200" w:line="276" w:lineRule="auto"/>
        <w:ind w:left="720"/>
      </w:pPr>
      <w:r>
        <w:t>Replace</w:t>
      </w:r>
    </w:p>
    <w:p w14:paraId="3D195297" w14:textId="77777777" w:rsidR="0080227E" w:rsidRDefault="0080227E" w:rsidP="0080227E">
      <w:pPr>
        <w:pStyle w:val="ListParagraph"/>
        <w:numPr>
          <w:ilvl w:val="0"/>
          <w:numId w:val="118"/>
        </w:numPr>
        <w:spacing w:after="200" w:line="276" w:lineRule="auto"/>
        <w:ind w:left="720"/>
      </w:pPr>
      <w:r>
        <w:t>Separator</w:t>
      </w:r>
    </w:p>
    <w:p w14:paraId="0F8238B6" w14:textId="77777777" w:rsidR="0080227E" w:rsidRDefault="0080227E" w:rsidP="0080227E">
      <w:pPr>
        <w:pStyle w:val="ListParagraph"/>
        <w:numPr>
          <w:ilvl w:val="0"/>
          <w:numId w:val="118"/>
        </w:numPr>
        <w:spacing w:after="200" w:line="276" w:lineRule="auto"/>
        <w:ind w:left="720"/>
      </w:pPr>
      <w:r>
        <w:t>View Table Gridlines</w:t>
      </w:r>
    </w:p>
    <w:p w14:paraId="11C64708" w14:textId="77777777" w:rsidR="004E6E6C" w:rsidRDefault="004E6E6C" w:rsidP="0080227E">
      <w:pPr>
        <w:pStyle w:val="ListParagraph"/>
        <w:numPr>
          <w:ilvl w:val="0"/>
          <w:numId w:val="118"/>
        </w:numPr>
        <w:spacing w:after="200" w:line="276" w:lineRule="auto"/>
        <w:ind w:left="720"/>
      </w:pPr>
      <w:r>
        <w:t>Show All</w:t>
      </w:r>
    </w:p>
    <w:p w14:paraId="7E9FB81F" w14:textId="77777777" w:rsidR="0080227E" w:rsidRDefault="0080227E" w:rsidP="0080227E">
      <w:pPr>
        <w:pStyle w:val="ListParagraph"/>
        <w:numPr>
          <w:ilvl w:val="0"/>
          <w:numId w:val="118"/>
        </w:numPr>
        <w:spacing w:after="200" w:line="276" w:lineRule="auto"/>
        <w:ind w:left="720"/>
      </w:pPr>
      <w:r>
        <w:t>Separator</w:t>
      </w:r>
    </w:p>
    <w:p w14:paraId="506782A2" w14:textId="77777777" w:rsidR="004E6E6C" w:rsidRDefault="004E6E6C" w:rsidP="0080227E">
      <w:pPr>
        <w:pStyle w:val="ListParagraph"/>
        <w:numPr>
          <w:ilvl w:val="0"/>
          <w:numId w:val="118"/>
        </w:numPr>
        <w:spacing w:after="200" w:line="276" w:lineRule="auto"/>
        <w:ind w:left="720"/>
      </w:pPr>
      <w:r>
        <w:t>Styles…</w:t>
      </w:r>
    </w:p>
    <w:p w14:paraId="2E0B66FB" w14:textId="77777777" w:rsidR="004E6E6C" w:rsidRDefault="004E6E6C" w:rsidP="0080227E">
      <w:pPr>
        <w:pStyle w:val="ListParagraph"/>
        <w:numPr>
          <w:ilvl w:val="0"/>
          <w:numId w:val="118"/>
        </w:numPr>
        <w:spacing w:after="200" w:line="276" w:lineRule="auto"/>
        <w:ind w:left="720"/>
      </w:pPr>
      <w:r>
        <w:t>Style</w:t>
      </w:r>
    </w:p>
    <w:p w14:paraId="067A74C4" w14:textId="77777777" w:rsidR="004E6E6C" w:rsidRDefault="004E6E6C" w:rsidP="0080227E">
      <w:pPr>
        <w:pStyle w:val="ListParagraph"/>
        <w:numPr>
          <w:ilvl w:val="0"/>
          <w:numId w:val="118"/>
        </w:numPr>
        <w:spacing w:after="200" w:line="276" w:lineRule="auto"/>
        <w:ind w:left="720"/>
      </w:pPr>
      <w:r>
        <w:t>Separator</w:t>
      </w:r>
    </w:p>
    <w:p w14:paraId="22DE44EB" w14:textId="77777777" w:rsidR="0080227E" w:rsidRDefault="0080227E" w:rsidP="0080227E">
      <w:pPr>
        <w:pStyle w:val="ListParagraph"/>
        <w:numPr>
          <w:ilvl w:val="0"/>
          <w:numId w:val="118"/>
        </w:numPr>
        <w:spacing w:after="200" w:line="276" w:lineRule="auto"/>
        <w:ind w:left="720"/>
      </w:pPr>
      <w:r>
        <w:t>Building Blocks Organizer…</w:t>
      </w:r>
    </w:p>
    <w:p w14:paraId="4406AA50" w14:textId="77777777" w:rsidR="0080227E" w:rsidRDefault="0080227E" w:rsidP="0080227E">
      <w:pPr>
        <w:pStyle w:val="ListParagraph"/>
        <w:numPr>
          <w:ilvl w:val="0"/>
          <w:numId w:val="118"/>
        </w:numPr>
        <w:spacing w:after="200" w:line="276" w:lineRule="auto"/>
        <w:ind w:left="720"/>
      </w:pPr>
      <w:r>
        <w:t>Save Selection to AutoText Gallery</w:t>
      </w:r>
    </w:p>
    <w:p w14:paraId="4EC088B7" w14:textId="77777777" w:rsidR="0080227E" w:rsidRDefault="0080227E" w:rsidP="0080227E">
      <w:pPr>
        <w:pStyle w:val="ListParagraph"/>
        <w:numPr>
          <w:ilvl w:val="0"/>
          <w:numId w:val="118"/>
        </w:numPr>
        <w:spacing w:after="200" w:line="276" w:lineRule="auto"/>
        <w:ind w:left="720"/>
      </w:pPr>
      <w:r>
        <w:t>AutoText</w:t>
      </w:r>
    </w:p>
    <w:p w14:paraId="4B49C386" w14:textId="77777777" w:rsidR="0080227E" w:rsidRDefault="0080227E" w:rsidP="0080227E">
      <w:pPr>
        <w:pStyle w:val="ListParagraph"/>
        <w:numPr>
          <w:ilvl w:val="0"/>
          <w:numId w:val="118"/>
        </w:numPr>
        <w:spacing w:after="200" w:line="276" w:lineRule="auto"/>
        <w:ind w:left="720"/>
      </w:pPr>
      <w:r>
        <w:t>Quick Tables</w:t>
      </w:r>
    </w:p>
    <w:p w14:paraId="67DECCDC" w14:textId="77777777" w:rsidR="0080227E" w:rsidRDefault="0080227E" w:rsidP="0080227E">
      <w:pPr>
        <w:pStyle w:val="ListParagraph"/>
        <w:numPr>
          <w:ilvl w:val="0"/>
          <w:numId w:val="118"/>
        </w:numPr>
        <w:spacing w:after="200" w:line="276" w:lineRule="auto"/>
        <w:ind w:left="720"/>
      </w:pPr>
      <w:r>
        <w:t>Separator</w:t>
      </w:r>
    </w:p>
    <w:p w14:paraId="69660450" w14:textId="77777777" w:rsidR="004E6E6C" w:rsidRDefault="004E6E6C" w:rsidP="0080227E">
      <w:pPr>
        <w:pStyle w:val="ListParagraph"/>
        <w:numPr>
          <w:ilvl w:val="0"/>
          <w:numId w:val="118"/>
        </w:numPr>
        <w:spacing w:after="200" w:line="276" w:lineRule="auto"/>
        <w:ind w:left="720"/>
      </w:pPr>
      <w:r>
        <w:t>Screen Clipping</w:t>
      </w:r>
    </w:p>
    <w:p w14:paraId="09C05C97" w14:textId="77777777" w:rsidR="004E6E6C" w:rsidRDefault="004E6E6C" w:rsidP="0080227E">
      <w:pPr>
        <w:pStyle w:val="ListParagraph"/>
        <w:numPr>
          <w:ilvl w:val="0"/>
          <w:numId w:val="118"/>
        </w:numPr>
        <w:spacing w:after="200" w:line="276" w:lineRule="auto"/>
        <w:ind w:left="720"/>
      </w:pPr>
      <w:r>
        <w:t>Print Preview Edit Mode</w:t>
      </w:r>
    </w:p>
    <w:p w14:paraId="33ACB312" w14:textId="77777777" w:rsidR="004E6E6C" w:rsidRDefault="004E6E6C" w:rsidP="0080227E">
      <w:pPr>
        <w:pStyle w:val="ListParagraph"/>
        <w:numPr>
          <w:ilvl w:val="0"/>
          <w:numId w:val="118"/>
        </w:numPr>
        <w:spacing w:after="200" w:line="276" w:lineRule="auto"/>
        <w:ind w:left="720"/>
      </w:pPr>
      <w:r>
        <w:t xml:space="preserve">Print </w:t>
      </w:r>
      <w:r w:rsidR="0080227E">
        <w:t xml:space="preserve">Preview </w:t>
      </w:r>
      <w:r>
        <w:t>and Print</w:t>
      </w:r>
    </w:p>
    <w:p w14:paraId="035E8572" w14:textId="77777777" w:rsidR="004E6E6C" w:rsidRDefault="004E6E6C" w:rsidP="0080227E">
      <w:pPr>
        <w:pStyle w:val="ListParagraph"/>
        <w:numPr>
          <w:ilvl w:val="0"/>
          <w:numId w:val="118"/>
        </w:numPr>
        <w:spacing w:after="200" w:line="276" w:lineRule="auto"/>
        <w:ind w:left="720"/>
      </w:pPr>
      <w:r>
        <w:t>Quick Print</w:t>
      </w:r>
    </w:p>
    <w:p w14:paraId="5C3219F7" w14:textId="77777777" w:rsidR="004E6E6C" w:rsidRDefault="004E6E6C" w:rsidP="004E6E6C"/>
    <w:p w14:paraId="091AF160" w14:textId="77777777" w:rsidR="004E6E6C" w:rsidRPr="00AA0C34" w:rsidRDefault="004E6E6C" w:rsidP="004E6E6C"/>
    <w:p w14:paraId="69AA9EC7" w14:textId="77777777" w:rsidR="004E6E6C" w:rsidRPr="00BC0D23" w:rsidRDefault="004E6E6C" w:rsidP="004E6E6C">
      <w:pPr>
        <w:pStyle w:val="Heading1"/>
      </w:pPr>
      <w:bookmarkStart w:id="17" w:name="_Toc476497607"/>
      <w:r w:rsidRPr="00BC0D23">
        <w:lastRenderedPageBreak/>
        <w:t>Paste Preview</w:t>
      </w:r>
      <w:bookmarkEnd w:id="17"/>
    </w:p>
    <w:p w14:paraId="519A2D41" w14:textId="77777777" w:rsidR="004E6E6C" w:rsidRDefault="004E6E6C" w:rsidP="004E6E6C">
      <w:r>
        <w:rPr>
          <w:iCs/>
        </w:rPr>
        <w:t>P</w:t>
      </w:r>
      <w:r w:rsidRPr="00BC0D23">
        <w:rPr>
          <w:iCs/>
        </w:rPr>
        <w:t xml:space="preserve">aste </w:t>
      </w:r>
      <w:r>
        <w:rPr>
          <w:iCs/>
        </w:rPr>
        <w:t>P</w:t>
      </w:r>
      <w:r w:rsidRPr="00BC0D23">
        <w:rPr>
          <w:iCs/>
        </w:rPr>
        <w:t>review</w:t>
      </w:r>
      <w:r w:rsidRPr="00BC0D23">
        <w:rPr>
          <w:i/>
          <w:iCs/>
        </w:rPr>
        <w:t xml:space="preserve"> </w:t>
      </w:r>
      <w:r w:rsidRPr="00BC0D23">
        <w:t xml:space="preserve">allows </w:t>
      </w:r>
      <w:r>
        <w:t>you</w:t>
      </w:r>
      <w:r w:rsidRPr="00BC0D23">
        <w:t xml:space="preserve"> to </w:t>
      </w:r>
      <w:r>
        <w:t xml:space="preserve">see how text will appear when pasted prior to </w:t>
      </w:r>
      <w:proofErr w:type="gramStart"/>
      <w:r>
        <w:t>actually pasting</w:t>
      </w:r>
      <w:proofErr w:type="gramEnd"/>
      <w:r>
        <w:t xml:space="preserve"> it</w:t>
      </w:r>
      <w:r w:rsidRPr="00BC0D23">
        <w:t>.</w:t>
      </w:r>
    </w:p>
    <w:p w14:paraId="22C70536" w14:textId="77777777" w:rsidR="004E6E6C" w:rsidRDefault="004E6E6C" w:rsidP="0080227E">
      <w:pPr>
        <w:pStyle w:val="ExerciseList"/>
        <w:numPr>
          <w:ilvl w:val="0"/>
          <w:numId w:val="115"/>
        </w:numPr>
      </w:pPr>
      <w:r>
        <w:t>Copy the desired text.</w:t>
      </w:r>
    </w:p>
    <w:p w14:paraId="481F9FFD" w14:textId="77777777" w:rsidR="004E6E6C" w:rsidRDefault="004E6E6C" w:rsidP="0080227E">
      <w:pPr>
        <w:pStyle w:val="ExerciseList"/>
        <w:numPr>
          <w:ilvl w:val="0"/>
          <w:numId w:val="115"/>
        </w:numPr>
      </w:pPr>
      <w:r>
        <w:t>Click the down arrow on the bottom half of the Paste tool on the Home tab.</w:t>
      </w:r>
      <w:r>
        <w:br/>
      </w:r>
      <w:r>
        <w:br/>
      </w:r>
      <w:r w:rsidR="002031D4">
        <w:rPr>
          <w:noProof/>
        </w:rPr>
        <w:drawing>
          <wp:inline distT="0" distB="0" distL="0" distR="0" wp14:anchorId="441040FA" wp14:editId="26889B76">
            <wp:extent cx="1240971" cy="1403189"/>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46641" cy="1409600"/>
                    </a:xfrm>
                    <a:prstGeom prst="rect">
                      <a:avLst/>
                    </a:prstGeom>
                  </pic:spPr>
                </pic:pic>
              </a:graphicData>
            </a:graphic>
          </wp:inline>
        </w:drawing>
      </w:r>
    </w:p>
    <w:p w14:paraId="00498FAB" w14:textId="77777777" w:rsidR="004E6E6C" w:rsidRDefault="004E6E6C" w:rsidP="0080227E">
      <w:pPr>
        <w:pStyle w:val="ExerciseList"/>
        <w:numPr>
          <w:ilvl w:val="0"/>
          <w:numId w:val="115"/>
        </w:numPr>
      </w:pPr>
      <w:r>
        <w:t>Hover over the different paste options to see how text would appear each that paste option.  When you have determined the best option, click on that option to paste.</w:t>
      </w:r>
    </w:p>
    <w:p w14:paraId="21195609" w14:textId="77777777" w:rsidR="00385243" w:rsidRDefault="00385243" w:rsidP="00385243">
      <w:pPr>
        <w:pStyle w:val="Heading1"/>
      </w:pPr>
      <w:bookmarkStart w:id="18" w:name="_Toc99009788"/>
      <w:bookmarkStart w:id="19" w:name="_Toc99010068"/>
      <w:bookmarkStart w:id="20" w:name="_Toc99331476"/>
      <w:bookmarkStart w:id="21" w:name="_Toc476497608"/>
      <w:bookmarkEnd w:id="3"/>
      <w:bookmarkEnd w:id="4"/>
      <w:r>
        <w:lastRenderedPageBreak/>
        <w:t>Editing a Document</w:t>
      </w:r>
      <w:bookmarkEnd w:id="18"/>
      <w:bookmarkEnd w:id="19"/>
      <w:bookmarkEnd w:id="20"/>
      <w:bookmarkEnd w:id="21"/>
    </w:p>
    <w:p w14:paraId="6406529D" w14:textId="77777777" w:rsidR="00385243" w:rsidRPr="001D4376" w:rsidRDefault="00385243" w:rsidP="00385243">
      <w:pPr>
        <w:spacing w:after="0"/>
      </w:pPr>
    </w:p>
    <w:p w14:paraId="619C33DD" w14:textId="77777777" w:rsidR="00385243" w:rsidRDefault="00385243" w:rsidP="00385243">
      <w:pPr>
        <w:pStyle w:val="Heading2"/>
      </w:pPr>
      <w:bookmarkStart w:id="22" w:name="_Toc99009789"/>
      <w:bookmarkStart w:id="23" w:name="_Toc99010069"/>
      <w:bookmarkStart w:id="24" w:name="_Toc99331477"/>
      <w:bookmarkStart w:id="25" w:name="_Toc476497609"/>
      <w:r>
        <w:t>Navigating in a Document</w:t>
      </w:r>
      <w:bookmarkEnd w:id="22"/>
      <w:bookmarkEnd w:id="23"/>
      <w:bookmarkEnd w:id="24"/>
      <w:bookmarkEnd w:id="25"/>
    </w:p>
    <w:tbl>
      <w:tblPr>
        <w:tblStyle w:val="MediumShading1-Accent11"/>
        <w:tblW w:w="0" w:type="auto"/>
        <w:tblLayout w:type="fixed"/>
        <w:tblCellMar>
          <w:top w:w="58" w:type="dxa"/>
          <w:left w:w="115" w:type="dxa"/>
          <w:bottom w:w="58" w:type="dxa"/>
          <w:right w:w="115" w:type="dxa"/>
        </w:tblCellMar>
        <w:tblLook w:val="0420" w:firstRow="1" w:lastRow="0" w:firstColumn="0" w:lastColumn="0" w:noHBand="0" w:noVBand="1"/>
      </w:tblPr>
      <w:tblGrid>
        <w:gridCol w:w="3446"/>
        <w:gridCol w:w="4534"/>
      </w:tblGrid>
      <w:tr w:rsidR="00385243" w:rsidRPr="00ED3A9F" w14:paraId="533B39A1" w14:textId="77777777" w:rsidTr="00E65016">
        <w:trPr>
          <w:cnfStyle w:val="100000000000" w:firstRow="1" w:lastRow="0" w:firstColumn="0" w:lastColumn="0" w:oddVBand="0" w:evenVBand="0" w:oddHBand="0" w:evenHBand="0" w:firstRowFirstColumn="0" w:firstRowLastColumn="0" w:lastRowFirstColumn="0" w:lastRowLastColumn="0"/>
          <w:trHeight w:val="338"/>
        </w:trPr>
        <w:tc>
          <w:tcPr>
            <w:tcW w:w="7980" w:type="dxa"/>
            <w:gridSpan w:val="2"/>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p w14:paraId="407E9587" w14:textId="77777777" w:rsidR="00385243" w:rsidRPr="003653F8" w:rsidRDefault="00385243" w:rsidP="00E65016">
            <w:pPr>
              <w:pStyle w:val="TrainingTableHeadings"/>
              <w:rPr>
                <w:rStyle w:val="Strong"/>
                <w:b/>
                <w:szCs w:val="20"/>
              </w:rPr>
            </w:pPr>
            <w:r w:rsidRPr="003653F8">
              <w:rPr>
                <w:rStyle w:val="Strong"/>
                <w:b/>
                <w:szCs w:val="20"/>
              </w:rPr>
              <w:t>Cursor Movement</w:t>
            </w:r>
          </w:p>
        </w:tc>
      </w:tr>
      <w:tr w:rsidR="00385243" w:rsidRPr="00ED3A9F" w14:paraId="5E9B8327" w14:textId="77777777" w:rsidTr="00E65016">
        <w:trPr>
          <w:cnfStyle w:val="000000100000" w:firstRow="0" w:lastRow="0" w:firstColumn="0" w:lastColumn="0" w:oddVBand="0" w:evenVBand="0" w:oddHBand="1" w:evenHBand="0" w:firstRowFirstColumn="0" w:firstRowLastColumn="0" w:lastRowFirstColumn="0" w:lastRowLastColumn="0"/>
          <w:trHeight w:val="199"/>
        </w:trPr>
        <w:tc>
          <w:tcPr>
            <w:tcW w:w="3446" w:type="dxa"/>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221EAA4F" w14:textId="77777777" w:rsidR="00385243" w:rsidRPr="00ED3A9F" w:rsidRDefault="00385243" w:rsidP="00E65016">
            <w:pPr>
              <w:pStyle w:val="TrainingTableHeadings"/>
              <w:rPr>
                <w:rStyle w:val="Strong"/>
                <w:bCs w:val="0"/>
                <w:szCs w:val="20"/>
              </w:rPr>
            </w:pPr>
            <w:r w:rsidRPr="00ED3A9F">
              <w:rPr>
                <w:rStyle w:val="Strong"/>
                <w:bCs w:val="0"/>
                <w:szCs w:val="20"/>
              </w:rPr>
              <w:t>Function</w:t>
            </w:r>
          </w:p>
        </w:tc>
        <w:tc>
          <w:tcPr>
            <w:tcW w:w="4534" w:type="dxa"/>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0D7863DB" w14:textId="77777777" w:rsidR="00385243" w:rsidRPr="00ED3A9F" w:rsidRDefault="00385243" w:rsidP="00E65016">
            <w:pPr>
              <w:pStyle w:val="TrainingTableHeadings"/>
              <w:rPr>
                <w:rStyle w:val="Strong"/>
                <w:bCs w:val="0"/>
                <w:szCs w:val="20"/>
              </w:rPr>
            </w:pPr>
            <w:r w:rsidRPr="00ED3A9F">
              <w:rPr>
                <w:rStyle w:val="Strong"/>
                <w:bCs w:val="0"/>
                <w:szCs w:val="20"/>
              </w:rPr>
              <w:t>Keystroke</w:t>
            </w:r>
          </w:p>
        </w:tc>
      </w:tr>
      <w:tr w:rsidR="00385243" w:rsidRPr="00DE7DD3" w14:paraId="08DA730B" w14:textId="77777777" w:rsidTr="00E65016">
        <w:trPr>
          <w:cnfStyle w:val="000000010000" w:firstRow="0" w:lastRow="0" w:firstColumn="0" w:lastColumn="0" w:oddVBand="0" w:evenVBand="0" w:oddHBand="0" w:evenHBand="1" w:firstRowFirstColumn="0" w:firstRowLastColumn="0" w:lastRowFirstColumn="0" w:lastRowLastColumn="0"/>
          <w:trHeight w:val="256"/>
        </w:trPr>
        <w:tc>
          <w:tcPr>
            <w:tcW w:w="3446" w:type="dxa"/>
            <w:tcBorders>
              <w:top w:val="single" w:sz="8" w:space="0" w:color="727CA3" w:themeColor="accent1"/>
            </w:tcBorders>
          </w:tcPr>
          <w:p w14:paraId="0F034AA9" w14:textId="77777777" w:rsidR="00385243" w:rsidRPr="00D12604" w:rsidRDefault="00385243" w:rsidP="00E65016">
            <w:pPr>
              <w:pStyle w:val="TrainingTableText"/>
            </w:pPr>
            <w:r w:rsidRPr="00D12604">
              <w:t>Right one Word</w:t>
            </w:r>
          </w:p>
        </w:tc>
        <w:tc>
          <w:tcPr>
            <w:tcW w:w="4534" w:type="dxa"/>
            <w:tcBorders>
              <w:top w:val="single" w:sz="8" w:space="0" w:color="727CA3" w:themeColor="accent1"/>
            </w:tcBorders>
          </w:tcPr>
          <w:p w14:paraId="0C53E08F" w14:textId="77777777" w:rsidR="00385243" w:rsidRPr="00D12604" w:rsidRDefault="00385243" w:rsidP="00E65016">
            <w:pPr>
              <w:pStyle w:val="TrainingTableText"/>
            </w:pPr>
            <w:r w:rsidRPr="00D12604">
              <w:t>Ctrl</w:t>
            </w:r>
            <w:r>
              <w:t xml:space="preserve"> </w:t>
            </w:r>
            <w:r w:rsidRPr="00D12604">
              <w:t>+</w:t>
            </w:r>
            <w:r>
              <w:t xml:space="preserve"> </w:t>
            </w:r>
            <w:r w:rsidRPr="00D12604">
              <w:t>Right Arrow</w:t>
            </w:r>
          </w:p>
        </w:tc>
      </w:tr>
      <w:tr w:rsidR="00385243" w:rsidRPr="00DE7DD3" w14:paraId="0729C3CD" w14:textId="77777777" w:rsidTr="00E65016">
        <w:trPr>
          <w:cnfStyle w:val="000000100000" w:firstRow="0" w:lastRow="0" w:firstColumn="0" w:lastColumn="0" w:oddVBand="0" w:evenVBand="0" w:oddHBand="1" w:evenHBand="0" w:firstRowFirstColumn="0" w:firstRowLastColumn="0" w:lastRowFirstColumn="0" w:lastRowLastColumn="0"/>
          <w:trHeight w:val="256"/>
        </w:trPr>
        <w:tc>
          <w:tcPr>
            <w:tcW w:w="3446" w:type="dxa"/>
          </w:tcPr>
          <w:p w14:paraId="3F7C1D1A" w14:textId="77777777" w:rsidR="00385243" w:rsidRPr="00D12604" w:rsidRDefault="00385243" w:rsidP="00E65016">
            <w:pPr>
              <w:pStyle w:val="TrainingTableText"/>
            </w:pPr>
            <w:r w:rsidRPr="00D12604">
              <w:t>Left one Word</w:t>
            </w:r>
          </w:p>
        </w:tc>
        <w:tc>
          <w:tcPr>
            <w:tcW w:w="4534" w:type="dxa"/>
          </w:tcPr>
          <w:p w14:paraId="17753974" w14:textId="77777777" w:rsidR="00385243" w:rsidRPr="00D12604" w:rsidRDefault="00385243" w:rsidP="00E65016">
            <w:pPr>
              <w:pStyle w:val="TrainingTableText"/>
            </w:pPr>
            <w:r w:rsidRPr="00D12604">
              <w:t>Ctrl</w:t>
            </w:r>
            <w:r>
              <w:t xml:space="preserve"> </w:t>
            </w:r>
            <w:r w:rsidRPr="00D12604">
              <w:t>+</w:t>
            </w:r>
            <w:r>
              <w:t xml:space="preserve"> </w:t>
            </w:r>
            <w:r w:rsidRPr="00D12604">
              <w:t>Left Arrow</w:t>
            </w:r>
          </w:p>
        </w:tc>
      </w:tr>
      <w:tr w:rsidR="00385243" w:rsidRPr="00DE7DD3" w14:paraId="5C631E3C" w14:textId="77777777" w:rsidTr="00E65016">
        <w:trPr>
          <w:cnfStyle w:val="000000010000" w:firstRow="0" w:lastRow="0" w:firstColumn="0" w:lastColumn="0" w:oddVBand="0" w:evenVBand="0" w:oddHBand="0" w:evenHBand="1" w:firstRowFirstColumn="0" w:firstRowLastColumn="0" w:lastRowFirstColumn="0" w:lastRowLastColumn="0"/>
          <w:trHeight w:val="256"/>
        </w:trPr>
        <w:tc>
          <w:tcPr>
            <w:tcW w:w="3446" w:type="dxa"/>
          </w:tcPr>
          <w:p w14:paraId="68494CD6" w14:textId="77777777" w:rsidR="00385243" w:rsidRPr="00D12604" w:rsidRDefault="00385243" w:rsidP="00E65016">
            <w:pPr>
              <w:pStyle w:val="TrainingTableText"/>
            </w:pPr>
            <w:r w:rsidRPr="00D12604">
              <w:t>Down one Paragraph</w:t>
            </w:r>
          </w:p>
        </w:tc>
        <w:tc>
          <w:tcPr>
            <w:tcW w:w="4534" w:type="dxa"/>
          </w:tcPr>
          <w:p w14:paraId="5F15A4E0" w14:textId="77777777" w:rsidR="00385243" w:rsidRPr="00D12604" w:rsidRDefault="00385243" w:rsidP="00E65016">
            <w:pPr>
              <w:pStyle w:val="TrainingTableText"/>
            </w:pPr>
            <w:r w:rsidRPr="00D12604">
              <w:t>Ctrl</w:t>
            </w:r>
            <w:r>
              <w:t xml:space="preserve"> </w:t>
            </w:r>
            <w:r w:rsidRPr="00D12604">
              <w:t>+</w:t>
            </w:r>
            <w:r>
              <w:t xml:space="preserve"> </w:t>
            </w:r>
            <w:r w:rsidRPr="00D12604">
              <w:t>Down Arrow</w:t>
            </w:r>
          </w:p>
        </w:tc>
      </w:tr>
      <w:tr w:rsidR="00385243" w:rsidRPr="00DE7DD3" w14:paraId="3F3DE39F" w14:textId="77777777" w:rsidTr="00E65016">
        <w:trPr>
          <w:cnfStyle w:val="000000100000" w:firstRow="0" w:lastRow="0" w:firstColumn="0" w:lastColumn="0" w:oddVBand="0" w:evenVBand="0" w:oddHBand="1" w:evenHBand="0" w:firstRowFirstColumn="0" w:firstRowLastColumn="0" w:lastRowFirstColumn="0" w:lastRowLastColumn="0"/>
          <w:trHeight w:val="256"/>
        </w:trPr>
        <w:tc>
          <w:tcPr>
            <w:tcW w:w="3446" w:type="dxa"/>
          </w:tcPr>
          <w:p w14:paraId="618BBD1C" w14:textId="77777777" w:rsidR="00385243" w:rsidRPr="00D12604" w:rsidRDefault="00385243" w:rsidP="00E65016">
            <w:pPr>
              <w:pStyle w:val="TrainingTableText"/>
            </w:pPr>
            <w:r w:rsidRPr="00D12604">
              <w:t>Up one Paragraph</w:t>
            </w:r>
          </w:p>
        </w:tc>
        <w:tc>
          <w:tcPr>
            <w:tcW w:w="4534" w:type="dxa"/>
          </w:tcPr>
          <w:p w14:paraId="48E2C8CB" w14:textId="77777777" w:rsidR="00385243" w:rsidRPr="00D12604" w:rsidRDefault="00385243" w:rsidP="00E65016">
            <w:pPr>
              <w:pStyle w:val="TrainingTableText"/>
            </w:pPr>
            <w:r w:rsidRPr="00D12604">
              <w:t>Ctrl</w:t>
            </w:r>
            <w:r>
              <w:t xml:space="preserve"> </w:t>
            </w:r>
            <w:r w:rsidRPr="00D12604">
              <w:t>+</w:t>
            </w:r>
            <w:r>
              <w:t xml:space="preserve"> </w:t>
            </w:r>
            <w:r w:rsidRPr="00D12604">
              <w:t>Up Arrow</w:t>
            </w:r>
          </w:p>
        </w:tc>
      </w:tr>
      <w:tr w:rsidR="00385243" w:rsidRPr="00DE7DD3" w14:paraId="17FC6491" w14:textId="77777777" w:rsidTr="00E65016">
        <w:trPr>
          <w:cnfStyle w:val="000000010000" w:firstRow="0" w:lastRow="0" w:firstColumn="0" w:lastColumn="0" w:oddVBand="0" w:evenVBand="0" w:oddHBand="0" w:evenHBand="1" w:firstRowFirstColumn="0" w:firstRowLastColumn="0" w:lastRowFirstColumn="0" w:lastRowLastColumn="0"/>
          <w:trHeight w:val="256"/>
        </w:trPr>
        <w:tc>
          <w:tcPr>
            <w:tcW w:w="3446" w:type="dxa"/>
          </w:tcPr>
          <w:p w14:paraId="4452165D" w14:textId="77777777" w:rsidR="00385243" w:rsidRPr="00D12604" w:rsidRDefault="00385243" w:rsidP="00E65016">
            <w:pPr>
              <w:pStyle w:val="TrainingTableText"/>
            </w:pPr>
            <w:r w:rsidRPr="00D12604">
              <w:t>Beginning of Document</w:t>
            </w:r>
          </w:p>
        </w:tc>
        <w:tc>
          <w:tcPr>
            <w:tcW w:w="4534" w:type="dxa"/>
          </w:tcPr>
          <w:p w14:paraId="1C30D231" w14:textId="77777777" w:rsidR="00385243" w:rsidRPr="00D12604" w:rsidRDefault="00385243" w:rsidP="00E65016">
            <w:pPr>
              <w:pStyle w:val="TrainingTableText"/>
            </w:pPr>
            <w:r w:rsidRPr="00D12604">
              <w:t>Ctrl</w:t>
            </w:r>
            <w:r>
              <w:t xml:space="preserve"> </w:t>
            </w:r>
            <w:r w:rsidRPr="00D12604">
              <w:t>+</w:t>
            </w:r>
            <w:r>
              <w:t xml:space="preserve"> </w:t>
            </w:r>
            <w:r w:rsidRPr="00D12604">
              <w:t>Home</w:t>
            </w:r>
          </w:p>
        </w:tc>
      </w:tr>
      <w:tr w:rsidR="00385243" w:rsidRPr="00DE7DD3" w14:paraId="2F0F475A" w14:textId="77777777" w:rsidTr="00E65016">
        <w:trPr>
          <w:cnfStyle w:val="000000100000" w:firstRow="0" w:lastRow="0" w:firstColumn="0" w:lastColumn="0" w:oddVBand="0" w:evenVBand="0" w:oddHBand="1" w:evenHBand="0" w:firstRowFirstColumn="0" w:firstRowLastColumn="0" w:lastRowFirstColumn="0" w:lastRowLastColumn="0"/>
          <w:trHeight w:val="256"/>
        </w:trPr>
        <w:tc>
          <w:tcPr>
            <w:tcW w:w="3446" w:type="dxa"/>
          </w:tcPr>
          <w:p w14:paraId="48AABC15" w14:textId="77777777" w:rsidR="00385243" w:rsidRPr="00D12604" w:rsidRDefault="00385243" w:rsidP="00E65016">
            <w:pPr>
              <w:pStyle w:val="TrainingTableText"/>
            </w:pPr>
            <w:r w:rsidRPr="00D12604">
              <w:t>End of Document</w:t>
            </w:r>
          </w:p>
        </w:tc>
        <w:tc>
          <w:tcPr>
            <w:tcW w:w="4534" w:type="dxa"/>
          </w:tcPr>
          <w:p w14:paraId="58FE4E50" w14:textId="77777777" w:rsidR="00385243" w:rsidRPr="00D12604" w:rsidRDefault="00385243" w:rsidP="00E65016">
            <w:pPr>
              <w:pStyle w:val="TrainingTableText"/>
            </w:pPr>
            <w:r w:rsidRPr="00D12604">
              <w:t>Ctrl</w:t>
            </w:r>
            <w:r>
              <w:t xml:space="preserve"> </w:t>
            </w:r>
            <w:r w:rsidRPr="00D12604">
              <w:t>+</w:t>
            </w:r>
            <w:r>
              <w:t xml:space="preserve"> </w:t>
            </w:r>
            <w:r w:rsidRPr="00D12604">
              <w:t>End</w:t>
            </w:r>
          </w:p>
        </w:tc>
      </w:tr>
      <w:tr w:rsidR="00385243" w:rsidRPr="00DE7DD3" w14:paraId="7F2D2BD6" w14:textId="77777777" w:rsidTr="00E65016">
        <w:trPr>
          <w:cnfStyle w:val="000000010000" w:firstRow="0" w:lastRow="0" w:firstColumn="0" w:lastColumn="0" w:oddVBand="0" w:evenVBand="0" w:oddHBand="0" w:evenHBand="1" w:firstRowFirstColumn="0" w:firstRowLastColumn="0" w:lastRowFirstColumn="0" w:lastRowLastColumn="0"/>
          <w:trHeight w:val="256"/>
        </w:trPr>
        <w:tc>
          <w:tcPr>
            <w:tcW w:w="3446" w:type="dxa"/>
          </w:tcPr>
          <w:p w14:paraId="78311DEF" w14:textId="77777777" w:rsidR="00385243" w:rsidRPr="00D12604" w:rsidRDefault="00385243" w:rsidP="00E65016">
            <w:pPr>
              <w:pStyle w:val="TrainingTableText"/>
            </w:pPr>
            <w:r w:rsidRPr="00D12604">
              <w:t>Beginning of Line</w:t>
            </w:r>
          </w:p>
        </w:tc>
        <w:tc>
          <w:tcPr>
            <w:tcW w:w="4534" w:type="dxa"/>
          </w:tcPr>
          <w:p w14:paraId="0F565CA7" w14:textId="77777777" w:rsidR="00385243" w:rsidRPr="00D12604" w:rsidRDefault="00385243" w:rsidP="00E65016">
            <w:pPr>
              <w:pStyle w:val="TrainingTableText"/>
            </w:pPr>
            <w:r w:rsidRPr="00D12604">
              <w:t>Home</w:t>
            </w:r>
          </w:p>
        </w:tc>
      </w:tr>
      <w:tr w:rsidR="00385243" w:rsidRPr="00DE7DD3" w14:paraId="3F08717A" w14:textId="77777777" w:rsidTr="00E65016">
        <w:trPr>
          <w:cnfStyle w:val="000000100000" w:firstRow="0" w:lastRow="0" w:firstColumn="0" w:lastColumn="0" w:oddVBand="0" w:evenVBand="0" w:oddHBand="1" w:evenHBand="0" w:firstRowFirstColumn="0" w:firstRowLastColumn="0" w:lastRowFirstColumn="0" w:lastRowLastColumn="0"/>
          <w:trHeight w:val="256"/>
        </w:trPr>
        <w:tc>
          <w:tcPr>
            <w:tcW w:w="3446" w:type="dxa"/>
          </w:tcPr>
          <w:p w14:paraId="02F7A14A" w14:textId="77777777" w:rsidR="00385243" w:rsidRPr="00D12604" w:rsidRDefault="00385243" w:rsidP="00E65016">
            <w:pPr>
              <w:pStyle w:val="TrainingTableText"/>
            </w:pPr>
            <w:r w:rsidRPr="00D12604">
              <w:t>End of Line</w:t>
            </w:r>
          </w:p>
        </w:tc>
        <w:tc>
          <w:tcPr>
            <w:tcW w:w="4534" w:type="dxa"/>
          </w:tcPr>
          <w:p w14:paraId="70F340C3" w14:textId="77777777" w:rsidR="00385243" w:rsidRPr="00D12604" w:rsidRDefault="00385243" w:rsidP="00E65016">
            <w:pPr>
              <w:pStyle w:val="TrainingTableText"/>
            </w:pPr>
            <w:r w:rsidRPr="00D12604">
              <w:t>End</w:t>
            </w:r>
          </w:p>
        </w:tc>
      </w:tr>
      <w:tr w:rsidR="00385243" w:rsidRPr="00DE7DD3" w14:paraId="5794F2A9" w14:textId="77777777" w:rsidTr="00E65016">
        <w:trPr>
          <w:cnfStyle w:val="000000010000" w:firstRow="0" w:lastRow="0" w:firstColumn="0" w:lastColumn="0" w:oddVBand="0" w:evenVBand="0" w:oddHBand="0" w:evenHBand="1" w:firstRowFirstColumn="0" w:firstRowLastColumn="0" w:lastRowFirstColumn="0" w:lastRowLastColumn="0"/>
          <w:trHeight w:val="256"/>
        </w:trPr>
        <w:tc>
          <w:tcPr>
            <w:tcW w:w="3446" w:type="dxa"/>
          </w:tcPr>
          <w:p w14:paraId="41F630CF" w14:textId="77777777" w:rsidR="00385243" w:rsidRPr="00D12604" w:rsidRDefault="00385243" w:rsidP="00E65016">
            <w:pPr>
              <w:pStyle w:val="TrainingTableText"/>
            </w:pPr>
            <w:r w:rsidRPr="00D12604">
              <w:t>Page Down</w:t>
            </w:r>
          </w:p>
        </w:tc>
        <w:tc>
          <w:tcPr>
            <w:tcW w:w="4534" w:type="dxa"/>
          </w:tcPr>
          <w:p w14:paraId="1CBB46B9" w14:textId="77777777" w:rsidR="00385243" w:rsidRPr="00D12604" w:rsidRDefault="00385243" w:rsidP="00E65016">
            <w:pPr>
              <w:pStyle w:val="TrainingTableText"/>
            </w:pPr>
            <w:r w:rsidRPr="00D12604">
              <w:t>Ctrl</w:t>
            </w:r>
            <w:r>
              <w:t xml:space="preserve"> </w:t>
            </w:r>
            <w:r w:rsidRPr="00D12604">
              <w:t>+</w:t>
            </w:r>
            <w:r>
              <w:t xml:space="preserve"> </w:t>
            </w:r>
            <w:r w:rsidRPr="00D12604">
              <w:t>Page Down</w:t>
            </w:r>
          </w:p>
        </w:tc>
      </w:tr>
      <w:tr w:rsidR="00385243" w:rsidRPr="00DE7DD3" w14:paraId="688F79E7" w14:textId="77777777" w:rsidTr="00E65016">
        <w:trPr>
          <w:cnfStyle w:val="000000100000" w:firstRow="0" w:lastRow="0" w:firstColumn="0" w:lastColumn="0" w:oddVBand="0" w:evenVBand="0" w:oddHBand="1" w:evenHBand="0" w:firstRowFirstColumn="0" w:firstRowLastColumn="0" w:lastRowFirstColumn="0" w:lastRowLastColumn="0"/>
          <w:trHeight w:val="256"/>
        </w:trPr>
        <w:tc>
          <w:tcPr>
            <w:tcW w:w="3446" w:type="dxa"/>
          </w:tcPr>
          <w:p w14:paraId="082E13DE" w14:textId="77777777" w:rsidR="00385243" w:rsidRPr="00D12604" w:rsidRDefault="00385243" w:rsidP="00E65016">
            <w:pPr>
              <w:pStyle w:val="TrainingTableText"/>
            </w:pPr>
            <w:r w:rsidRPr="00D12604">
              <w:t>Page Up</w:t>
            </w:r>
          </w:p>
        </w:tc>
        <w:tc>
          <w:tcPr>
            <w:tcW w:w="4534" w:type="dxa"/>
          </w:tcPr>
          <w:p w14:paraId="6ABCD049" w14:textId="77777777" w:rsidR="00385243" w:rsidRPr="00D12604" w:rsidRDefault="00385243" w:rsidP="00E65016">
            <w:pPr>
              <w:pStyle w:val="TrainingTableText"/>
            </w:pPr>
            <w:r w:rsidRPr="00D12604">
              <w:t>Ctrl</w:t>
            </w:r>
            <w:r>
              <w:t xml:space="preserve"> </w:t>
            </w:r>
            <w:r w:rsidRPr="00D12604">
              <w:t>+</w:t>
            </w:r>
            <w:r>
              <w:t xml:space="preserve"> </w:t>
            </w:r>
            <w:r w:rsidRPr="00D12604">
              <w:t>Page Up</w:t>
            </w:r>
          </w:p>
        </w:tc>
      </w:tr>
    </w:tbl>
    <w:p w14:paraId="634476A5" w14:textId="77777777" w:rsidR="00385243" w:rsidRDefault="00385243" w:rsidP="00385243">
      <w:bookmarkStart w:id="26" w:name="_Toc99009790"/>
      <w:bookmarkStart w:id="27" w:name="_Toc99010070"/>
      <w:bookmarkStart w:id="28" w:name="_Toc99331478"/>
    </w:p>
    <w:p w14:paraId="54888F14" w14:textId="77777777" w:rsidR="00385243" w:rsidRDefault="00385243" w:rsidP="00385243">
      <w:pPr>
        <w:spacing w:after="0"/>
      </w:pPr>
    </w:p>
    <w:p w14:paraId="15E5C4C4" w14:textId="77777777" w:rsidR="00385243" w:rsidRDefault="00385243" w:rsidP="00385243">
      <w:pPr>
        <w:pStyle w:val="Heading2"/>
      </w:pPr>
      <w:bookmarkStart w:id="29" w:name="_Toc476497610"/>
      <w:r>
        <w:t>Selecting Text</w:t>
      </w:r>
      <w:bookmarkEnd w:id="26"/>
      <w:bookmarkEnd w:id="27"/>
      <w:bookmarkEnd w:id="28"/>
      <w:bookmarkEnd w:id="29"/>
    </w:p>
    <w:tbl>
      <w:tblPr>
        <w:tblStyle w:val="MediumShading1-Accent11"/>
        <w:tblW w:w="7940" w:type="dxa"/>
        <w:tblLayout w:type="fixed"/>
        <w:tblCellMar>
          <w:top w:w="58" w:type="dxa"/>
          <w:left w:w="115" w:type="dxa"/>
          <w:bottom w:w="58" w:type="dxa"/>
          <w:right w:w="115" w:type="dxa"/>
        </w:tblCellMar>
        <w:tblLook w:val="0420" w:firstRow="1" w:lastRow="0" w:firstColumn="0" w:lastColumn="0" w:noHBand="0" w:noVBand="1"/>
      </w:tblPr>
      <w:tblGrid>
        <w:gridCol w:w="3338"/>
        <w:gridCol w:w="91"/>
        <w:gridCol w:w="4511"/>
      </w:tblGrid>
      <w:tr w:rsidR="00385243" w:rsidRPr="00880B0E" w14:paraId="472233CA" w14:textId="77777777" w:rsidTr="00E65016">
        <w:trPr>
          <w:cnfStyle w:val="100000000000" w:firstRow="1" w:lastRow="0" w:firstColumn="0" w:lastColumn="0" w:oddVBand="0" w:evenVBand="0" w:oddHBand="0" w:evenHBand="0" w:firstRowFirstColumn="0" w:firstRowLastColumn="0" w:lastRowFirstColumn="0" w:lastRowLastColumn="0"/>
          <w:trHeight w:val="208"/>
        </w:trPr>
        <w:tc>
          <w:tcPr>
            <w:tcW w:w="7940" w:type="dxa"/>
            <w:gridSpan w:val="3"/>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p w14:paraId="2ABA4628" w14:textId="77777777" w:rsidR="00385243" w:rsidRPr="00A24CFC" w:rsidRDefault="00385243" w:rsidP="00E65016">
            <w:pPr>
              <w:pStyle w:val="TrainingTableHeadings"/>
              <w:rPr>
                <w:rStyle w:val="Strong"/>
                <w:b/>
              </w:rPr>
            </w:pPr>
            <w:r w:rsidRPr="00A24CFC">
              <w:rPr>
                <w:rStyle w:val="Strong"/>
                <w:b/>
              </w:rPr>
              <w:t>Select Text</w:t>
            </w:r>
          </w:p>
        </w:tc>
      </w:tr>
      <w:tr w:rsidR="00385243" w:rsidRPr="00880B0E" w14:paraId="4332212B" w14:textId="77777777" w:rsidTr="00E65016">
        <w:trPr>
          <w:cnfStyle w:val="000000100000" w:firstRow="0" w:lastRow="0" w:firstColumn="0" w:lastColumn="0" w:oddVBand="0" w:evenVBand="0" w:oddHBand="1" w:evenHBand="0" w:firstRowFirstColumn="0" w:firstRowLastColumn="0" w:lastRowFirstColumn="0" w:lastRowLastColumn="0"/>
          <w:trHeight w:val="228"/>
        </w:trPr>
        <w:tc>
          <w:tcPr>
            <w:tcW w:w="3429" w:type="dxa"/>
            <w:gridSpan w:val="2"/>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06299C43" w14:textId="77777777" w:rsidR="00385243" w:rsidRPr="00880B0E" w:rsidRDefault="00385243" w:rsidP="00E65016">
            <w:pPr>
              <w:pStyle w:val="TrainingTableHeadings"/>
              <w:rPr>
                <w:rStyle w:val="Strong"/>
              </w:rPr>
            </w:pPr>
            <w:r w:rsidRPr="00880B0E">
              <w:rPr>
                <w:rStyle w:val="Strong"/>
              </w:rPr>
              <w:t>Function</w:t>
            </w:r>
          </w:p>
        </w:tc>
        <w:tc>
          <w:tcPr>
            <w:tcW w:w="4511" w:type="dxa"/>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055C5B95" w14:textId="77777777" w:rsidR="00385243" w:rsidRPr="00880B0E" w:rsidRDefault="00385243" w:rsidP="00E65016">
            <w:pPr>
              <w:pStyle w:val="TrainingTableHeadings"/>
              <w:rPr>
                <w:rStyle w:val="Strong"/>
              </w:rPr>
            </w:pPr>
            <w:r w:rsidRPr="00880B0E">
              <w:rPr>
                <w:rStyle w:val="Strong"/>
              </w:rPr>
              <w:t>Keystroke</w:t>
            </w:r>
          </w:p>
        </w:tc>
      </w:tr>
      <w:tr w:rsidR="00385243" w:rsidRPr="00AE1358" w14:paraId="7E99F15D" w14:textId="77777777" w:rsidTr="00E65016">
        <w:trPr>
          <w:cnfStyle w:val="000000010000" w:firstRow="0" w:lastRow="0" w:firstColumn="0" w:lastColumn="0" w:oddVBand="0" w:evenVBand="0" w:oddHBand="0" w:evenHBand="1" w:firstRowFirstColumn="0" w:firstRowLastColumn="0" w:lastRowFirstColumn="0" w:lastRowLastColumn="0"/>
          <w:trHeight w:val="269"/>
        </w:trPr>
        <w:tc>
          <w:tcPr>
            <w:tcW w:w="3338" w:type="dxa"/>
            <w:tcBorders>
              <w:top w:val="single" w:sz="8" w:space="0" w:color="727CA3" w:themeColor="accent1"/>
            </w:tcBorders>
          </w:tcPr>
          <w:p w14:paraId="752F57BE" w14:textId="77777777" w:rsidR="00385243" w:rsidRPr="00AE1358" w:rsidRDefault="00385243" w:rsidP="00E65016">
            <w:pPr>
              <w:pStyle w:val="TrainingTableText"/>
            </w:pPr>
            <w:r w:rsidRPr="00AE1358">
              <w:t>Select text using keystrokes</w:t>
            </w:r>
          </w:p>
        </w:tc>
        <w:tc>
          <w:tcPr>
            <w:tcW w:w="4602" w:type="dxa"/>
            <w:gridSpan w:val="2"/>
            <w:tcBorders>
              <w:top w:val="single" w:sz="8" w:space="0" w:color="727CA3" w:themeColor="accent1"/>
            </w:tcBorders>
          </w:tcPr>
          <w:p w14:paraId="34460E28" w14:textId="77777777" w:rsidR="00385243" w:rsidRPr="00AE1358" w:rsidRDefault="00385243" w:rsidP="00E65016">
            <w:pPr>
              <w:pStyle w:val="TrainingTableText"/>
            </w:pPr>
            <w:r w:rsidRPr="00AE1358">
              <w:t>Use Shift + any above listed Cursor Movement Keys</w:t>
            </w:r>
          </w:p>
        </w:tc>
      </w:tr>
      <w:tr w:rsidR="00385243" w:rsidRPr="00AE1358" w14:paraId="01A86363" w14:textId="77777777" w:rsidTr="00E65016">
        <w:trPr>
          <w:cnfStyle w:val="000000100000" w:firstRow="0" w:lastRow="0" w:firstColumn="0" w:lastColumn="0" w:oddVBand="0" w:evenVBand="0" w:oddHBand="1" w:evenHBand="0" w:firstRowFirstColumn="0" w:firstRowLastColumn="0" w:lastRowFirstColumn="0" w:lastRowLastColumn="0"/>
          <w:trHeight w:val="269"/>
        </w:trPr>
        <w:tc>
          <w:tcPr>
            <w:tcW w:w="3338" w:type="dxa"/>
          </w:tcPr>
          <w:p w14:paraId="72CD7F02" w14:textId="77777777" w:rsidR="00385243" w:rsidRPr="00AE1358" w:rsidRDefault="00385243" w:rsidP="00E65016">
            <w:pPr>
              <w:pStyle w:val="TrainingTableText"/>
            </w:pPr>
            <w:r w:rsidRPr="00AE1358">
              <w:t>Select a Word</w:t>
            </w:r>
          </w:p>
        </w:tc>
        <w:tc>
          <w:tcPr>
            <w:tcW w:w="4602" w:type="dxa"/>
            <w:gridSpan w:val="2"/>
          </w:tcPr>
          <w:p w14:paraId="508E643D" w14:textId="77777777" w:rsidR="00385243" w:rsidRPr="00AE1358" w:rsidRDefault="00385243" w:rsidP="00E65016">
            <w:pPr>
              <w:pStyle w:val="TrainingTableText"/>
            </w:pPr>
            <w:r w:rsidRPr="00AE1358">
              <w:t>Double click the word</w:t>
            </w:r>
          </w:p>
        </w:tc>
      </w:tr>
      <w:tr w:rsidR="00385243" w:rsidRPr="00AE1358" w14:paraId="71AF9024" w14:textId="77777777" w:rsidTr="00E65016">
        <w:trPr>
          <w:cnfStyle w:val="000000010000" w:firstRow="0" w:lastRow="0" w:firstColumn="0" w:lastColumn="0" w:oddVBand="0" w:evenVBand="0" w:oddHBand="0" w:evenHBand="1" w:firstRowFirstColumn="0" w:firstRowLastColumn="0" w:lastRowFirstColumn="0" w:lastRowLastColumn="0"/>
          <w:trHeight w:val="269"/>
        </w:trPr>
        <w:tc>
          <w:tcPr>
            <w:tcW w:w="3338" w:type="dxa"/>
          </w:tcPr>
          <w:p w14:paraId="33F97DAB" w14:textId="77777777" w:rsidR="00385243" w:rsidRPr="00AE1358" w:rsidRDefault="00385243" w:rsidP="00E65016">
            <w:pPr>
              <w:pStyle w:val="TrainingTableText"/>
            </w:pPr>
            <w:r w:rsidRPr="00AE1358">
              <w:t>Select a Sentence</w:t>
            </w:r>
          </w:p>
        </w:tc>
        <w:tc>
          <w:tcPr>
            <w:tcW w:w="4602" w:type="dxa"/>
            <w:gridSpan w:val="2"/>
          </w:tcPr>
          <w:p w14:paraId="0556E583" w14:textId="77777777" w:rsidR="00385243" w:rsidRPr="00AE1358" w:rsidRDefault="00385243" w:rsidP="00E65016">
            <w:pPr>
              <w:pStyle w:val="TrainingTableText"/>
            </w:pPr>
            <w:r w:rsidRPr="00AE1358">
              <w:t>Ctrl + click in the sentence</w:t>
            </w:r>
          </w:p>
        </w:tc>
      </w:tr>
      <w:tr w:rsidR="00385243" w:rsidRPr="00AE1358" w14:paraId="76F79515" w14:textId="77777777" w:rsidTr="00E65016">
        <w:trPr>
          <w:cnfStyle w:val="000000100000" w:firstRow="0" w:lastRow="0" w:firstColumn="0" w:lastColumn="0" w:oddVBand="0" w:evenVBand="0" w:oddHBand="1" w:evenHBand="0" w:firstRowFirstColumn="0" w:firstRowLastColumn="0" w:lastRowFirstColumn="0" w:lastRowLastColumn="0"/>
          <w:trHeight w:val="269"/>
        </w:trPr>
        <w:tc>
          <w:tcPr>
            <w:tcW w:w="3338" w:type="dxa"/>
          </w:tcPr>
          <w:p w14:paraId="7739AA73" w14:textId="77777777" w:rsidR="00385243" w:rsidRPr="00AE1358" w:rsidRDefault="00385243" w:rsidP="00E65016">
            <w:pPr>
              <w:pStyle w:val="TrainingTableText"/>
            </w:pPr>
            <w:r w:rsidRPr="00AE1358">
              <w:t>Select a Paragraph</w:t>
            </w:r>
          </w:p>
        </w:tc>
        <w:tc>
          <w:tcPr>
            <w:tcW w:w="4602" w:type="dxa"/>
            <w:gridSpan w:val="2"/>
          </w:tcPr>
          <w:p w14:paraId="7A4CFFA0" w14:textId="77777777" w:rsidR="00385243" w:rsidRPr="00AE1358" w:rsidRDefault="00385243" w:rsidP="00E65016">
            <w:pPr>
              <w:pStyle w:val="TrainingTableText"/>
            </w:pPr>
            <w:r w:rsidRPr="00AE1358">
              <w:t>Triple Click the Paragraph; or</w:t>
            </w:r>
            <w:r>
              <w:br/>
            </w:r>
            <w:r w:rsidRPr="00AE1358">
              <w:t>Double Click in the Selection Bar</w:t>
            </w:r>
          </w:p>
        </w:tc>
      </w:tr>
      <w:tr w:rsidR="00385243" w:rsidRPr="00AE1358" w14:paraId="3BA7C1B3" w14:textId="77777777" w:rsidTr="00E65016">
        <w:trPr>
          <w:cnfStyle w:val="000000010000" w:firstRow="0" w:lastRow="0" w:firstColumn="0" w:lastColumn="0" w:oddVBand="0" w:evenVBand="0" w:oddHBand="0" w:evenHBand="1" w:firstRowFirstColumn="0" w:firstRowLastColumn="0" w:lastRowFirstColumn="0" w:lastRowLastColumn="0"/>
          <w:trHeight w:val="269"/>
        </w:trPr>
        <w:tc>
          <w:tcPr>
            <w:tcW w:w="3338" w:type="dxa"/>
          </w:tcPr>
          <w:p w14:paraId="131F3F7E" w14:textId="77777777" w:rsidR="00385243" w:rsidRPr="00AE1358" w:rsidRDefault="00385243" w:rsidP="00E65016">
            <w:pPr>
              <w:pStyle w:val="TrainingTableText"/>
            </w:pPr>
            <w:r w:rsidRPr="00AE1358">
              <w:t>Select the Entire Document</w:t>
            </w:r>
          </w:p>
        </w:tc>
        <w:tc>
          <w:tcPr>
            <w:tcW w:w="4602" w:type="dxa"/>
            <w:gridSpan w:val="2"/>
          </w:tcPr>
          <w:p w14:paraId="30D377CD" w14:textId="77777777" w:rsidR="00385243" w:rsidRPr="00AE1358" w:rsidRDefault="00385243" w:rsidP="00E65016">
            <w:pPr>
              <w:pStyle w:val="TrainingTableText"/>
            </w:pPr>
            <w:r w:rsidRPr="00AE1358">
              <w:t>Ctrl + A; or</w:t>
            </w:r>
            <w:r>
              <w:br/>
            </w:r>
            <w:r w:rsidRPr="00AE1358">
              <w:t>Triple Click in the Selection bar</w:t>
            </w:r>
          </w:p>
        </w:tc>
      </w:tr>
      <w:tr w:rsidR="00385243" w:rsidRPr="00AE1358" w14:paraId="12962EBD" w14:textId="77777777" w:rsidTr="00E65016">
        <w:trPr>
          <w:cnfStyle w:val="000000100000" w:firstRow="0" w:lastRow="0" w:firstColumn="0" w:lastColumn="0" w:oddVBand="0" w:evenVBand="0" w:oddHBand="1" w:evenHBand="0" w:firstRowFirstColumn="0" w:firstRowLastColumn="0" w:lastRowFirstColumn="0" w:lastRowLastColumn="0"/>
          <w:trHeight w:val="269"/>
        </w:trPr>
        <w:tc>
          <w:tcPr>
            <w:tcW w:w="3338" w:type="dxa"/>
          </w:tcPr>
          <w:p w14:paraId="2DBEBBC8" w14:textId="77777777" w:rsidR="00385243" w:rsidRPr="00AE1358" w:rsidRDefault="00385243" w:rsidP="00E65016">
            <w:pPr>
              <w:pStyle w:val="TrainingTableText"/>
            </w:pPr>
            <w:r w:rsidRPr="00AE1358">
              <w:t>Select a Line</w:t>
            </w:r>
          </w:p>
        </w:tc>
        <w:tc>
          <w:tcPr>
            <w:tcW w:w="4602" w:type="dxa"/>
            <w:gridSpan w:val="2"/>
          </w:tcPr>
          <w:p w14:paraId="0936B3A3" w14:textId="77777777" w:rsidR="00385243" w:rsidRPr="00AE1358" w:rsidRDefault="00385243" w:rsidP="00E65016">
            <w:pPr>
              <w:pStyle w:val="TrainingTableText"/>
            </w:pPr>
            <w:r w:rsidRPr="00AE1358">
              <w:t>Click in the selection bar</w:t>
            </w:r>
          </w:p>
        </w:tc>
      </w:tr>
      <w:tr w:rsidR="00385243" w:rsidRPr="00AE1358" w14:paraId="3B06BD1E" w14:textId="77777777" w:rsidTr="00E65016">
        <w:trPr>
          <w:cnfStyle w:val="000000010000" w:firstRow="0" w:lastRow="0" w:firstColumn="0" w:lastColumn="0" w:oddVBand="0" w:evenVBand="0" w:oddHBand="0" w:evenHBand="1" w:firstRowFirstColumn="0" w:firstRowLastColumn="0" w:lastRowFirstColumn="0" w:lastRowLastColumn="0"/>
          <w:trHeight w:val="269"/>
        </w:trPr>
        <w:tc>
          <w:tcPr>
            <w:tcW w:w="3338" w:type="dxa"/>
          </w:tcPr>
          <w:p w14:paraId="268BB6D1" w14:textId="77777777" w:rsidR="00385243" w:rsidRPr="00AE1358" w:rsidRDefault="00385243" w:rsidP="00E65016">
            <w:pPr>
              <w:pStyle w:val="TrainingTableText"/>
            </w:pPr>
            <w:r w:rsidRPr="00AE1358">
              <w:t>Select a Rectangle</w:t>
            </w:r>
          </w:p>
        </w:tc>
        <w:tc>
          <w:tcPr>
            <w:tcW w:w="4602" w:type="dxa"/>
            <w:gridSpan w:val="2"/>
          </w:tcPr>
          <w:p w14:paraId="58F14591" w14:textId="77777777" w:rsidR="00385243" w:rsidRPr="00AE1358" w:rsidRDefault="00385243" w:rsidP="00E65016">
            <w:pPr>
              <w:pStyle w:val="TrainingTableText"/>
            </w:pPr>
            <w:r w:rsidRPr="00AE1358">
              <w:t>Alt +Drag</w:t>
            </w:r>
          </w:p>
        </w:tc>
      </w:tr>
      <w:tr w:rsidR="00385243" w:rsidRPr="00AE1358" w14:paraId="5950470C" w14:textId="77777777" w:rsidTr="00E65016">
        <w:trPr>
          <w:cnfStyle w:val="000000100000" w:firstRow="0" w:lastRow="0" w:firstColumn="0" w:lastColumn="0" w:oddVBand="0" w:evenVBand="0" w:oddHBand="1" w:evenHBand="0" w:firstRowFirstColumn="0" w:firstRowLastColumn="0" w:lastRowFirstColumn="0" w:lastRowLastColumn="0"/>
          <w:trHeight w:val="269"/>
        </w:trPr>
        <w:tc>
          <w:tcPr>
            <w:tcW w:w="3338" w:type="dxa"/>
          </w:tcPr>
          <w:p w14:paraId="0C9201E4" w14:textId="77777777" w:rsidR="00385243" w:rsidRPr="00AE1358" w:rsidRDefault="00385243" w:rsidP="00E65016">
            <w:pPr>
              <w:pStyle w:val="TrainingTableText"/>
            </w:pPr>
            <w:r w:rsidRPr="00AE1358">
              <w:t>Select a block of text</w:t>
            </w:r>
          </w:p>
        </w:tc>
        <w:tc>
          <w:tcPr>
            <w:tcW w:w="4602" w:type="dxa"/>
            <w:gridSpan w:val="2"/>
          </w:tcPr>
          <w:p w14:paraId="585F4112" w14:textId="77777777" w:rsidR="00385243" w:rsidRPr="00AE1358" w:rsidRDefault="00385243" w:rsidP="00E65016">
            <w:pPr>
              <w:pStyle w:val="TrainingTableText"/>
            </w:pPr>
            <w:r w:rsidRPr="00AE1358">
              <w:t>Click at the beginning and</w:t>
            </w:r>
            <w:r>
              <w:br/>
            </w:r>
            <w:r w:rsidRPr="00AE1358">
              <w:t>Shift + Click at the end of the text</w:t>
            </w:r>
          </w:p>
        </w:tc>
      </w:tr>
      <w:tr w:rsidR="00385243" w:rsidRPr="00AE1358" w14:paraId="7610E2DD" w14:textId="77777777" w:rsidTr="00E65016">
        <w:trPr>
          <w:cnfStyle w:val="000000010000" w:firstRow="0" w:lastRow="0" w:firstColumn="0" w:lastColumn="0" w:oddVBand="0" w:evenVBand="0" w:oddHBand="0" w:evenHBand="1" w:firstRowFirstColumn="0" w:firstRowLastColumn="0" w:lastRowFirstColumn="0" w:lastRowLastColumn="0"/>
          <w:trHeight w:val="269"/>
        </w:trPr>
        <w:tc>
          <w:tcPr>
            <w:tcW w:w="3338" w:type="dxa"/>
          </w:tcPr>
          <w:p w14:paraId="77C28CB2" w14:textId="77777777" w:rsidR="00385243" w:rsidRPr="00AE1358" w:rsidRDefault="00385243" w:rsidP="00E65016">
            <w:pPr>
              <w:pStyle w:val="TrainingTableText"/>
            </w:pPr>
            <w:r w:rsidRPr="00AE1358">
              <w:t>Select multiple non-contiguous blocks of text.</w:t>
            </w:r>
          </w:p>
        </w:tc>
        <w:tc>
          <w:tcPr>
            <w:tcW w:w="4602" w:type="dxa"/>
            <w:gridSpan w:val="2"/>
          </w:tcPr>
          <w:p w14:paraId="7D9C73BC" w14:textId="77777777" w:rsidR="00385243" w:rsidRPr="00AE1358" w:rsidRDefault="00385243" w:rsidP="00E65016">
            <w:pPr>
              <w:pStyle w:val="TrainingTableText"/>
            </w:pPr>
            <w:r w:rsidRPr="00AE1358">
              <w:t>Select the first block of text</w:t>
            </w:r>
            <w:r>
              <w:br/>
            </w:r>
            <w:r w:rsidRPr="00AE1358">
              <w:t>Ctrl + drag across any other blocks of text.</w:t>
            </w:r>
          </w:p>
        </w:tc>
      </w:tr>
    </w:tbl>
    <w:p w14:paraId="00DC23F6" w14:textId="77777777" w:rsidR="00385243" w:rsidRDefault="00385243" w:rsidP="00385243">
      <w:pPr>
        <w:ind w:left="162"/>
      </w:pPr>
    </w:p>
    <w:p w14:paraId="185C4898" w14:textId="77777777" w:rsidR="009F4063" w:rsidRDefault="009F4063" w:rsidP="009F4063">
      <w:pPr>
        <w:pStyle w:val="Heading1"/>
      </w:pPr>
      <w:bookmarkStart w:id="30" w:name="_Toc476497611"/>
      <w:bookmarkStart w:id="31" w:name="_Toc99009816"/>
      <w:bookmarkStart w:id="32" w:name="_Toc99010094"/>
      <w:bookmarkStart w:id="33" w:name="_Toc99331480"/>
      <w:r>
        <w:lastRenderedPageBreak/>
        <w:t>Document Navigation Pane</w:t>
      </w:r>
      <w:bookmarkEnd w:id="30"/>
    </w:p>
    <w:p w14:paraId="2759B9DA" w14:textId="77777777" w:rsidR="009F4063" w:rsidRDefault="009F4063" w:rsidP="009F4063">
      <w:r>
        <w:t>The Navigation Pane displays a window that opens on the left side of your screen.  It has three tabs displaying different navigational views.</w:t>
      </w:r>
    </w:p>
    <w:p w14:paraId="383B9BE0" w14:textId="77777777" w:rsidR="009F4063" w:rsidRDefault="009F4063" w:rsidP="009F4063">
      <w:r>
        <w:t xml:space="preserve">The first tab and allows you to go directly to a document heading that has a style applied by clicking on the heading in the pane.  Headings are displayed in outline format.  This allows you to collapse or expand headings by clicking on arrows to the left of the headings, move sections of your document by dragging the headings to a new location, show only certain levels of headings, promote and demote headings etc.  Simply right click in the document map area to display the menu choices below.  </w:t>
      </w:r>
    </w:p>
    <w:p w14:paraId="61D7C0FE" w14:textId="77777777" w:rsidR="009F4063" w:rsidRDefault="00EB434B" w:rsidP="0080227E">
      <w:pPr>
        <w:pStyle w:val="ExerciseList"/>
        <w:numPr>
          <w:ilvl w:val="0"/>
          <w:numId w:val="23"/>
        </w:numPr>
      </w:pPr>
      <w:r>
        <w:rPr>
          <w:noProof/>
        </w:rPr>
        <mc:AlternateContent>
          <mc:Choice Requires="wps">
            <w:drawing>
              <wp:anchor distT="4294967295" distB="4294967295" distL="114300" distR="114300" simplePos="0" relativeHeight="252212736" behindDoc="0" locked="0" layoutInCell="1" allowOverlap="1" wp14:anchorId="0E96E8DD" wp14:editId="4E702D77">
                <wp:simplePos x="0" y="0"/>
                <wp:positionH relativeFrom="column">
                  <wp:posOffset>-55880</wp:posOffset>
                </wp:positionH>
                <wp:positionV relativeFrom="paragraph">
                  <wp:posOffset>-2620011</wp:posOffset>
                </wp:positionV>
                <wp:extent cx="190500" cy="0"/>
                <wp:effectExtent l="38100" t="76200" r="0" b="95250"/>
                <wp:wrapNone/>
                <wp:docPr id="1018"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25704" id="AutoShape 293" o:spid="_x0000_s1026" type="#_x0000_t32" style="position:absolute;margin-left:-4.4pt;margin-top:-206.3pt;width:15pt;height:0;flip:x;z-index:25221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d/PQIAAGsEAAAOAAAAZHJzL2Uyb0RvYy54bWysVMGO2jAQvVfqP1i+QxIWK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">
                <v:stroke endarrow="block"/>
              </v:shape>
            </w:pict>
          </mc:Fallback>
        </mc:AlternateContent>
      </w:r>
      <w:r w:rsidR="009F4063">
        <w:t xml:space="preserve">Select </w:t>
      </w:r>
      <w:r w:rsidR="009F4063" w:rsidRPr="00747E65">
        <w:rPr>
          <w:b/>
        </w:rPr>
        <w:t>View, Navigation Pane.</w:t>
      </w:r>
    </w:p>
    <w:p w14:paraId="2D13C5EA" w14:textId="77777777" w:rsidR="009F4063" w:rsidRDefault="00AB3368" w:rsidP="009F4063">
      <w:r>
        <w:rPr>
          <w:noProof/>
        </w:rPr>
        <mc:AlternateContent>
          <mc:Choice Requires="wps">
            <w:drawing>
              <wp:anchor distT="0" distB="0" distL="114300" distR="114300" simplePos="0" relativeHeight="252210688" behindDoc="0" locked="0" layoutInCell="1" allowOverlap="1" wp14:anchorId="408D1D80" wp14:editId="00B1873A">
                <wp:simplePos x="0" y="0"/>
                <wp:positionH relativeFrom="column">
                  <wp:posOffset>4073525</wp:posOffset>
                </wp:positionH>
                <wp:positionV relativeFrom="paragraph">
                  <wp:posOffset>62956</wp:posOffset>
                </wp:positionV>
                <wp:extent cx="347345" cy="9525"/>
                <wp:effectExtent l="19050" t="57150" r="0" b="85725"/>
                <wp:wrapNone/>
                <wp:docPr id="1016"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ECE35" id="AutoShape 290" o:spid="_x0000_s1026" type="#_x0000_t32" style="position:absolute;margin-left:320.75pt;margin-top:4.95pt;width:27.35pt;height:.75pt;flip:x;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2211712" behindDoc="0" locked="0" layoutInCell="1" allowOverlap="1" wp14:anchorId="359D79BD" wp14:editId="75540DF1">
                <wp:simplePos x="0" y="0"/>
                <wp:positionH relativeFrom="column">
                  <wp:posOffset>2031365</wp:posOffset>
                </wp:positionH>
                <wp:positionV relativeFrom="paragraph">
                  <wp:posOffset>552994</wp:posOffset>
                </wp:positionV>
                <wp:extent cx="347345" cy="9525"/>
                <wp:effectExtent l="19050" t="57150" r="0" b="85725"/>
                <wp:wrapNone/>
                <wp:docPr id="1017"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84DDC" id="AutoShape 291" o:spid="_x0000_s1026" type="#_x0000_t32" style="position:absolute;margin-left:159.95pt;margin-top:43.55pt;width:27.35pt;height:.75pt;flip:x;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">
                <v:stroke endarrow="block"/>
              </v:shape>
            </w:pict>
          </mc:Fallback>
        </mc:AlternateContent>
      </w:r>
      <w:r w:rsidRPr="00AB3368">
        <w:rPr>
          <w:noProof/>
        </w:rPr>
        <w:t xml:space="preserve"> </w:t>
      </w:r>
      <w:r>
        <w:rPr>
          <w:noProof/>
        </w:rPr>
        <w:drawing>
          <wp:inline distT="0" distB="0" distL="0" distR="0" wp14:anchorId="7F4CB044" wp14:editId="17C5FD16">
            <wp:extent cx="3995057" cy="732890"/>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6690" cy="744197"/>
                    </a:xfrm>
                    <a:prstGeom prst="rect">
                      <a:avLst/>
                    </a:prstGeom>
                  </pic:spPr>
                </pic:pic>
              </a:graphicData>
            </a:graphic>
          </wp:inline>
        </w:drawing>
      </w:r>
    </w:p>
    <w:p w14:paraId="6A9C5C3A" w14:textId="77777777" w:rsidR="009F4063" w:rsidRDefault="00AB3368" w:rsidP="009F4063">
      <w:r>
        <w:rPr>
          <w:noProof/>
        </w:rPr>
        <w:drawing>
          <wp:anchor distT="0" distB="0" distL="114300" distR="114300" simplePos="0" relativeHeight="252514816" behindDoc="1" locked="0" layoutInCell="1" allowOverlap="1" wp14:anchorId="11EBE486" wp14:editId="21AA92B7">
            <wp:simplePos x="0" y="0"/>
            <wp:positionH relativeFrom="column">
              <wp:posOffset>3603171</wp:posOffset>
            </wp:positionH>
            <wp:positionV relativeFrom="paragraph">
              <wp:posOffset>667567</wp:posOffset>
            </wp:positionV>
            <wp:extent cx="2438400" cy="2531110"/>
            <wp:effectExtent l="0" t="0" r="0" b="2540"/>
            <wp:wrapTight wrapText="bothSides">
              <wp:wrapPolygon edited="0">
                <wp:start x="0" y="0"/>
                <wp:lineTo x="0" y="21459"/>
                <wp:lineTo x="21431" y="21459"/>
                <wp:lineTo x="21431" y="0"/>
                <wp:lineTo x="0" y="0"/>
              </wp:wrapPolygon>
            </wp:wrapTight>
            <wp:docPr id="143" name="Picture 143" descr="C:\Users\Sandy\AppData\Local\Temp\SNAGHTMLc29e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AppData\Local\Temp\SNAGHTMLc29eb44.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2296" r="11845"/>
                    <a:stretch/>
                  </pic:blipFill>
                  <pic:spPr bwMode="auto">
                    <a:xfrm>
                      <a:off x="0" y="0"/>
                      <a:ext cx="2438400" cy="253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26048" behindDoc="0" locked="0" layoutInCell="1" allowOverlap="1" wp14:anchorId="27CB4C80" wp14:editId="3D42920F">
                <wp:simplePos x="0" y="0"/>
                <wp:positionH relativeFrom="column">
                  <wp:posOffset>1643380</wp:posOffset>
                </wp:positionH>
                <wp:positionV relativeFrom="paragraph">
                  <wp:posOffset>1665605</wp:posOffset>
                </wp:positionV>
                <wp:extent cx="347345" cy="0"/>
                <wp:effectExtent l="38100" t="76200" r="0" b="95250"/>
                <wp:wrapNone/>
                <wp:docPr id="88"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414A768" id="AutoShape 291" o:spid="_x0000_s1026" type="#_x0000_t32" style="position:absolute;margin-left:129.4pt;margin-top:131.15pt;width:27.35pt;height:0;flip:x;z-index:2522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ggPQIAAGk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2227072" behindDoc="0" locked="0" layoutInCell="1" allowOverlap="1" wp14:anchorId="3DEA0ED5" wp14:editId="5747E2DC">
                <wp:simplePos x="0" y="0"/>
                <wp:positionH relativeFrom="column">
                  <wp:posOffset>2002790</wp:posOffset>
                </wp:positionH>
                <wp:positionV relativeFrom="paragraph">
                  <wp:posOffset>1579154</wp:posOffset>
                </wp:positionV>
                <wp:extent cx="1600200" cy="453390"/>
                <wp:effectExtent l="0" t="0" r="0" b="3810"/>
                <wp:wrapNone/>
                <wp:docPr id="10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BF945" w14:textId="77777777" w:rsidR="009B0CDA" w:rsidRPr="007E3054" w:rsidRDefault="009B0CDA" w:rsidP="009F4063">
                            <w:pPr>
                              <w:rPr>
                                <w:b/>
                                <w:sz w:val="16"/>
                                <w:szCs w:val="16"/>
                              </w:rPr>
                            </w:pPr>
                            <w:r>
                              <w:rPr>
                                <w:b/>
                                <w:sz w:val="16"/>
                                <w:szCs w:val="16"/>
                              </w:rPr>
                              <w:t>Drag a heading to a new location to move a heading section to a new location in your document.</w:t>
                            </w:r>
                          </w:p>
                        </w:txbxContent>
                      </wps:txbx>
                      <wps:bodyPr rot="0" vert="horz" wrap="square" lIns="91440" tIns="45720" rIns="91440" bIns="45720" anchor="t" anchorCtr="0" upright="1">
                        <a:noAutofit/>
                      </wps:bodyPr>
                    </wps:wsp>
                  </a:graphicData>
                </a:graphic>
              </wp:anchor>
            </w:drawing>
          </mc:Choice>
          <mc:Fallback>
            <w:pict>
              <v:shape w14:anchorId="3DEA0ED5" id="Text Box 288" o:spid="_x0000_s1044" type="#_x0000_t202" style="position:absolute;margin-left:157.7pt;margin-top:124.35pt;width:126pt;height:35.7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" stroked="f">
                <v:textbox>
                  <w:txbxContent>
                    <w:p w14:paraId="7C0BF945" w14:textId="77777777" w:rsidR="009B0CDA" w:rsidRPr="007E3054" w:rsidRDefault="009B0CDA" w:rsidP="009F4063">
                      <w:pPr>
                        <w:rPr>
                          <w:b/>
                          <w:sz w:val="16"/>
                          <w:szCs w:val="16"/>
                        </w:rPr>
                      </w:pPr>
                      <w:r>
                        <w:rPr>
                          <w:b/>
                          <w:sz w:val="16"/>
                          <w:szCs w:val="16"/>
                        </w:rPr>
                        <w:t>Drag a heading to a new location to move a heading section to a new location in your document.</w:t>
                      </w:r>
                    </w:p>
                  </w:txbxContent>
                </v:textbox>
              </v:shape>
            </w:pict>
          </mc:Fallback>
        </mc:AlternateContent>
      </w:r>
      <w:r>
        <w:rPr>
          <w:noProof/>
        </w:rPr>
        <mc:AlternateContent>
          <mc:Choice Requires="wps">
            <w:drawing>
              <wp:anchor distT="0" distB="0" distL="114300" distR="114300" simplePos="0" relativeHeight="252225024" behindDoc="0" locked="0" layoutInCell="1" allowOverlap="1" wp14:anchorId="7BD6F7D2" wp14:editId="00EE34B2">
                <wp:simplePos x="0" y="0"/>
                <wp:positionH relativeFrom="column">
                  <wp:posOffset>1988820</wp:posOffset>
                </wp:positionH>
                <wp:positionV relativeFrom="paragraph">
                  <wp:posOffset>1251585</wp:posOffset>
                </wp:positionV>
                <wp:extent cx="1598295" cy="383540"/>
                <wp:effectExtent l="0" t="0" r="1905" b="0"/>
                <wp:wrapNone/>
                <wp:docPr id="9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362FB" w14:textId="77777777" w:rsidR="009B0CDA" w:rsidRPr="007E3054" w:rsidRDefault="009B0CDA" w:rsidP="009F4063">
                            <w:pPr>
                              <w:rPr>
                                <w:b/>
                                <w:sz w:val="16"/>
                                <w:szCs w:val="16"/>
                              </w:rPr>
                            </w:pPr>
                            <w:r>
                              <w:rPr>
                                <w:b/>
                                <w:sz w:val="16"/>
                                <w:szCs w:val="16"/>
                              </w:rPr>
                              <w:t>Click on heading to go to that heading in the document</w:t>
                            </w:r>
                          </w:p>
                        </w:txbxContent>
                      </wps:txbx>
                      <wps:bodyPr rot="0" vert="horz" wrap="square" lIns="91440" tIns="45720" rIns="91440" bIns="45720" anchor="t" anchorCtr="0" upright="1">
                        <a:noAutofit/>
                      </wps:bodyPr>
                    </wps:wsp>
                  </a:graphicData>
                </a:graphic>
              </wp:anchor>
            </w:drawing>
          </mc:Choice>
          <mc:Fallback>
            <w:pict>
              <v:shape w14:anchorId="7BD6F7D2" id="_x0000_s1045" type="#_x0000_t202" style="position:absolute;margin-left:156.6pt;margin-top:98.55pt;width:125.85pt;height:30.2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" stroked="f">
                <v:textbox>
                  <w:txbxContent>
                    <w:p w14:paraId="75D362FB" w14:textId="77777777" w:rsidR="009B0CDA" w:rsidRPr="007E3054" w:rsidRDefault="009B0CDA" w:rsidP="009F4063">
                      <w:pPr>
                        <w:rPr>
                          <w:b/>
                          <w:sz w:val="16"/>
                          <w:szCs w:val="16"/>
                        </w:rPr>
                      </w:pPr>
                      <w:r>
                        <w:rPr>
                          <w:b/>
                          <w:sz w:val="16"/>
                          <w:szCs w:val="16"/>
                        </w:rPr>
                        <w:t>Click on heading to go to that heading in the document</w:t>
                      </w:r>
                    </w:p>
                  </w:txbxContent>
                </v:textbox>
              </v:shape>
            </w:pict>
          </mc:Fallback>
        </mc:AlternateContent>
      </w:r>
      <w:r>
        <w:rPr>
          <w:noProof/>
        </w:rPr>
        <mc:AlternateContent>
          <mc:Choice Requires="wps">
            <w:drawing>
              <wp:anchor distT="0" distB="0" distL="114300" distR="114300" simplePos="0" relativeHeight="252224000" behindDoc="0" locked="0" layoutInCell="1" allowOverlap="1" wp14:anchorId="4D683873" wp14:editId="324A7EED">
                <wp:simplePos x="0" y="0"/>
                <wp:positionH relativeFrom="column">
                  <wp:posOffset>1640205</wp:posOffset>
                </wp:positionH>
                <wp:positionV relativeFrom="paragraph">
                  <wp:posOffset>1349466</wp:posOffset>
                </wp:positionV>
                <wp:extent cx="347345" cy="0"/>
                <wp:effectExtent l="38100" t="76200" r="0" b="95250"/>
                <wp:wrapNone/>
                <wp:docPr id="85"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616B948" id="AutoShape 291" o:spid="_x0000_s1026" type="#_x0000_t32" style="position:absolute;margin-left:129.15pt;margin-top:106.25pt;width:27.35pt;height:0;flip:x;z-index:25222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2222976" behindDoc="0" locked="0" layoutInCell="1" allowOverlap="1" wp14:anchorId="6EF425A8" wp14:editId="27559CE3">
                <wp:simplePos x="0" y="0"/>
                <wp:positionH relativeFrom="column">
                  <wp:posOffset>1153795</wp:posOffset>
                </wp:positionH>
                <wp:positionV relativeFrom="paragraph">
                  <wp:posOffset>782592</wp:posOffset>
                </wp:positionV>
                <wp:extent cx="1598295" cy="353060"/>
                <wp:effectExtent l="0" t="0" r="1905" b="8890"/>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F0223" w14:textId="77777777" w:rsidR="009B0CDA" w:rsidRPr="007E3054" w:rsidRDefault="009B0CDA" w:rsidP="009F4063">
                            <w:pPr>
                              <w:rPr>
                                <w:b/>
                                <w:sz w:val="16"/>
                                <w:szCs w:val="16"/>
                              </w:rPr>
                            </w:pPr>
                            <w:r>
                              <w:rPr>
                                <w:b/>
                                <w:sz w:val="16"/>
                                <w:szCs w:val="16"/>
                              </w:rPr>
                              <w:t>Click Arrow to expand/collapse a heading family</w:t>
                            </w:r>
                          </w:p>
                        </w:txbxContent>
                      </wps:txbx>
                      <wps:bodyPr rot="0" vert="horz" wrap="square" lIns="91440" tIns="45720" rIns="91440" bIns="45720" anchor="t" anchorCtr="0" upright="1">
                        <a:noAutofit/>
                      </wps:bodyPr>
                    </wps:wsp>
                  </a:graphicData>
                </a:graphic>
              </wp:anchor>
            </w:drawing>
          </mc:Choice>
          <mc:Fallback>
            <w:pict>
              <v:shape w14:anchorId="6EF425A8" id="_x0000_s1046" type="#_x0000_t202" style="position:absolute;margin-left:90.85pt;margin-top:61.6pt;width:125.85pt;height:27.8pt;z-index:25222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" stroked="f">
                <v:textbox>
                  <w:txbxContent>
                    <w:p w14:paraId="2A8F0223" w14:textId="77777777" w:rsidR="009B0CDA" w:rsidRPr="007E3054" w:rsidRDefault="009B0CDA" w:rsidP="009F4063">
                      <w:pPr>
                        <w:rPr>
                          <w:b/>
                          <w:sz w:val="16"/>
                          <w:szCs w:val="16"/>
                        </w:rPr>
                      </w:pPr>
                      <w:r>
                        <w:rPr>
                          <w:b/>
                          <w:sz w:val="16"/>
                          <w:szCs w:val="16"/>
                        </w:rPr>
                        <w:t>Click Arrow to expand/collapse a heading family</w:t>
                      </w:r>
                    </w:p>
                  </w:txbxContent>
                </v:textbox>
              </v:shape>
            </w:pict>
          </mc:Fallback>
        </mc:AlternateContent>
      </w:r>
      <w:r w:rsidR="00553831">
        <w:rPr>
          <w:noProof/>
        </w:rPr>
        <mc:AlternateContent>
          <mc:Choice Requires="wps">
            <w:drawing>
              <wp:anchor distT="0" distB="0" distL="114300" distR="114300" simplePos="0" relativeHeight="252221952" behindDoc="0" locked="0" layoutInCell="1" allowOverlap="1" wp14:anchorId="1A7077E0" wp14:editId="67B383D2">
                <wp:simplePos x="0" y="0"/>
                <wp:positionH relativeFrom="column">
                  <wp:posOffset>239395</wp:posOffset>
                </wp:positionH>
                <wp:positionV relativeFrom="paragraph">
                  <wp:posOffset>1005295</wp:posOffset>
                </wp:positionV>
                <wp:extent cx="217714" cy="108858"/>
                <wp:effectExtent l="38100" t="0" r="30480" b="62865"/>
                <wp:wrapNone/>
                <wp:docPr id="86"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714" cy="108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8AE0E4" id="AutoShape 291" o:spid="_x0000_s1026" type="#_x0000_t32" style="position:absolute;margin-left:18.85pt;margin-top:79.15pt;width:17.15pt;height:8.55pt;flip:x;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">
                <v:stroke endarrow="block"/>
              </v:shape>
            </w:pict>
          </mc:Fallback>
        </mc:AlternateContent>
      </w:r>
      <w:r w:rsidR="00553831">
        <w:rPr>
          <w:noProof/>
        </w:rPr>
        <mc:AlternateContent>
          <mc:Choice Requires="wps">
            <w:drawing>
              <wp:anchor distT="0" distB="0" distL="114300" distR="114300" simplePos="0" relativeHeight="252232192" behindDoc="0" locked="0" layoutInCell="1" allowOverlap="1" wp14:anchorId="3C0B6FE8" wp14:editId="1DD0E25D">
                <wp:simplePos x="0" y="0"/>
                <wp:positionH relativeFrom="column">
                  <wp:posOffset>1788523</wp:posOffset>
                </wp:positionH>
                <wp:positionV relativeFrom="paragraph">
                  <wp:posOffset>2399665</wp:posOffset>
                </wp:positionV>
                <wp:extent cx="1600200" cy="453390"/>
                <wp:effectExtent l="0" t="0" r="0" b="3810"/>
                <wp:wrapNone/>
                <wp:docPr id="9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F5054" w14:textId="77777777" w:rsidR="009B0CDA" w:rsidRPr="007E3054" w:rsidRDefault="009B0CDA" w:rsidP="009F4063">
                            <w:pPr>
                              <w:rPr>
                                <w:b/>
                                <w:sz w:val="16"/>
                                <w:szCs w:val="16"/>
                              </w:rPr>
                            </w:pPr>
                            <w:r>
                              <w:rPr>
                                <w:b/>
                                <w:sz w:val="16"/>
                                <w:szCs w:val="16"/>
                              </w:rPr>
                              <w:t>Right click a heading to view even more options when working with headings.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B6FE8" id="_x0000_s1047" type="#_x0000_t202" style="position:absolute;margin-left:140.85pt;margin-top:188.95pt;width:126pt;height:35.7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lehg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" stroked="f">
                <v:textbox>
                  <w:txbxContent>
                    <w:p w14:paraId="5B4F5054" w14:textId="77777777" w:rsidR="009B0CDA" w:rsidRPr="007E3054" w:rsidRDefault="009B0CDA" w:rsidP="009F4063">
                      <w:pPr>
                        <w:rPr>
                          <w:b/>
                          <w:sz w:val="16"/>
                          <w:szCs w:val="16"/>
                        </w:rPr>
                      </w:pPr>
                      <w:r>
                        <w:rPr>
                          <w:b/>
                          <w:sz w:val="16"/>
                          <w:szCs w:val="16"/>
                        </w:rPr>
                        <w:t>Right click a heading to view even more options when working with headings.</w:t>
                      </w:r>
                    </w:p>
                  </w:txbxContent>
                </v:textbox>
              </v:shape>
            </w:pict>
          </mc:Fallback>
        </mc:AlternateContent>
      </w:r>
      <w:r w:rsidR="00553831">
        <w:rPr>
          <w:noProof/>
        </w:rPr>
        <mc:AlternateContent>
          <mc:Choice Requires="wps">
            <w:drawing>
              <wp:anchor distT="0" distB="0" distL="114300" distR="114300" simplePos="0" relativeHeight="252234240" behindDoc="0" locked="0" layoutInCell="1" allowOverlap="1" wp14:anchorId="2FB77962" wp14:editId="2CB8791F">
                <wp:simplePos x="0" y="0"/>
                <wp:positionH relativeFrom="column">
                  <wp:posOffset>3313792</wp:posOffset>
                </wp:positionH>
                <wp:positionV relativeFrom="paragraph">
                  <wp:posOffset>1996440</wp:posOffset>
                </wp:positionV>
                <wp:extent cx="285750" cy="474980"/>
                <wp:effectExtent l="0" t="38100" r="57150" b="20320"/>
                <wp:wrapNone/>
                <wp:docPr id="10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549DC" id="AutoShape 291" o:spid="_x0000_s1026" type="#_x0000_t32" style="position:absolute;margin-left:260.95pt;margin-top:157.2pt;width:22.5pt;height:37.4pt;flip: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">
                <v:stroke endarrow="block"/>
              </v:shape>
            </w:pict>
          </mc:Fallback>
        </mc:AlternateContent>
      </w:r>
      <w:r w:rsidR="00EB434B">
        <w:rPr>
          <w:noProof/>
        </w:rPr>
        <mc:AlternateContent>
          <mc:Choice Requires="wps">
            <w:drawing>
              <wp:anchor distT="4294967295" distB="4294967295" distL="114300" distR="114300" simplePos="0" relativeHeight="252230144" behindDoc="0" locked="0" layoutInCell="1" allowOverlap="1" wp14:anchorId="09EC741A" wp14:editId="4F2EBABF">
                <wp:simplePos x="0" y="0"/>
                <wp:positionH relativeFrom="column">
                  <wp:posOffset>1317625</wp:posOffset>
                </wp:positionH>
                <wp:positionV relativeFrom="paragraph">
                  <wp:posOffset>2402204</wp:posOffset>
                </wp:positionV>
                <wp:extent cx="347345" cy="0"/>
                <wp:effectExtent l="38100" t="76200" r="0" b="95250"/>
                <wp:wrapNone/>
                <wp:docPr id="89"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D665D" id="AutoShape 291" o:spid="_x0000_s1026" type="#_x0000_t32" style="position:absolute;margin-left:103.75pt;margin-top:189.15pt;width:27.35pt;height:0;flip:x;z-index:25223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">
                <v:stroke endarrow="block"/>
              </v:shape>
            </w:pict>
          </mc:Fallback>
        </mc:AlternateContent>
      </w:r>
      <w:r w:rsidR="00553831" w:rsidRPr="00553831">
        <w:rPr>
          <w:noProof/>
        </w:rPr>
        <w:t xml:space="preserve"> </w:t>
      </w:r>
      <w:r w:rsidR="00553831">
        <w:rPr>
          <w:noProof/>
        </w:rPr>
        <w:drawing>
          <wp:inline distT="0" distB="0" distL="0" distR="0" wp14:anchorId="08735E88" wp14:editId="2C2790DE">
            <wp:extent cx="1956740" cy="3717805"/>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78395" cy="3758950"/>
                    </a:xfrm>
                    <a:prstGeom prst="rect">
                      <a:avLst/>
                    </a:prstGeom>
                  </pic:spPr>
                </pic:pic>
              </a:graphicData>
            </a:graphic>
          </wp:inline>
        </w:drawing>
      </w:r>
    </w:p>
    <w:p w14:paraId="0CC98AC6" w14:textId="77777777" w:rsidR="009F4063" w:rsidRDefault="009F4063" w:rsidP="009F4063"/>
    <w:p w14:paraId="2ADD82C1" w14:textId="77777777" w:rsidR="009F4063" w:rsidRDefault="009F4063" w:rsidP="0044698B">
      <w:pPr>
        <w:pStyle w:val="ExerciseList"/>
      </w:pPr>
      <w:r w:rsidRPr="00A74364">
        <w:rPr>
          <w:b/>
        </w:rPr>
        <w:t>Click on any Heading</w:t>
      </w:r>
      <w:r>
        <w:t xml:space="preserve"> to go to that heading.</w:t>
      </w:r>
    </w:p>
    <w:p w14:paraId="0EEE0221" w14:textId="77777777" w:rsidR="00D2403F" w:rsidRDefault="00D2403F" w:rsidP="0044698B">
      <w:pPr>
        <w:pStyle w:val="ExerciseList"/>
      </w:pPr>
      <w:r>
        <w:rPr>
          <w:b/>
        </w:rPr>
        <w:t xml:space="preserve">Drag a Heading </w:t>
      </w:r>
      <w:r w:rsidRPr="00D2403F">
        <w:t>to move it and its contents to a new location in your document.</w:t>
      </w:r>
    </w:p>
    <w:p w14:paraId="5BD46190" w14:textId="77777777" w:rsidR="009F4063" w:rsidRDefault="009F4063" w:rsidP="0044698B">
      <w:pPr>
        <w:pStyle w:val="ExerciseList"/>
      </w:pPr>
      <w:r w:rsidRPr="00465EE4">
        <w:rPr>
          <w:b/>
        </w:rPr>
        <w:t xml:space="preserve">Right click in the </w:t>
      </w:r>
      <w:r w:rsidR="00D2403F">
        <w:rPr>
          <w:b/>
        </w:rPr>
        <w:t>Navigation</w:t>
      </w:r>
      <w:r w:rsidRPr="00465EE4">
        <w:rPr>
          <w:b/>
        </w:rPr>
        <w:t xml:space="preserve"> pane</w:t>
      </w:r>
      <w:r>
        <w:t xml:space="preserve"> to </w:t>
      </w:r>
      <w:r w:rsidR="00D2403F">
        <w:t>view additional options for working with headings</w:t>
      </w:r>
      <w:r>
        <w:t>.</w:t>
      </w:r>
    </w:p>
    <w:p w14:paraId="7DAFA647" w14:textId="77777777" w:rsidR="009F4063" w:rsidRPr="00093F73" w:rsidRDefault="009F4063" w:rsidP="0044698B">
      <w:pPr>
        <w:pStyle w:val="ExerciseList"/>
      </w:pPr>
      <w:r w:rsidRPr="006760EB">
        <w:rPr>
          <w:b/>
        </w:rPr>
        <w:t xml:space="preserve">Close the </w:t>
      </w:r>
      <w:r w:rsidR="00D2403F">
        <w:rPr>
          <w:b/>
        </w:rPr>
        <w:t>Navigation pane</w:t>
      </w:r>
      <w:r w:rsidRPr="00F47EBD">
        <w:t xml:space="preserve"> by </w:t>
      </w:r>
      <w:r>
        <w:t xml:space="preserve">clicking the X in the top right corner of the </w:t>
      </w:r>
      <w:r w:rsidR="00D2403F">
        <w:t>Navigation</w:t>
      </w:r>
      <w:r>
        <w:t xml:space="preserve"> pane </w:t>
      </w:r>
      <w:r w:rsidRPr="00DA2173">
        <w:t>or c</w:t>
      </w:r>
      <w:r>
        <w:t xml:space="preserve">lear the check in the View, </w:t>
      </w:r>
      <w:r w:rsidR="00D2403F">
        <w:t>Navigation Pane</w:t>
      </w:r>
      <w:r>
        <w:t xml:space="preserve"> box.</w:t>
      </w:r>
    </w:p>
    <w:p w14:paraId="568AF13F" w14:textId="77777777" w:rsidR="00996CCF" w:rsidRDefault="00996CCF" w:rsidP="00C94AC3">
      <w:pPr>
        <w:pStyle w:val="Heading1"/>
      </w:pPr>
      <w:bookmarkStart w:id="34" w:name="_Toc476497612"/>
      <w:r>
        <w:lastRenderedPageBreak/>
        <w:t>Move and Copy</w:t>
      </w:r>
      <w:bookmarkEnd w:id="31"/>
      <w:bookmarkEnd w:id="32"/>
      <w:bookmarkEnd w:id="33"/>
      <w:bookmarkEnd w:id="34"/>
    </w:p>
    <w:p w14:paraId="2B55D6AE" w14:textId="77777777" w:rsidR="00996CCF" w:rsidRDefault="00996CCF" w:rsidP="0044698B">
      <w:pPr>
        <w:pStyle w:val="Heading2"/>
      </w:pPr>
      <w:bookmarkStart w:id="35" w:name="_Toc99331483"/>
      <w:bookmarkStart w:id="36" w:name="_Toc476497613"/>
      <w:r>
        <w:t>Using Drag and Drop</w:t>
      </w:r>
      <w:bookmarkEnd w:id="35"/>
      <w:bookmarkEnd w:id="36"/>
    </w:p>
    <w:p w14:paraId="17198E0E" w14:textId="77777777" w:rsidR="00996CCF" w:rsidRDefault="00996CCF" w:rsidP="0080227E">
      <w:pPr>
        <w:pStyle w:val="ExerciseList"/>
        <w:numPr>
          <w:ilvl w:val="0"/>
          <w:numId w:val="26"/>
        </w:numPr>
      </w:pPr>
      <w:r w:rsidRPr="0044698B">
        <w:rPr>
          <w:b/>
        </w:rPr>
        <w:t>Select the text</w:t>
      </w:r>
      <w:r w:rsidR="00EF2AFF" w:rsidRPr="0044698B">
        <w:rPr>
          <w:b/>
        </w:rPr>
        <w:t xml:space="preserve"> or object</w:t>
      </w:r>
      <w:r>
        <w:t xml:space="preserve"> </w:t>
      </w:r>
      <w:r w:rsidRPr="003F3D5D">
        <w:t>you wish to Move or Copy</w:t>
      </w:r>
      <w:r w:rsidR="001D05A4">
        <w:t>.</w:t>
      </w:r>
    </w:p>
    <w:p w14:paraId="4A6B7571" w14:textId="77777777" w:rsidR="000C29CD" w:rsidRDefault="000C29CD" w:rsidP="0044698B">
      <w:pPr>
        <w:pStyle w:val="ExerciseList"/>
      </w:pPr>
      <w:r w:rsidRPr="003653F8">
        <w:rPr>
          <w:b/>
        </w:rPr>
        <w:t xml:space="preserve">Move </w:t>
      </w:r>
      <w:r>
        <w:t xml:space="preserve">- </w:t>
      </w:r>
      <w:r w:rsidRPr="003F3D5D">
        <w:t>Use your mouse to</w:t>
      </w:r>
      <w:r>
        <w:t xml:space="preserve"> </w:t>
      </w:r>
      <w:r w:rsidRPr="0075041F">
        <w:t>point to the selected area</w:t>
      </w:r>
      <w:r>
        <w:t xml:space="preserve"> (your mouse sh</w:t>
      </w:r>
      <w:r w:rsidR="000571F9">
        <w:t xml:space="preserve">ould change shape to a pointer).  </w:t>
      </w:r>
      <w:r w:rsidR="000571F9" w:rsidRPr="0075041F">
        <w:t>D</w:t>
      </w:r>
      <w:r w:rsidRPr="0075041F">
        <w:t xml:space="preserve">rag </w:t>
      </w:r>
      <w:r w:rsidR="000571F9" w:rsidRPr="0075041F">
        <w:t>the text</w:t>
      </w:r>
      <w:r w:rsidR="00EF2AFF">
        <w:t xml:space="preserve"> or object</w:t>
      </w:r>
      <w:r w:rsidR="000571F9" w:rsidRPr="0075041F">
        <w:t xml:space="preserve"> </w:t>
      </w:r>
      <w:r w:rsidRPr="0075041F">
        <w:t>to the desired location</w:t>
      </w:r>
      <w:r w:rsidR="00F404CA">
        <w:t>; or</w:t>
      </w:r>
    </w:p>
    <w:p w14:paraId="17855F66" w14:textId="77777777" w:rsidR="00996CCF" w:rsidRDefault="000C29CD" w:rsidP="0044698B">
      <w:pPr>
        <w:pStyle w:val="ExerciseList"/>
      </w:pPr>
      <w:r w:rsidRPr="00F404CA">
        <w:rPr>
          <w:b/>
        </w:rPr>
        <w:t>Copy</w:t>
      </w:r>
      <w:r>
        <w:t xml:space="preserve"> - </w:t>
      </w:r>
      <w:r w:rsidRPr="003F3D5D">
        <w:t>Use your</w:t>
      </w:r>
      <w:r>
        <w:t xml:space="preserve"> </w:t>
      </w:r>
      <w:r w:rsidRPr="0075041F">
        <w:rPr>
          <w:b/>
        </w:rPr>
        <w:t>right mouse to point to the selected area</w:t>
      </w:r>
      <w:r>
        <w:t xml:space="preserve"> (your mouse should change shape to a pointer)</w:t>
      </w:r>
      <w:r w:rsidR="00FE504F">
        <w:t xml:space="preserve">.  </w:t>
      </w:r>
      <w:r w:rsidR="00FE504F" w:rsidRPr="0075041F">
        <w:rPr>
          <w:b/>
        </w:rPr>
        <w:t>D</w:t>
      </w:r>
      <w:r w:rsidRPr="0075041F">
        <w:rPr>
          <w:b/>
        </w:rPr>
        <w:t>rag</w:t>
      </w:r>
      <w:r w:rsidR="0075041F">
        <w:rPr>
          <w:b/>
        </w:rPr>
        <w:t xml:space="preserve"> with your right mouse button</w:t>
      </w:r>
      <w:r w:rsidRPr="0075041F">
        <w:rPr>
          <w:b/>
        </w:rPr>
        <w:t xml:space="preserve"> to the desired location</w:t>
      </w:r>
      <w:r>
        <w:t xml:space="preserve">.  When </w:t>
      </w:r>
      <w:r w:rsidR="0075041F">
        <w:t xml:space="preserve">you let go of the mouse and </w:t>
      </w:r>
      <w:r>
        <w:t xml:space="preserve">the shortcut menu </w:t>
      </w:r>
      <w:proofErr w:type="gramStart"/>
      <w:r>
        <w:t>appears:</w:t>
      </w:r>
      <w:proofErr w:type="gramEnd"/>
      <w:r>
        <w:t xml:space="preserve"> </w:t>
      </w:r>
      <w:r w:rsidRPr="003F3D5D">
        <w:t>select</w:t>
      </w:r>
      <w:r>
        <w:t xml:space="preserve"> </w:t>
      </w:r>
      <w:r w:rsidRPr="00FE504F">
        <w:rPr>
          <w:b/>
        </w:rPr>
        <w:t>Copy</w:t>
      </w:r>
      <w:r w:rsidR="001D05A4">
        <w:t>.</w:t>
      </w:r>
    </w:p>
    <w:p w14:paraId="72A97C61" w14:textId="77777777" w:rsidR="00996CCF" w:rsidRDefault="00996CCF" w:rsidP="0044698B">
      <w:pPr>
        <w:pStyle w:val="Heading2"/>
      </w:pPr>
      <w:bookmarkStart w:id="37" w:name="_Toc99009762"/>
      <w:bookmarkStart w:id="38" w:name="_Toc99010055"/>
      <w:bookmarkStart w:id="39" w:name="_Toc99331484"/>
      <w:bookmarkStart w:id="40" w:name="_Toc476497614"/>
      <w:bookmarkStart w:id="41" w:name="_Toc19365096"/>
      <w:bookmarkStart w:id="42" w:name="_Toc31337491"/>
      <w:r>
        <w:t xml:space="preserve">Using the Clipboard </w:t>
      </w:r>
      <w:r w:rsidRPr="001409CC">
        <w:t>Pane</w:t>
      </w:r>
      <w:bookmarkEnd w:id="37"/>
      <w:bookmarkEnd w:id="38"/>
      <w:bookmarkEnd w:id="39"/>
      <w:bookmarkEnd w:id="40"/>
    </w:p>
    <w:p w14:paraId="6B159B82" w14:textId="77777777" w:rsidR="00E86DAB" w:rsidRDefault="00E86DAB" w:rsidP="00E86DAB">
      <w:r>
        <w:t>The Clipboard allows you to copy or move up to 24 different selections at a time.  Items on the Clipboard stay there until you exit out of the last Office program.  Items can be copied or moved to other office programs from the Clipboard as well.</w:t>
      </w:r>
    </w:p>
    <w:p w14:paraId="36FBB740" w14:textId="77777777" w:rsidR="00E86DAB" w:rsidRDefault="00CE203F" w:rsidP="00E86DAB">
      <w:pPr>
        <w:ind w:left="720"/>
      </w:pPr>
      <w:r>
        <w:rPr>
          <w:noProof/>
        </w:rPr>
        <mc:AlternateContent>
          <mc:Choice Requires="wps">
            <w:drawing>
              <wp:anchor distT="0" distB="0" distL="114300" distR="114300" simplePos="0" relativeHeight="251715072" behindDoc="0" locked="0" layoutInCell="1" allowOverlap="1" wp14:anchorId="0659E304" wp14:editId="4166C08F">
                <wp:simplePos x="0" y="0"/>
                <wp:positionH relativeFrom="column">
                  <wp:posOffset>1107984</wp:posOffset>
                </wp:positionH>
                <wp:positionV relativeFrom="paragraph">
                  <wp:posOffset>4306842</wp:posOffset>
                </wp:positionV>
                <wp:extent cx="251460" cy="635"/>
                <wp:effectExtent l="38100" t="76200" r="0" b="94615"/>
                <wp:wrapNone/>
                <wp:docPr id="101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0E2B7" id="AutoShape 75" o:spid="_x0000_s1026" type="#_x0000_t32" style="position:absolute;margin-left:87.25pt;margin-top:339.1pt;width:19.8pt;height:.0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iP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2238336" behindDoc="0" locked="0" layoutInCell="1" allowOverlap="1" wp14:anchorId="49C2C359" wp14:editId="4FCCFEDA">
                <wp:simplePos x="0" y="0"/>
                <wp:positionH relativeFrom="column">
                  <wp:posOffset>1911622</wp:posOffset>
                </wp:positionH>
                <wp:positionV relativeFrom="paragraph">
                  <wp:posOffset>1702526</wp:posOffset>
                </wp:positionV>
                <wp:extent cx="251460" cy="635"/>
                <wp:effectExtent l="38100" t="76200" r="0" b="94615"/>
                <wp:wrapNone/>
                <wp:docPr id="114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A54DF" id="AutoShape 75" o:spid="_x0000_s1026" type="#_x0000_t32" style="position:absolute;margin-left:150.5pt;margin-top:134.05pt;width:19.8pt;height:.05pt;flip:x;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3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">
                <v:stroke endarrow="block"/>
              </v:shape>
            </w:pict>
          </mc:Fallback>
        </mc:AlternateContent>
      </w:r>
      <w:r w:rsidR="00EB434B">
        <w:rPr>
          <w:noProof/>
        </w:rPr>
        <mc:AlternateContent>
          <mc:Choice Requires="wps">
            <w:drawing>
              <wp:anchor distT="0" distB="0" distL="114300" distR="114300" simplePos="0" relativeHeight="252236288" behindDoc="0" locked="0" layoutInCell="1" allowOverlap="1" wp14:anchorId="2E359B84" wp14:editId="599BD18C">
                <wp:simplePos x="0" y="0"/>
                <wp:positionH relativeFrom="column">
                  <wp:posOffset>1661069</wp:posOffset>
                </wp:positionH>
                <wp:positionV relativeFrom="paragraph">
                  <wp:posOffset>582930</wp:posOffset>
                </wp:positionV>
                <wp:extent cx="251460" cy="635"/>
                <wp:effectExtent l="38100" t="76200" r="0" b="94615"/>
                <wp:wrapNone/>
                <wp:docPr id="113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0AE12" id="AutoShape 75" o:spid="_x0000_s1026" type="#_x0000_t32" style="position:absolute;margin-left:130.8pt;margin-top:45.9pt;width:19.8pt;height:.05pt;flip:x;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1QA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">
                <v:stroke endarrow="block"/>
              </v:shape>
            </w:pict>
          </mc:Fallback>
        </mc:AlternateContent>
      </w:r>
      <w:r w:rsidR="007E738B" w:rsidRPr="007E738B">
        <w:rPr>
          <w:noProof/>
        </w:rPr>
        <w:t xml:space="preserve"> </w:t>
      </w:r>
      <w:r>
        <w:rPr>
          <w:noProof/>
        </w:rPr>
        <w:drawing>
          <wp:inline distT="0" distB="0" distL="0" distR="0" wp14:anchorId="6B3E4BDA" wp14:editId="655ABF75">
            <wp:extent cx="1329891" cy="4463143"/>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0189" cy="4464144"/>
                    </a:xfrm>
                    <a:prstGeom prst="rect">
                      <a:avLst/>
                    </a:prstGeom>
                  </pic:spPr>
                </pic:pic>
              </a:graphicData>
            </a:graphic>
          </wp:inline>
        </w:drawing>
      </w:r>
    </w:p>
    <w:p w14:paraId="71B1D0D0" w14:textId="77777777" w:rsidR="00E86DAB" w:rsidRDefault="00E86DAB" w:rsidP="00E86DAB">
      <w:pPr>
        <w:pStyle w:val="Exercise"/>
      </w:pPr>
    </w:p>
    <w:p w14:paraId="4DA4AF1A" w14:textId="77777777" w:rsidR="00E86DAB" w:rsidRDefault="00E86DAB" w:rsidP="006760EB">
      <w:pPr>
        <w:pStyle w:val="ExerciseTask"/>
      </w:pPr>
      <w:r>
        <w:t>Display the Office Clipboard</w:t>
      </w:r>
      <w:r w:rsidR="00C700F4">
        <w:t xml:space="preserve"> and set the option for displaying the Of</w:t>
      </w:r>
      <w:r w:rsidR="00390180">
        <w:t>fice Clipboard by pressing Ctrl + </w:t>
      </w:r>
      <w:r w:rsidR="00C700F4">
        <w:t>C twice.</w:t>
      </w:r>
    </w:p>
    <w:p w14:paraId="41DE55E2" w14:textId="77777777" w:rsidR="00E86DAB" w:rsidRDefault="00E86DAB" w:rsidP="0080227E">
      <w:pPr>
        <w:pStyle w:val="ExerciseList"/>
        <w:numPr>
          <w:ilvl w:val="0"/>
          <w:numId w:val="27"/>
        </w:numPr>
      </w:pPr>
      <w:r>
        <w:t xml:space="preserve">Select the </w:t>
      </w:r>
      <w:r w:rsidRPr="00C513E9">
        <w:t>Clipboard Dialog Launcher</w:t>
      </w:r>
      <w:r>
        <w:t xml:space="preserve"> on the </w:t>
      </w:r>
      <w:r w:rsidRPr="00C513E9">
        <w:t>Home</w:t>
      </w:r>
      <w:r>
        <w:t xml:space="preserve"> tab.</w:t>
      </w:r>
    </w:p>
    <w:p w14:paraId="099185FD" w14:textId="77777777" w:rsidR="00C700F4" w:rsidRDefault="00C700F4" w:rsidP="00C700F4">
      <w:pPr>
        <w:ind w:left="720"/>
        <w:rPr>
          <w:rStyle w:val="Emphasis"/>
        </w:rPr>
      </w:pPr>
      <w:r>
        <w:rPr>
          <w:rStyle w:val="Emphasis"/>
        </w:rPr>
        <w:t>The Clipboard is displayed on the left side of the screen.</w:t>
      </w:r>
    </w:p>
    <w:p w14:paraId="2ECDE7F2" w14:textId="77777777" w:rsidR="00C700F4" w:rsidRPr="008A6A49" w:rsidRDefault="00C700F4" w:rsidP="0044698B">
      <w:pPr>
        <w:pStyle w:val="ExerciseList"/>
      </w:pPr>
      <w:r>
        <w:lastRenderedPageBreak/>
        <w:t xml:space="preserve">Select </w:t>
      </w:r>
      <w:r w:rsidRPr="00C409CF">
        <w:rPr>
          <w:b/>
        </w:rPr>
        <w:t>Options</w:t>
      </w:r>
      <w:r>
        <w:t xml:space="preserve"> at the bottom of the </w:t>
      </w:r>
      <w:r w:rsidRPr="00C700F4">
        <w:t>Clipboard</w:t>
      </w:r>
      <w:r w:rsidR="008A6A49">
        <w:t xml:space="preserve"> </w:t>
      </w:r>
      <w:r w:rsidR="008A6A49" w:rsidRPr="008A6A49">
        <w:t>and select</w:t>
      </w:r>
      <w:r w:rsidR="008A6A49">
        <w:t xml:space="preserve"> S</w:t>
      </w:r>
      <w:r w:rsidR="008A6A49" w:rsidRPr="00C409CF">
        <w:rPr>
          <w:b/>
        </w:rPr>
        <w:t>how Office Clipboard When Ctrl + C Pressed Twice</w:t>
      </w:r>
      <w:r>
        <w:t>.</w:t>
      </w:r>
      <w:r w:rsidR="008A6A49">
        <w:t xml:space="preserve">  Click off the list </w:t>
      </w:r>
      <w:r w:rsidR="008A6A49" w:rsidRPr="008A6A49">
        <w:t>to make it disappear.</w:t>
      </w:r>
    </w:p>
    <w:p w14:paraId="2C47E8C3" w14:textId="77777777" w:rsidR="00C700F4" w:rsidRDefault="00641859" w:rsidP="006760EB">
      <w:pPr>
        <w:pStyle w:val="ExerciseTask"/>
      </w:pPr>
      <w:r>
        <w:t>Use the Clipboard</w:t>
      </w:r>
    </w:p>
    <w:p w14:paraId="5DB93D01" w14:textId="77777777" w:rsidR="00641859" w:rsidRDefault="00641859" w:rsidP="0080227E">
      <w:pPr>
        <w:pStyle w:val="ExerciseList"/>
        <w:numPr>
          <w:ilvl w:val="0"/>
          <w:numId w:val="28"/>
        </w:numPr>
      </w:pPr>
      <w:r w:rsidRPr="0044698B">
        <w:rPr>
          <w:b/>
        </w:rPr>
        <w:t>Select the text</w:t>
      </w:r>
      <w:r w:rsidR="00EF2AFF" w:rsidRPr="0044698B">
        <w:rPr>
          <w:b/>
        </w:rPr>
        <w:t xml:space="preserve"> or object</w:t>
      </w:r>
      <w:r>
        <w:t xml:space="preserve"> you wish to Move or Copy</w:t>
      </w:r>
      <w:r w:rsidR="00585B9C">
        <w:t>.</w:t>
      </w:r>
    </w:p>
    <w:p w14:paraId="26664A19" w14:textId="77777777" w:rsidR="002E5209" w:rsidRDefault="002E5209" w:rsidP="0044698B">
      <w:pPr>
        <w:pStyle w:val="ExerciseList"/>
      </w:pPr>
      <w:r w:rsidRPr="00CE203F">
        <w:rPr>
          <w:b/>
        </w:rPr>
        <w:t>Cut or Copy the text</w:t>
      </w:r>
      <w:r w:rsidR="00EF2AFF" w:rsidRPr="00CE203F">
        <w:rPr>
          <w:b/>
        </w:rPr>
        <w:t xml:space="preserve"> or object</w:t>
      </w:r>
      <w:r w:rsidRPr="00CE203F">
        <w:rPr>
          <w:b/>
        </w:rPr>
        <w:t xml:space="preserve"> </w:t>
      </w:r>
      <w:r w:rsidRPr="00C513E9">
        <w:t xml:space="preserve">using the </w:t>
      </w:r>
      <w:r w:rsidR="00505161">
        <w:t>Home tab</w:t>
      </w:r>
      <w:r w:rsidRPr="00C513E9">
        <w:t xml:space="preserve"> or Keystrokes</w:t>
      </w:r>
      <w:r w:rsidR="00585B9C">
        <w:t>.</w:t>
      </w:r>
    </w:p>
    <w:p w14:paraId="3D3568CA" w14:textId="77777777" w:rsidR="00641859" w:rsidRPr="0047034A" w:rsidRDefault="00641859" w:rsidP="0044698B">
      <w:pPr>
        <w:pStyle w:val="ExerciseList"/>
      </w:pPr>
      <w:r w:rsidRPr="00CE203F">
        <w:rPr>
          <w:b/>
        </w:rPr>
        <w:t>Click where you want the text</w:t>
      </w:r>
      <w:r w:rsidR="00EF2AFF" w:rsidRPr="00CE203F">
        <w:rPr>
          <w:b/>
        </w:rPr>
        <w:t xml:space="preserve"> or object</w:t>
      </w:r>
      <w:r w:rsidRPr="00CE203F">
        <w:rPr>
          <w:b/>
        </w:rPr>
        <w:t xml:space="preserve"> to appear</w:t>
      </w:r>
      <w:r w:rsidR="00585B9C">
        <w:t>.</w:t>
      </w:r>
    </w:p>
    <w:p w14:paraId="4501E0B4" w14:textId="77777777" w:rsidR="00641859" w:rsidRDefault="00641859" w:rsidP="0044698B">
      <w:pPr>
        <w:pStyle w:val="ExerciseList"/>
      </w:pPr>
      <w:r w:rsidRPr="00CE203F">
        <w:rPr>
          <w:b/>
        </w:rPr>
        <w:t>Click the snippet of text you wish to paste in the Clipboard</w:t>
      </w:r>
      <w:r w:rsidRPr="00C513E9">
        <w:t xml:space="preserve"> </w:t>
      </w:r>
      <w:r w:rsidRPr="00CE203F">
        <w:rPr>
          <w:b/>
        </w:rPr>
        <w:t>Pane</w:t>
      </w:r>
      <w:r>
        <w:t>.</w:t>
      </w:r>
    </w:p>
    <w:p w14:paraId="741632A1" w14:textId="77777777" w:rsidR="007E006E" w:rsidRPr="00300EB3" w:rsidRDefault="007E006E" w:rsidP="0044698B">
      <w:pPr>
        <w:pStyle w:val="ExerciseList"/>
      </w:pPr>
      <w:r w:rsidRPr="00CE203F">
        <w:rPr>
          <w:b/>
        </w:rPr>
        <w:t>Close the Clipboard by click</w:t>
      </w:r>
      <w:r w:rsidR="00EE7FDE" w:rsidRPr="00CE203F">
        <w:rPr>
          <w:b/>
        </w:rPr>
        <w:t>ing</w:t>
      </w:r>
      <w:r w:rsidRPr="00CE203F">
        <w:rPr>
          <w:b/>
        </w:rPr>
        <w:t xml:space="preserve"> the “X” on the top right corner of the Clipboard</w:t>
      </w:r>
      <w:r w:rsidRPr="007E006E">
        <w:t>.</w:t>
      </w:r>
    </w:p>
    <w:p w14:paraId="12A13125" w14:textId="77777777" w:rsidR="000D7EBA" w:rsidRDefault="000D7EBA" w:rsidP="000D7EBA">
      <w:pPr>
        <w:pStyle w:val="Heading1"/>
      </w:pPr>
      <w:bookmarkStart w:id="43" w:name="_Toc476497615"/>
      <w:bookmarkEnd w:id="41"/>
      <w:bookmarkEnd w:id="42"/>
      <w:r>
        <w:lastRenderedPageBreak/>
        <w:t>Formatting Text</w:t>
      </w:r>
      <w:bookmarkEnd w:id="43"/>
    </w:p>
    <w:p w14:paraId="4CE70639" w14:textId="77777777" w:rsidR="000D7EBA" w:rsidRDefault="000D7EBA" w:rsidP="000D7EBA">
      <w:pPr>
        <w:pStyle w:val="Heading2"/>
      </w:pPr>
      <w:bookmarkStart w:id="44" w:name="_Toc476497616"/>
      <w:r>
        <w:t>Copy Formatting Using the Format Painter</w:t>
      </w:r>
      <w:bookmarkEnd w:id="44"/>
    </w:p>
    <w:p w14:paraId="55E691DF" w14:textId="77777777" w:rsidR="000D7EBA" w:rsidRDefault="000D7EBA" w:rsidP="000D7EBA">
      <w:r>
        <w:t xml:space="preserve">To apply formatting using the format painter, first highlight the paragraph or text from which you wish to copy the formatting (make sure you include the paragraph symbol if you are trying to copy a paragraph formatting).  Then double-click the Format Painter tool </w:t>
      </w:r>
      <w:r>
        <w:rPr>
          <w:noProof/>
        </w:rPr>
        <w:drawing>
          <wp:inline distT="0" distB="0" distL="0" distR="0" wp14:anchorId="6B466509" wp14:editId="069EFB7D">
            <wp:extent cx="764722" cy="165305"/>
            <wp:effectExtent l="1905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764389" cy="165233"/>
                    </a:xfrm>
                    <a:prstGeom prst="rect">
                      <a:avLst/>
                    </a:prstGeom>
                    <a:noFill/>
                    <a:ln w="9525">
                      <a:noFill/>
                      <a:miter lim="800000"/>
                      <a:headEnd/>
                      <a:tailEnd/>
                    </a:ln>
                  </pic:spPr>
                </pic:pic>
              </a:graphicData>
            </a:graphic>
          </wp:inline>
        </w:drawing>
      </w:r>
      <w:r>
        <w:t xml:space="preserve"> and drag across text where the style is to be applied.  To stop the format painter: </w:t>
      </w:r>
      <w:r>
        <w:rPr>
          <w:b/>
          <w:bCs/>
        </w:rPr>
        <w:t>click the Format Paint tool again</w:t>
      </w:r>
      <w:r>
        <w:t xml:space="preserve"> or press </w:t>
      </w:r>
      <w:r>
        <w:rPr>
          <w:b/>
          <w:bCs/>
        </w:rPr>
        <w:t>ESC</w:t>
      </w:r>
      <w:r>
        <w:t xml:space="preserve"> on the keyboard.</w:t>
      </w:r>
    </w:p>
    <w:p w14:paraId="0976F7B3" w14:textId="77777777" w:rsidR="000D7EBA" w:rsidRDefault="000D7EBA" w:rsidP="000D7EBA">
      <w:pPr>
        <w:pStyle w:val="Exercise"/>
      </w:pPr>
    </w:p>
    <w:p w14:paraId="34093FC8" w14:textId="77777777" w:rsidR="000D7EBA" w:rsidRPr="000E4909" w:rsidRDefault="000D7EBA" w:rsidP="000D7EBA">
      <w:pPr>
        <w:pStyle w:val="ExerciseTask"/>
      </w:pPr>
      <w:r>
        <w:t>Copy the formatting from the first paragraph to the next two paragraphs.</w:t>
      </w:r>
    </w:p>
    <w:p w14:paraId="61E0A682" w14:textId="77777777" w:rsidR="000D7EBA" w:rsidRDefault="000D7EBA" w:rsidP="0080227E">
      <w:pPr>
        <w:pStyle w:val="Header"/>
        <w:numPr>
          <w:ilvl w:val="0"/>
          <w:numId w:val="6"/>
        </w:numPr>
      </w:pPr>
      <w:r w:rsidRPr="007F20D7">
        <w:rPr>
          <w:b/>
        </w:rPr>
        <w:t>Triple click the first paragraph to select it</w:t>
      </w:r>
      <w:r>
        <w:t>.</w:t>
      </w:r>
    </w:p>
    <w:p w14:paraId="0260B4AE" w14:textId="77777777" w:rsidR="000D7EBA" w:rsidRDefault="000D7EBA" w:rsidP="0080227E">
      <w:pPr>
        <w:pStyle w:val="Header"/>
        <w:numPr>
          <w:ilvl w:val="0"/>
          <w:numId w:val="6"/>
        </w:numPr>
      </w:pPr>
      <w:r w:rsidRPr="007F20D7">
        <w:rPr>
          <w:b/>
        </w:rPr>
        <w:t>Double click the Format Painter</w:t>
      </w:r>
      <w:r>
        <w:t>.</w:t>
      </w:r>
    </w:p>
    <w:p w14:paraId="53001675" w14:textId="77777777" w:rsidR="000D7EBA" w:rsidRDefault="000D7EBA" w:rsidP="0080227E">
      <w:pPr>
        <w:pStyle w:val="Header"/>
        <w:numPr>
          <w:ilvl w:val="0"/>
          <w:numId w:val="6"/>
        </w:numPr>
      </w:pPr>
      <w:r w:rsidRPr="007F20D7">
        <w:rPr>
          <w:b/>
        </w:rPr>
        <w:t>Drag the across the next two paragraphs</w:t>
      </w:r>
      <w:r>
        <w:t xml:space="preserve"> (see example below).</w:t>
      </w:r>
    </w:p>
    <w:p w14:paraId="456A5688" w14:textId="77777777" w:rsidR="000D7EBA" w:rsidRDefault="000D7EBA" w:rsidP="000D7EBA">
      <w:pPr>
        <w:ind w:left="720"/>
      </w:pPr>
      <w:r>
        <w:rPr>
          <w:noProof/>
        </w:rPr>
        <w:drawing>
          <wp:inline distT="0" distB="0" distL="0" distR="0" wp14:anchorId="1C22AF92" wp14:editId="79B6409D">
            <wp:extent cx="3481796" cy="1450135"/>
            <wp:effectExtent l="19050" t="0" r="4354" b="0"/>
            <wp:docPr id="21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srcRect t="29893"/>
                    <a:stretch>
                      <a:fillRect/>
                    </a:stretch>
                  </pic:blipFill>
                  <pic:spPr bwMode="auto">
                    <a:xfrm>
                      <a:off x="0" y="0"/>
                      <a:ext cx="3479954" cy="1449368"/>
                    </a:xfrm>
                    <a:prstGeom prst="rect">
                      <a:avLst/>
                    </a:prstGeom>
                    <a:noFill/>
                    <a:ln w="9525">
                      <a:noFill/>
                      <a:miter lim="800000"/>
                      <a:headEnd/>
                      <a:tailEnd/>
                    </a:ln>
                  </pic:spPr>
                </pic:pic>
              </a:graphicData>
            </a:graphic>
          </wp:inline>
        </w:drawing>
      </w:r>
    </w:p>
    <w:p w14:paraId="1B866996" w14:textId="77777777" w:rsidR="00855A48" w:rsidRPr="00575DE8" w:rsidRDefault="00855A48" w:rsidP="00855A48">
      <w:pPr>
        <w:pStyle w:val="Heading1"/>
      </w:pPr>
      <w:bookmarkStart w:id="45" w:name="_Toc476497617"/>
      <w:r w:rsidRPr="00575DE8">
        <w:lastRenderedPageBreak/>
        <w:t>Screen Capture Tool</w:t>
      </w:r>
      <w:bookmarkEnd w:id="45"/>
    </w:p>
    <w:p w14:paraId="0E8D7297" w14:textId="77777777" w:rsidR="00855A48" w:rsidRDefault="00855A48" w:rsidP="00855A48">
      <w:r>
        <w:t xml:space="preserve">Screen Capture allows you to capture any area of the screen without using a </w:t>
      </w:r>
      <w:proofErr w:type="gramStart"/>
      <w:r>
        <w:t>third party</w:t>
      </w:r>
      <w:proofErr w:type="gramEnd"/>
      <w:r>
        <w:t xml:space="preserve"> program.  </w:t>
      </w:r>
    </w:p>
    <w:p w14:paraId="6371CF30" w14:textId="77777777" w:rsidR="00855A48" w:rsidRDefault="00855A48" w:rsidP="00855A48">
      <w:pPr>
        <w:pStyle w:val="Heading2"/>
      </w:pPr>
      <w:bookmarkStart w:id="46" w:name="_Toc476497618"/>
      <w:r>
        <w:t>Inserting an Entire Screenshot of any Open Window</w:t>
      </w:r>
      <w:bookmarkEnd w:id="46"/>
    </w:p>
    <w:p w14:paraId="20265774" w14:textId="77777777" w:rsidR="00855A48" w:rsidRPr="00CB138C" w:rsidRDefault="00855A48" w:rsidP="00855A48">
      <w:r>
        <w:t xml:space="preserve">If you select </w:t>
      </w:r>
      <w:r w:rsidRPr="0000434E">
        <w:rPr>
          <w:b/>
        </w:rPr>
        <w:t>Insert, Screenshot</w:t>
      </w:r>
      <w:r w:rsidRPr="00CB138C">
        <w:t xml:space="preserve">, </w:t>
      </w:r>
      <w:r>
        <w:t>Word displays s</w:t>
      </w:r>
      <w:r w:rsidRPr="00CB138C">
        <w:t>creenshot</w:t>
      </w:r>
      <w:r>
        <w:t>s of all open windows</w:t>
      </w:r>
      <w:r w:rsidRPr="00CB138C">
        <w:t xml:space="preserve"> in the </w:t>
      </w:r>
      <w:r>
        <w:t>screenshot gallery</w:t>
      </w:r>
      <w:r w:rsidRPr="00CB138C">
        <w:t>.</w:t>
      </w:r>
      <w:r>
        <w:t xml:space="preserve">  Simply click on a screenshot to insert it into your document at the insertion point.</w:t>
      </w:r>
    </w:p>
    <w:p w14:paraId="79F5D002" w14:textId="77777777" w:rsidR="00855A48" w:rsidRPr="00CB138C" w:rsidRDefault="00855A48" w:rsidP="00855A48">
      <w:pPr>
        <w:pStyle w:val="Heading2"/>
      </w:pPr>
      <w:bookmarkStart w:id="47" w:name="_Toc476497619"/>
      <w:r>
        <w:t>Take a Screen Clip</w:t>
      </w:r>
      <w:bookmarkEnd w:id="47"/>
    </w:p>
    <w:p w14:paraId="6639D8E1" w14:textId="77777777" w:rsidR="00855A48" w:rsidRDefault="00855A48" w:rsidP="00855A48">
      <w:r w:rsidRPr="00CB138C">
        <w:t xml:space="preserve">If you only </w:t>
      </w:r>
      <w:r>
        <w:t>wish</w:t>
      </w:r>
      <w:r w:rsidRPr="00CB138C">
        <w:t xml:space="preserve"> to insert a portion of your </w:t>
      </w:r>
      <w:r>
        <w:t>screen, first go to the window where the shot is to be taken.  Then go back to Word and select</w:t>
      </w:r>
      <w:r w:rsidRPr="00CB138C">
        <w:t xml:space="preserve"> </w:t>
      </w:r>
      <w:r w:rsidRPr="000E5CEF">
        <w:rPr>
          <w:b/>
        </w:rPr>
        <w:t>Insert, Screenshot, Screen Clipping</w:t>
      </w:r>
      <w:r w:rsidRPr="00CB138C">
        <w:t xml:space="preserve">. </w:t>
      </w:r>
      <w:r w:rsidRPr="00CB138C">
        <w:rPr>
          <w:b/>
          <w:bCs/>
        </w:rPr>
        <w:t>The last screen you displayed</w:t>
      </w:r>
      <w:r w:rsidRPr="00CB138C">
        <w:t xml:space="preserve"> is redisplayed (but </w:t>
      </w:r>
      <w:proofErr w:type="gramStart"/>
      <w:r w:rsidRPr="00CB138C">
        <w:t>faded)  with</w:t>
      </w:r>
      <w:proofErr w:type="gramEnd"/>
      <w:r w:rsidRPr="00CB138C">
        <w:t xml:space="preserve"> some crosshairs for you to drag a selection. The area of the screen you select with the crosshairs is ‘cut’ and pasted into your Word document</w:t>
      </w:r>
      <w:r>
        <w:t xml:space="preserve"> at the insertion point</w:t>
      </w:r>
      <w:r w:rsidRPr="00CB138C">
        <w:t xml:space="preserve">. </w:t>
      </w:r>
      <w:r>
        <w:t xml:space="preserve"> You can use</w:t>
      </w:r>
      <w:r w:rsidRPr="00CB138C">
        <w:t xml:space="preserve"> the Picture Tools tab to help </w:t>
      </w:r>
      <w:r>
        <w:t>edit</w:t>
      </w:r>
      <w:r w:rsidRPr="00CB138C">
        <w:t xml:space="preserve"> your new image.</w:t>
      </w:r>
    </w:p>
    <w:p w14:paraId="54422F31" w14:textId="77777777" w:rsidR="000D7EBA" w:rsidRDefault="000D7EBA" w:rsidP="000D7EBA">
      <w:pPr>
        <w:pStyle w:val="Heading1"/>
      </w:pPr>
      <w:bookmarkStart w:id="48" w:name="_Toc476497620"/>
      <w:bookmarkStart w:id="49" w:name="_Toc99010082"/>
      <w:bookmarkStart w:id="50" w:name="_Toc99331559"/>
      <w:bookmarkStart w:id="51" w:name="_Toc107289258"/>
      <w:r w:rsidRPr="00D03CC8">
        <w:lastRenderedPageBreak/>
        <w:t>Building</w:t>
      </w:r>
      <w:r>
        <w:t xml:space="preserve"> Blocks/Quick Parts</w:t>
      </w:r>
      <w:bookmarkEnd w:id="48"/>
    </w:p>
    <w:p w14:paraId="0A194385" w14:textId="77777777" w:rsidR="000D7EBA" w:rsidRDefault="000D7EBA" w:rsidP="000D7EBA">
      <w:r>
        <w:t>Building Blocks are a greatly expanded version of AutoText.  Building blocks store text, graphics and other objects.  They are categorized by function and organized in galleries.  You can store Building blocks in any gallery, but different galleries will appear in different places.  For example, if you store text in the Headers gallery it will appear when creating a header, where a building block stored in the Quick Parts category will appear under Insert, Quick Parts.</w:t>
      </w:r>
    </w:p>
    <w:p w14:paraId="063FFB32" w14:textId="77777777" w:rsidR="000D7EBA" w:rsidRDefault="000D7EBA" w:rsidP="000D7EBA">
      <w:pPr>
        <w:pStyle w:val="Heading2"/>
      </w:pPr>
      <w:bookmarkStart w:id="52" w:name="_Toc476497621"/>
      <w:r w:rsidRPr="00B45CD0">
        <w:t>Quick Part</w:t>
      </w:r>
      <w:r>
        <w:t>s Gallery</w:t>
      </w:r>
      <w:bookmarkEnd w:id="52"/>
    </w:p>
    <w:p w14:paraId="5F945147" w14:textId="77777777" w:rsidR="000D7EBA" w:rsidRDefault="000D7EBA" w:rsidP="000D7EBA">
      <w:r>
        <w:t>Quick Parts are reusable potions of formatted text, graphics etc. that can quickly be inserted into your documents.  You can use Quick Parts to add the Filename and Path to your document.</w:t>
      </w:r>
    </w:p>
    <w:p w14:paraId="57FEFFC3" w14:textId="77777777" w:rsidR="000D7EBA" w:rsidRDefault="000D7EBA" w:rsidP="000D7EBA">
      <w:pPr>
        <w:pStyle w:val="Heading3"/>
      </w:pPr>
      <w:bookmarkStart w:id="53" w:name="_Toc476497622"/>
      <w:r>
        <w:t>Create a</w:t>
      </w:r>
      <w:r w:rsidR="006322DE">
        <w:t>n AutoText</w:t>
      </w:r>
      <w:r>
        <w:t xml:space="preserve"> Quick Part</w:t>
      </w:r>
      <w:bookmarkEnd w:id="53"/>
    </w:p>
    <w:p w14:paraId="6CA6B60D" w14:textId="77777777" w:rsidR="000D7EBA" w:rsidRDefault="000D7EBA" w:rsidP="000D7EBA">
      <w:pPr>
        <w:pStyle w:val="Exercise"/>
      </w:pPr>
    </w:p>
    <w:p w14:paraId="52A3053C" w14:textId="77777777" w:rsidR="000D7EBA" w:rsidRDefault="000D7EBA" w:rsidP="000D7EBA">
      <w:pPr>
        <w:pStyle w:val="ExerciseTask"/>
      </w:pPr>
      <w:r>
        <w:t xml:space="preserve">Create </w:t>
      </w:r>
      <w:r w:rsidR="00747E65">
        <w:t>an</w:t>
      </w:r>
      <w:r>
        <w:t xml:space="preserve"> </w:t>
      </w:r>
      <w:r w:rsidR="00747E65">
        <w:t xml:space="preserve">AutoText </w:t>
      </w:r>
      <w:r>
        <w:t>Q</w:t>
      </w:r>
      <w:r w:rsidR="00747E65">
        <w:t>uick Part to Insert a letter closing.</w:t>
      </w:r>
    </w:p>
    <w:p w14:paraId="530CBA05" w14:textId="77777777" w:rsidR="00747E65" w:rsidRDefault="00747E65" w:rsidP="00747E65">
      <w:pPr>
        <w:pStyle w:val="ExerciseList"/>
        <w:numPr>
          <w:ilvl w:val="0"/>
          <w:numId w:val="57"/>
        </w:numPr>
      </w:pPr>
      <w:r w:rsidRPr="00747E65">
        <w:rPr>
          <w:b/>
        </w:rPr>
        <w:t>Type a closing for a letter</w:t>
      </w:r>
      <w:r>
        <w:t xml:space="preserve"> and then </w:t>
      </w:r>
      <w:r w:rsidRPr="00747E65">
        <w:rPr>
          <w:b/>
        </w:rPr>
        <w:t>select the text</w:t>
      </w:r>
      <w:r>
        <w:t>:</w:t>
      </w:r>
      <w:r>
        <w:br/>
      </w:r>
      <w:r>
        <w:br/>
      </w:r>
      <w:r>
        <w:rPr>
          <w:noProof/>
        </w:rPr>
        <w:drawing>
          <wp:inline distT="0" distB="0" distL="0" distR="0" wp14:anchorId="28ADC83A" wp14:editId="7C484500">
            <wp:extent cx="1066667" cy="742857"/>
            <wp:effectExtent l="0" t="0" r="635"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66667" cy="742857"/>
                    </a:xfrm>
                    <a:prstGeom prst="rect">
                      <a:avLst/>
                    </a:prstGeom>
                  </pic:spPr>
                </pic:pic>
              </a:graphicData>
            </a:graphic>
          </wp:inline>
        </w:drawing>
      </w:r>
    </w:p>
    <w:p w14:paraId="2A4928E2" w14:textId="77777777" w:rsidR="000D7EBA" w:rsidRPr="006322DE" w:rsidRDefault="000D7EBA" w:rsidP="006322DE">
      <w:pPr>
        <w:pStyle w:val="ExerciseList"/>
        <w:numPr>
          <w:ilvl w:val="0"/>
          <w:numId w:val="57"/>
        </w:numPr>
      </w:pPr>
      <w:r>
        <w:t xml:space="preserve">Select </w:t>
      </w:r>
      <w:r w:rsidR="006322DE" w:rsidRPr="006322DE">
        <w:rPr>
          <w:b/>
        </w:rPr>
        <w:t>Insert, AutoText, Save Selection to AutoText Gallery</w:t>
      </w:r>
      <w:r>
        <w:t>.</w:t>
      </w:r>
      <w:r>
        <w:br/>
      </w:r>
      <w:r>
        <w:br/>
      </w:r>
      <w:r w:rsidR="006322DE">
        <w:rPr>
          <w:noProof/>
        </w:rPr>
        <w:drawing>
          <wp:inline distT="0" distB="0" distL="0" distR="0" wp14:anchorId="35CE319C" wp14:editId="44DB4545">
            <wp:extent cx="5486400" cy="2144395"/>
            <wp:effectExtent l="0" t="0" r="0"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2144395"/>
                    </a:xfrm>
                    <a:prstGeom prst="rect">
                      <a:avLst/>
                    </a:prstGeom>
                  </pic:spPr>
                </pic:pic>
              </a:graphicData>
            </a:graphic>
          </wp:inline>
        </w:drawing>
      </w:r>
    </w:p>
    <w:p w14:paraId="53B2427D" w14:textId="77777777" w:rsidR="000D7EBA" w:rsidRPr="004A1C57" w:rsidRDefault="000D7EBA" w:rsidP="006322DE">
      <w:pPr>
        <w:pStyle w:val="ExerciseList"/>
      </w:pPr>
      <w:r>
        <w:lastRenderedPageBreak/>
        <w:t xml:space="preserve">Change the Building Block Name to </w:t>
      </w:r>
      <w:proofErr w:type="spellStart"/>
      <w:r w:rsidR="006322DE">
        <w:rPr>
          <w:b/>
        </w:rPr>
        <w:t>ClosingSR</w:t>
      </w:r>
      <w:proofErr w:type="spellEnd"/>
      <w:r>
        <w:rPr>
          <w:b/>
        </w:rPr>
        <w:t xml:space="preserve"> </w:t>
      </w:r>
      <w:r w:rsidRPr="00C37F78">
        <w:t>and click</w:t>
      </w:r>
      <w:r>
        <w:rPr>
          <w:b/>
        </w:rPr>
        <w:t xml:space="preserve"> OK</w:t>
      </w:r>
      <w:r>
        <w:t>.</w:t>
      </w:r>
      <w:r>
        <w:br/>
      </w:r>
      <w:r>
        <w:br/>
      </w:r>
      <w:r w:rsidR="006322DE">
        <w:rPr>
          <w:noProof/>
        </w:rPr>
        <w:drawing>
          <wp:inline distT="0" distB="0" distL="0" distR="0" wp14:anchorId="3423D137" wp14:editId="625B6D17">
            <wp:extent cx="3067050" cy="2362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7050" cy="2362200"/>
                    </a:xfrm>
                    <a:prstGeom prst="rect">
                      <a:avLst/>
                    </a:prstGeom>
                  </pic:spPr>
                </pic:pic>
              </a:graphicData>
            </a:graphic>
          </wp:inline>
        </w:drawing>
      </w:r>
    </w:p>
    <w:p w14:paraId="78AD8DD3" w14:textId="77777777" w:rsidR="000D7EBA" w:rsidRPr="00C7352C" w:rsidRDefault="000D7EBA" w:rsidP="000D7EBA">
      <w:pPr>
        <w:tabs>
          <w:tab w:val="right" w:pos="900"/>
        </w:tabs>
        <w:ind w:left="720"/>
      </w:pPr>
      <w:r w:rsidRPr="00D24ECA">
        <w:rPr>
          <w:b/>
          <w:bCs/>
          <w:shd w:val="clear" w:color="auto" w:fill="AAB0C7" w:themeFill="accent1" w:themeFillTint="99"/>
        </w:rPr>
        <w:t xml:space="preserve"> Tip </w:t>
      </w:r>
      <w:r w:rsidRPr="00B45CD0">
        <w:rPr>
          <w:b/>
          <w:bCs/>
        </w:rPr>
        <w:t> </w:t>
      </w:r>
      <w:r w:rsidRPr="00B45CD0">
        <w:t>  </w:t>
      </w:r>
      <w:r w:rsidRPr="00C7352C">
        <w:t xml:space="preserve"> To store paragraph formatting — i</w:t>
      </w:r>
      <w:r>
        <w:t>.e.</w:t>
      </w:r>
      <w:r w:rsidRPr="00C7352C">
        <w:t xml:space="preserve"> indentation, alignmen</w:t>
      </w:r>
      <w:r>
        <w:t>t, line spacing, and pagination</w:t>
      </w:r>
      <w:r w:rsidRPr="00C7352C">
        <w:t>, include the paragraph mark (</w:t>
      </w:r>
      <w:r>
        <w:rPr>
          <w:noProof/>
        </w:rPr>
        <w:drawing>
          <wp:inline distT="0" distB="0" distL="0" distR="0" wp14:anchorId="23E1ADD0" wp14:editId="23D5BF15">
            <wp:extent cx="57150" cy="114300"/>
            <wp:effectExtent l="19050" t="0" r="0" b="0"/>
            <wp:docPr id="111" name="Picture 97" descr="Paragraph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ragraph mark"/>
                    <pic:cNvPicPr>
                      <a:picLocks noChangeAspect="1" noChangeArrowheads="1"/>
                    </pic:cNvPicPr>
                  </pic:nvPicPr>
                  <pic:blipFill>
                    <a:blip r:embed="rId47"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Pr="00C7352C">
        <w:t>) in the selection.</w:t>
      </w:r>
    </w:p>
    <w:p w14:paraId="3526BE61" w14:textId="77777777" w:rsidR="000D7EBA" w:rsidRDefault="000D7EBA" w:rsidP="000D7EBA">
      <w:pPr>
        <w:ind w:left="720"/>
      </w:pPr>
      <w:r w:rsidRPr="00D24ECA">
        <w:rPr>
          <w:b/>
          <w:bCs/>
          <w:shd w:val="clear" w:color="auto" w:fill="AAB0C7" w:themeFill="accent1" w:themeFillTint="99"/>
        </w:rPr>
        <w:t xml:space="preserve"> Tip </w:t>
      </w:r>
      <w:r w:rsidRPr="00B45CD0">
        <w:rPr>
          <w:b/>
          <w:bCs/>
        </w:rPr>
        <w:t> </w:t>
      </w:r>
      <w:r w:rsidRPr="00B45CD0">
        <w:t>  </w:t>
      </w:r>
      <w:r>
        <w:t xml:space="preserve">If you have a set of related </w:t>
      </w:r>
      <w:r w:rsidR="006322DE">
        <w:t>AutoText entries</w:t>
      </w:r>
      <w:r>
        <w:t xml:space="preserve">, consider starting </w:t>
      </w:r>
      <w:proofErr w:type="gramStart"/>
      <w:r>
        <w:t>all of</w:t>
      </w:r>
      <w:proofErr w:type="gramEnd"/>
      <w:r>
        <w:t xml:space="preserve"> the names with the same first word to group the pieces together when necessary, such as </w:t>
      </w:r>
      <w:proofErr w:type="spellStart"/>
      <w:r>
        <w:t>TrainingTable</w:t>
      </w:r>
      <w:proofErr w:type="spellEnd"/>
      <w:r>
        <w:t xml:space="preserve">, </w:t>
      </w:r>
      <w:proofErr w:type="spellStart"/>
      <w:r>
        <w:t>TrainingHeader</w:t>
      </w:r>
      <w:proofErr w:type="spellEnd"/>
      <w:r>
        <w:t xml:space="preserve">, and </w:t>
      </w:r>
      <w:proofErr w:type="spellStart"/>
      <w:r>
        <w:t>TrainingFooter</w:t>
      </w:r>
      <w:proofErr w:type="spellEnd"/>
      <w:r>
        <w:t xml:space="preserve"> etc.</w:t>
      </w:r>
      <w:r w:rsidRPr="00C7352C">
        <w:t xml:space="preserve"> </w:t>
      </w:r>
    </w:p>
    <w:p w14:paraId="2A626A47" w14:textId="77777777" w:rsidR="000D7EBA" w:rsidRDefault="000D7EBA" w:rsidP="000D7EBA">
      <w:pPr>
        <w:ind w:left="720"/>
      </w:pPr>
      <w:r w:rsidRPr="00D24ECA">
        <w:rPr>
          <w:b/>
          <w:bCs/>
          <w:shd w:val="clear" w:color="auto" w:fill="AAB0C7" w:themeFill="accent1" w:themeFillTint="99"/>
        </w:rPr>
        <w:t xml:space="preserve"> Tip </w:t>
      </w:r>
      <w:r w:rsidRPr="00B45CD0">
        <w:rPr>
          <w:b/>
          <w:bCs/>
        </w:rPr>
        <w:t> </w:t>
      </w:r>
      <w:r w:rsidRPr="00B45CD0">
        <w:t>  </w:t>
      </w:r>
      <w:r w:rsidRPr="00C7352C">
        <w:t xml:space="preserve"> To </w:t>
      </w:r>
      <w:r>
        <w:t xml:space="preserve">have this </w:t>
      </w:r>
      <w:r w:rsidR="006322DE">
        <w:t>AutoText entry</w:t>
      </w:r>
      <w:r>
        <w:t xml:space="preserve"> appear at the top of the list of options, use a symbol like an asterisk at the beginning of the name (i.e. *</w:t>
      </w:r>
      <w:proofErr w:type="spellStart"/>
      <w:r>
        <w:t>FileName</w:t>
      </w:r>
      <w:proofErr w:type="spellEnd"/>
      <w:r>
        <w:t xml:space="preserve"> and Path).</w:t>
      </w:r>
    </w:p>
    <w:p w14:paraId="1C93F3DF" w14:textId="77777777" w:rsidR="000D7EBA" w:rsidRDefault="000D7EBA" w:rsidP="000D7EBA">
      <w:pPr>
        <w:ind w:left="720"/>
      </w:pPr>
    </w:p>
    <w:p w14:paraId="72FF6FD3" w14:textId="77777777" w:rsidR="000D7EBA" w:rsidRDefault="000D7EBA" w:rsidP="000D7EBA">
      <w:pPr>
        <w:pStyle w:val="Heading3"/>
        <w:pageBreakBefore/>
      </w:pPr>
      <w:bookmarkStart w:id="54" w:name="_Toc476497623"/>
      <w:r>
        <w:lastRenderedPageBreak/>
        <w:t>Insert a</w:t>
      </w:r>
      <w:r w:rsidR="006322DE">
        <w:t>n AutoText</w:t>
      </w:r>
      <w:r>
        <w:t xml:space="preserve"> Quick Part</w:t>
      </w:r>
      <w:bookmarkEnd w:id="54"/>
    </w:p>
    <w:p w14:paraId="4C71EC3C" w14:textId="77777777" w:rsidR="000D7EBA" w:rsidRDefault="000D7EBA" w:rsidP="000D7EBA">
      <w:pPr>
        <w:pStyle w:val="Exercise"/>
      </w:pPr>
    </w:p>
    <w:p w14:paraId="498099EE" w14:textId="77777777" w:rsidR="000D7EBA" w:rsidRDefault="000D7EBA" w:rsidP="000D7EBA">
      <w:pPr>
        <w:pStyle w:val="ExerciseTask"/>
      </w:pPr>
      <w:r>
        <w:t xml:space="preserve">Insert the </w:t>
      </w:r>
      <w:proofErr w:type="spellStart"/>
      <w:r w:rsidR="006322DE">
        <w:t>ClosingSR</w:t>
      </w:r>
      <w:proofErr w:type="spellEnd"/>
      <w:r w:rsidR="006322DE">
        <w:t xml:space="preserve"> AutoText</w:t>
      </w:r>
    </w:p>
    <w:p w14:paraId="659E1B05" w14:textId="77777777" w:rsidR="000D7EBA" w:rsidRPr="00ED1D54" w:rsidRDefault="000D7EBA" w:rsidP="0080227E">
      <w:pPr>
        <w:pStyle w:val="ExerciseList"/>
        <w:numPr>
          <w:ilvl w:val="0"/>
          <w:numId w:val="58"/>
        </w:numPr>
      </w:pPr>
      <w:r>
        <w:t xml:space="preserve">Select </w:t>
      </w:r>
      <w:r w:rsidRPr="006322DE">
        <w:rPr>
          <w:b/>
        </w:rPr>
        <w:t>Insert, Quick Part</w:t>
      </w:r>
      <w:r w:rsidR="00635A37">
        <w:rPr>
          <w:b/>
        </w:rPr>
        <w:t>s</w:t>
      </w:r>
      <w:r w:rsidR="006322DE" w:rsidRPr="006322DE">
        <w:rPr>
          <w:b/>
        </w:rPr>
        <w:t>, AutoText</w:t>
      </w:r>
      <w:r>
        <w:t>.</w:t>
      </w:r>
    </w:p>
    <w:p w14:paraId="7D7F8DAB" w14:textId="77777777" w:rsidR="000D7EBA" w:rsidRDefault="000D7EBA" w:rsidP="000D7EBA">
      <w:pPr>
        <w:pStyle w:val="ExerciseList"/>
      </w:pPr>
      <w:r>
        <w:rPr>
          <w:b/>
        </w:rPr>
        <w:t xml:space="preserve">Click the </w:t>
      </w:r>
      <w:proofErr w:type="spellStart"/>
      <w:r w:rsidR="006322DE" w:rsidRPr="006322DE">
        <w:rPr>
          <w:b/>
        </w:rPr>
        <w:t>ClosingSR</w:t>
      </w:r>
      <w:proofErr w:type="spellEnd"/>
      <w:r w:rsidR="006322DE">
        <w:t xml:space="preserve"> </w:t>
      </w:r>
      <w:r w:rsidR="006322DE">
        <w:rPr>
          <w:b/>
        </w:rPr>
        <w:t>AutoText</w:t>
      </w:r>
      <w:r>
        <w:t xml:space="preserve"> to Insert at the Current Document Position; or</w:t>
      </w:r>
    </w:p>
    <w:p w14:paraId="216AC6D1" w14:textId="77777777" w:rsidR="000D7EBA" w:rsidRPr="00ED1D54" w:rsidRDefault="000D7EBA" w:rsidP="000D7EBA">
      <w:pPr>
        <w:pStyle w:val="ExerciseList"/>
      </w:pPr>
      <w:r>
        <w:rPr>
          <w:b/>
        </w:rPr>
        <w:t xml:space="preserve">Right click the </w:t>
      </w:r>
      <w:proofErr w:type="spellStart"/>
      <w:r w:rsidR="00635A37" w:rsidRPr="006322DE">
        <w:rPr>
          <w:b/>
        </w:rPr>
        <w:t>ClosingSR</w:t>
      </w:r>
      <w:proofErr w:type="spellEnd"/>
      <w:r w:rsidR="00635A37">
        <w:t xml:space="preserve"> AutoText</w:t>
      </w:r>
      <w:r>
        <w:t xml:space="preserve"> and select from the menu below to insert in a different location.</w:t>
      </w:r>
    </w:p>
    <w:p w14:paraId="185A16C5" w14:textId="77777777" w:rsidR="000D7EBA" w:rsidRPr="00ED1D54" w:rsidRDefault="00635A37" w:rsidP="00635A37">
      <w:pPr>
        <w:ind w:left="720"/>
      </w:pPr>
      <w:r>
        <w:rPr>
          <w:noProof/>
        </w:rPr>
        <w:drawing>
          <wp:inline distT="0" distB="0" distL="0" distR="0" wp14:anchorId="19A189DC" wp14:editId="381E0856">
            <wp:extent cx="5486400" cy="29184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2918460"/>
                    </a:xfrm>
                    <a:prstGeom prst="rect">
                      <a:avLst/>
                    </a:prstGeom>
                  </pic:spPr>
                </pic:pic>
              </a:graphicData>
            </a:graphic>
          </wp:inline>
        </w:drawing>
      </w:r>
      <w:r w:rsidR="006322DE">
        <w:br w:type="textWrapping" w:clear="all"/>
      </w:r>
    </w:p>
    <w:p w14:paraId="53284B0C" w14:textId="77777777" w:rsidR="000D7EBA" w:rsidRDefault="000D7EBA" w:rsidP="000D7EBA">
      <w:pPr>
        <w:pStyle w:val="Heading2"/>
      </w:pPr>
      <w:bookmarkStart w:id="55" w:name="_Toc476497624"/>
      <w:r>
        <w:t>Headers/Footers Gallery</w:t>
      </w:r>
      <w:bookmarkEnd w:id="55"/>
    </w:p>
    <w:p w14:paraId="4BD3F023" w14:textId="77777777" w:rsidR="000D7EBA" w:rsidRDefault="000D7EBA" w:rsidP="000D7EBA">
      <w:r>
        <w:t>Quick Parts are reusable great for text you want to insert right at the insertion point, but you may always want certain text in a Header or Footer.  Many companies like the file name and path in the footer.  Saving the same entry to the Footers Gallery will automatically insert the field into the footer.</w:t>
      </w:r>
    </w:p>
    <w:p w14:paraId="1CB05452" w14:textId="77777777" w:rsidR="000D7EBA" w:rsidRDefault="000D7EBA" w:rsidP="00BD2983">
      <w:pPr>
        <w:pStyle w:val="Heading2"/>
      </w:pPr>
      <w:bookmarkStart w:id="56" w:name="_Toc476497625"/>
      <w:r>
        <w:lastRenderedPageBreak/>
        <w:t>Delete a Building Block</w:t>
      </w:r>
      <w:bookmarkEnd w:id="56"/>
    </w:p>
    <w:p w14:paraId="339F8CF4" w14:textId="77777777" w:rsidR="000D7EBA" w:rsidRDefault="000D7EBA" w:rsidP="0080227E">
      <w:pPr>
        <w:pStyle w:val="ExerciseList"/>
        <w:numPr>
          <w:ilvl w:val="0"/>
          <w:numId w:val="61"/>
        </w:numPr>
      </w:pPr>
      <w:r>
        <w:t>Select Insert</w:t>
      </w:r>
      <w:r w:rsidRPr="00F503EB">
        <w:t>,</w:t>
      </w:r>
      <w:r>
        <w:t xml:space="preserve"> </w:t>
      </w:r>
      <w:r w:rsidRPr="00F503EB">
        <w:t>Quick Parts, Building Blocks Organizer</w:t>
      </w:r>
      <w:r>
        <w:br/>
      </w:r>
      <w:r>
        <w:br/>
      </w:r>
      <w:r>
        <w:rPr>
          <w:noProof/>
        </w:rPr>
        <w:drawing>
          <wp:inline distT="0" distB="0" distL="0" distR="0" wp14:anchorId="503389C0" wp14:editId="64387A17">
            <wp:extent cx="2764800" cy="2317965"/>
            <wp:effectExtent l="0" t="0" r="0" b="635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765766" cy="2318775"/>
                    </a:xfrm>
                    <a:prstGeom prst="rect">
                      <a:avLst/>
                    </a:prstGeom>
                  </pic:spPr>
                </pic:pic>
              </a:graphicData>
            </a:graphic>
          </wp:inline>
        </w:drawing>
      </w:r>
    </w:p>
    <w:p w14:paraId="0AEF4B34" w14:textId="77777777" w:rsidR="000D7EBA" w:rsidRPr="00902796" w:rsidRDefault="00BD2983" w:rsidP="000D7EBA">
      <w:pPr>
        <w:pStyle w:val="ExerciseList"/>
      </w:pPr>
      <w:r>
        <w:rPr>
          <w:noProof/>
        </w:rPr>
        <mc:AlternateContent>
          <mc:Choice Requires="wps">
            <w:drawing>
              <wp:anchor distT="0" distB="0" distL="114300" distR="114300" simplePos="0" relativeHeight="252516864" behindDoc="0" locked="0" layoutInCell="1" allowOverlap="1" wp14:anchorId="4E09C74B" wp14:editId="682F5F9C">
                <wp:simplePos x="0" y="0"/>
                <wp:positionH relativeFrom="column">
                  <wp:posOffset>1427480</wp:posOffset>
                </wp:positionH>
                <wp:positionV relativeFrom="paragraph">
                  <wp:posOffset>3070316</wp:posOffset>
                </wp:positionV>
                <wp:extent cx="228600" cy="635"/>
                <wp:effectExtent l="38100" t="76200" r="0" b="94615"/>
                <wp:wrapNone/>
                <wp:docPr id="17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A0244" id="AutoShape 152" o:spid="_x0000_s1026" type="#_x0000_t32" style="position:absolute;margin-left:112.4pt;margin-top:241.75pt;width:18pt;height:.05pt;flip:x;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7OPgIAAGw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">
                <v:stroke endarrow="block"/>
              </v:shape>
            </w:pict>
          </mc:Fallback>
        </mc:AlternateContent>
      </w:r>
      <w:r w:rsidR="000D7EBA">
        <w:rPr>
          <w:noProof/>
        </w:rPr>
        <mc:AlternateContent>
          <mc:Choice Requires="wps">
            <w:drawing>
              <wp:anchor distT="0" distB="0" distL="114300" distR="114300" simplePos="0" relativeHeight="252432896" behindDoc="0" locked="0" layoutInCell="1" allowOverlap="1" wp14:anchorId="65B0C169" wp14:editId="48F8B90D">
                <wp:simplePos x="0" y="0"/>
                <wp:positionH relativeFrom="column">
                  <wp:posOffset>2505800</wp:posOffset>
                </wp:positionH>
                <wp:positionV relativeFrom="paragraph">
                  <wp:posOffset>1590675</wp:posOffset>
                </wp:positionV>
                <wp:extent cx="228600" cy="635"/>
                <wp:effectExtent l="38100" t="76200" r="0" b="94615"/>
                <wp:wrapNone/>
                <wp:docPr id="38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AF505" id="AutoShape 152" o:spid="_x0000_s1026" type="#_x0000_t32" style="position:absolute;margin-left:197.3pt;margin-top:125.25pt;width:18pt;height:.05pt;flip:x;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">
                <v:stroke endarrow="block"/>
              </v:shape>
            </w:pict>
          </mc:Fallback>
        </mc:AlternateContent>
      </w:r>
      <w:r w:rsidR="000D7EBA">
        <w:t xml:space="preserve">Select the </w:t>
      </w:r>
      <w:r>
        <w:t>Building Block you wish to delete</w:t>
      </w:r>
      <w:r w:rsidR="000D7EBA">
        <w:t xml:space="preserve"> and click </w:t>
      </w:r>
      <w:r w:rsidR="000D7EBA" w:rsidRPr="00F503EB">
        <w:rPr>
          <w:b/>
        </w:rPr>
        <w:t>Delete</w:t>
      </w:r>
      <w:r w:rsidR="000D7EBA">
        <w:t>.</w:t>
      </w:r>
      <w:r w:rsidR="000D7EBA">
        <w:br/>
      </w:r>
      <w:r w:rsidR="000D7EBA">
        <w:br/>
      </w:r>
      <w:r w:rsidR="000D7EBA">
        <w:rPr>
          <w:noProof/>
        </w:rPr>
        <w:drawing>
          <wp:inline distT="0" distB="0" distL="0" distR="0" wp14:anchorId="6FB6FAF2" wp14:editId="59C5F752">
            <wp:extent cx="3695700" cy="3098578"/>
            <wp:effectExtent l="0" t="0" r="0" b="0"/>
            <wp:docPr id="1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3706624" cy="3107737"/>
                    </a:xfrm>
                    <a:prstGeom prst="rect">
                      <a:avLst/>
                    </a:prstGeom>
                    <a:noFill/>
                    <a:ln w="9525">
                      <a:noFill/>
                      <a:miter lim="800000"/>
                      <a:headEnd/>
                      <a:tailEnd/>
                    </a:ln>
                  </pic:spPr>
                </pic:pic>
              </a:graphicData>
            </a:graphic>
          </wp:inline>
        </w:drawing>
      </w:r>
    </w:p>
    <w:p w14:paraId="1924C636" w14:textId="77777777" w:rsidR="000D7EBA" w:rsidRDefault="000D7EBA" w:rsidP="00BD2983">
      <w:pPr>
        <w:pStyle w:val="Heading2"/>
        <w:pageBreakBefore/>
      </w:pPr>
      <w:bookmarkStart w:id="57" w:name="_Toc476497626"/>
      <w:r>
        <w:lastRenderedPageBreak/>
        <w:t>Building Blocks Organizer</w:t>
      </w:r>
      <w:bookmarkEnd w:id="57"/>
    </w:p>
    <w:p w14:paraId="32D4C190" w14:textId="77777777" w:rsidR="000D7EBA" w:rsidRDefault="000D7EBA" w:rsidP="000D7EBA">
      <w:r>
        <w:t>The Building Blocks Organizer allows you to View, Insert, Delete or Edit Properties of Building Blocks.</w:t>
      </w:r>
    </w:p>
    <w:p w14:paraId="271270C7" w14:textId="77777777" w:rsidR="000D7EBA" w:rsidRDefault="000D7EBA" w:rsidP="0080227E">
      <w:pPr>
        <w:pStyle w:val="ExerciseList"/>
        <w:numPr>
          <w:ilvl w:val="0"/>
          <w:numId w:val="62"/>
        </w:numPr>
      </w:pPr>
      <w:r>
        <w:t xml:space="preserve">Display the Building Blocks Organizer by selecting </w:t>
      </w:r>
      <w:r w:rsidRPr="0044698B">
        <w:rPr>
          <w:b/>
        </w:rPr>
        <w:t>Insert, Quick Parts, Building Blocks Organizer.</w:t>
      </w:r>
    </w:p>
    <w:p w14:paraId="097D565E" w14:textId="6EAB0C18" w:rsidR="000D7EBA" w:rsidRPr="00754ABF" w:rsidRDefault="000D7EBA" w:rsidP="000D7EBA">
      <w:pPr>
        <w:pStyle w:val="ExerciseList"/>
      </w:pPr>
      <w:r w:rsidRPr="00754ABF">
        <w:t xml:space="preserve">Building Blocks are displayed sorted by Name.  To display the list in a different order, click the heading desired at the top of the table (i.e. click Gallery, Category </w:t>
      </w:r>
      <w:r w:rsidR="00997A8A" w:rsidRPr="00754ABF">
        <w:t>etc.</w:t>
      </w:r>
      <w:r w:rsidRPr="00754ABF">
        <w:t>).</w:t>
      </w:r>
    </w:p>
    <w:p w14:paraId="2866FFFC" w14:textId="77777777" w:rsidR="000D7EBA" w:rsidRDefault="000D7EBA" w:rsidP="000D7EBA">
      <w:pPr>
        <w:ind w:left="720"/>
      </w:pPr>
      <w:r>
        <w:rPr>
          <w:noProof/>
        </w:rPr>
        <mc:AlternateContent>
          <mc:Choice Requires="wps">
            <w:drawing>
              <wp:anchor distT="0" distB="0" distL="114300" distR="114300" simplePos="0" relativeHeight="252434944" behindDoc="0" locked="0" layoutInCell="1" allowOverlap="1" wp14:anchorId="1AADE3BA" wp14:editId="1C060F5E">
                <wp:simplePos x="0" y="0"/>
                <wp:positionH relativeFrom="column">
                  <wp:posOffset>2244090</wp:posOffset>
                </wp:positionH>
                <wp:positionV relativeFrom="paragraph">
                  <wp:posOffset>303530</wp:posOffset>
                </wp:positionV>
                <wp:extent cx="1838960" cy="635"/>
                <wp:effectExtent l="38100" t="76200" r="0" b="94615"/>
                <wp:wrapNone/>
                <wp:docPr id="38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C55FC" id="AutoShape 154" o:spid="_x0000_s1026" type="#_x0000_t32" style="position:absolute;margin-left:176.7pt;margin-top:23.9pt;width:144.8pt;height:.05pt;flip:x;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2435968" behindDoc="0" locked="0" layoutInCell="1" allowOverlap="1" wp14:anchorId="2F8856DA" wp14:editId="1C78AA89">
                <wp:simplePos x="0" y="0"/>
                <wp:positionH relativeFrom="column">
                  <wp:posOffset>4083050</wp:posOffset>
                </wp:positionH>
                <wp:positionV relativeFrom="paragraph">
                  <wp:posOffset>156845</wp:posOffset>
                </wp:positionV>
                <wp:extent cx="1479550" cy="358140"/>
                <wp:effectExtent l="0" t="0" r="6350" b="3810"/>
                <wp:wrapNone/>
                <wp:docPr id="38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D6D0C" w14:textId="77777777" w:rsidR="009B0CDA" w:rsidRPr="00D95B57" w:rsidRDefault="009B0CDA" w:rsidP="000D7EBA">
                            <w:pPr>
                              <w:rPr>
                                <w:b/>
                                <w:sz w:val="16"/>
                                <w:szCs w:val="16"/>
                              </w:rPr>
                            </w:pPr>
                            <w:r w:rsidRPr="00D95B57">
                              <w:rPr>
                                <w:b/>
                                <w:sz w:val="16"/>
                                <w:szCs w:val="16"/>
                              </w:rPr>
                              <w:t>Change sort order by clicking on the column heading.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56DA" id="Text Box 155" o:spid="_x0000_s1048" type="#_x0000_t202" style="position:absolute;left:0;text-align:left;margin-left:321.5pt;margin-top:12.35pt;width:116.5pt;height:28.2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" stroked="f">
                <v:textbox>
                  <w:txbxContent>
                    <w:p w14:paraId="169D6D0C" w14:textId="77777777" w:rsidR="009B0CDA" w:rsidRPr="00D95B57" w:rsidRDefault="009B0CDA" w:rsidP="000D7EBA">
                      <w:pPr>
                        <w:rPr>
                          <w:b/>
                          <w:sz w:val="16"/>
                          <w:szCs w:val="16"/>
                        </w:rPr>
                      </w:pPr>
                      <w:r w:rsidRPr="00D95B57">
                        <w:rPr>
                          <w:b/>
                          <w:sz w:val="16"/>
                          <w:szCs w:val="16"/>
                        </w:rPr>
                        <w:t>Change sort order by clicking on the column heading.</w:t>
                      </w:r>
                    </w:p>
                  </w:txbxContent>
                </v:textbox>
              </v:shape>
            </w:pict>
          </mc:Fallback>
        </mc:AlternateContent>
      </w:r>
      <w:r>
        <w:rPr>
          <w:noProof/>
        </w:rPr>
        <w:drawing>
          <wp:inline distT="0" distB="0" distL="0" distR="0" wp14:anchorId="5C330C3B" wp14:editId="2D6911B2">
            <wp:extent cx="3602736" cy="3007289"/>
            <wp:effectExtent l="19050" t="0" r="0" b="0"/>
            <wp:docPr id="1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3602736" cy="3007289"/>
                    </a:xfrm>
                    <a:prstGeom prst="rect">
                      <a:avLst/>
                    </a:prstGeom>
                    <a:noFill/>
                    <a:ln w="9525">
                      <a:noFill/>
                      <a:miter lim="800000"/>
                      <a:headEnd/>
                      <a:tailEnd/>
                    </a:ln>
                  </pic:spPr>
                </pic:pic>
              </a:graphicData>
            </a:graphic>
          </wp:inline>
        </w:drawing>
      </w:r>
    </w:p>
    <w:p w14:paraId="306D18D6" w14:textId="77777777" w:rsidR="000D7EBA" w:rsidRDefault="000D7EBA" w:rsidP="000D7EBA">
      <w:pPr>
        <w:pStyle w:val="ExerciseList"/>
      </w:pPr>
      <w:r>
        <w:t xml:space="preserve">Select </w:t>
      </w:r>
      <w:r w:rsidRPr="00754ABF">
        <w:rPr>
          <w:b/>
        </w:rPr>
        <w:t>Edit Properties</w:t>
      </w:r>
      <w:r>
        <w:t xml:space="preserve">, if you wish to change any Building Block properties. </w:t>
      </w:r>
    </w:p>
    <w:p w14:paraId="645E9B6A" w14:textId="77777777" w:rsidR="000D7EBA" w:rsidRDefault="000D7EBA" w:rsidP="000D7EBA">
      <w:pPr>
        <w:pStyle w:val="ExerciseList"/>
      </w:pPr>
      <w:r w:rsidRPr="00833D98">
        <w:rPr>
          <w:b/>
        </w:rPr>
        <w:t>Select a different Gallery</w:t>
      </w:r>
      <w:r>
        <w:t xml:space="preserve"> (see a list of choices below).</w:t>
      </w:r>
    </w:p>
    <w:p w14:paraId="1C7D0AE6" w14:textId="77777777" w:rsidR="000D7EBA" w:rsidRPr="007A3EA4" w:rsidRDefault="000D7EBA" w:rsidP="000D7EBA">
      <w:pPr>
        <w:ind w:left="1080"/>
      </w:pPr>
      <w:r w:rsidRPr="007A3EA4">
        <w:rPr>
          <w:i/>
        </w:rPr>
        <w:t>Quick Parts is the default gallery and is great for things you use a lot, but if you add too many to this category it will become unwieldy and difficult to use.</w:t>
      </w:r>
    </w:p>
    <w:p w14:paraId="0417E7C9" w14:textId="77777777" w:rsidR="000D7EBA" w:rsidRDefault="000D7EBA" w:rsidP="000D7EBA">
      <w:pPr>
        <w:ind w:left="1080"/>
      </w:pPr>
      <w:r>
        <w:rPr>
          <w:noProof/>
        </w:rPr>
        <w:drawing>
          <wp:inline distT="0" distB="0" distL="0" distR="0" wp14:anchorId="32D8A079" wp14:editId="3B910E62">
            <wp:extent cx="2502430" cy="2162755"/>
            <wp:effectExtent l="19050" t="0" r="0" b="0"/>
            <wp:docPr id="1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2502614" cy="2162914"/>
                    </a:xfrm>
                    <a:prstGeom prst="rect">
                      <a:avLst/>
                    </a:prstGeom>
                    <a:noFill/>
                    <a:ln w="9525">
                      <a:noFill/>
                      <a:miter lim="800000"/>
                      <a:headEnd/>
                      <a:tailEnd/>
                    </a:ln>
                  </pic:spPr>
                </pic:pic>
              </a:graphicData>
            </a:graphic>
          </wp:inline>
        </w:drawing>
      </w:r>
    </w:p>
    <w:p w14:paraId="2423AF69" w14:textId="77777777" w:rsidR="000D7EBA" w:rsidRDefault="000D7EBA" w:rsidP="000D7EBA">
      <w:pPr>
        <w:pStyle w:val="ExerciseList"/>
      </w:pPr>
      <w:r w:rsidRPr="004B75F4">
        <w:rPr>
          <w:b/>
        </w:rPr>
        <w:t>Select a Category or create a new category</w:t>
      </w:r>
      <w:r>
        <w:t xml:space="preserve">.  If you create a new category, give it a name and click </w:t>
      </w:r>
      <w:r w:rsidRPr="00833D98">
        <w:rPr>
          <w:b/>
        </w:rPr>
        <w:t>OK</w:t>
      </w:r>
      <w:r>
        <w:t>.</w:t>
      </w:r>
    </w:p>
    <w:p w14:paraId="080D1B20" w14:textId="77777777" w:rsidR="000D7EBA" w:rsidRDefault="000D7EBA" w:rsidP="000D7EBA">
      <w:pPr>
        <w:ind w:left="720"/>
      </w:pPr>
      <w:r w:rsidRPr="00D24ECA">
        <w:rPr>
          <w:b/>
          <w:bCs/>
          <w:shd w:val="clear" w:color="auto" w:fill="AAB0C7" w:themeFill="accent1" w:themeFillTint="99"/>
        </w:rPr>
        <w:t xml:space="preserve"> Tip </w:t>
      </w:r>
      <w:r w:rsidRPr="00B45CD0">
        <w:rPr>
          <w:b/>
          <w:bCs/>
        </w:rPr>
        <w:t> </w:t>
      </w:r>
      <w:r w:rsidRPr="00B45CD0">
        <w:t>  </w:t>
      </w:r>
      <w:r w:rsidRPr="00C7352C">
        <w:t xml:space="preserve"> To </w:t>
      </w:r>
      <w:r>
        <w:t>have this Building Block appear at the top of the list of categories, use a symbol like an asterisk at the beginning of the name, i.e. *Document Essentials, or enclose the name in parenthesis, i.e. (Document Essentials).</w:t>
      </w:r>
    </w:p>
    <w:p w14:paraId="79D65524" w14:textId="77777777" w:rsidR="000D7EBA" w:rsidRDefault="000D7EBA" w:rsidP="000D7EBA">
      <w:pPr>
        <w:ind w:left="1080"/>
      </w:pPr>
      <w:r>
        <w:rPr>
          <w:noProof/>
        </w:rPr>
        <w:lastRenderedPageBreak/>
        <w:drawing>
          <wp:inline distT="0" distB="0" distL="0" distR="0" wp14:anchorId="46E1A9EE" wp14:editId="5A40F19E">
            <wp:extent cx="2445855" cy="1829931"/>
            <wp:effectExtent l="19050" t="0" r="0" b="0"/>
            <wp:docPr id="1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2451338" cy="1834034"/>
                    </a:xfrm>
                    <a:prstGeom prst="rect">
                      <a:avLst/>
                    </a:prstGeom>
                    <a:noFill/>
                    <a:ln w="9525">
                      <a:noFill/>
                      <a:miter lim="800000"/>
                      <a:headEnd/>
                      <a:tailEnd/>
                    </a:ln>
                  </pic:spPr>
                </pic:pic>
              </a:graphicData>
            </a:graphic>
          </wp:inline>
        </w:drawing>
      </w:r>
    </w:p>
    <w:p w14:paraId="2E8D40F6" w14:textId="77777777" w:rsidR="000D7EBA" w:rsidRDefault="000D7EBA" w:rsidP="000D7EBA">
      <w:pPr>
        <w:pStyle w:val="ExerciseList"/>
      </w:pPr>
      <w:r>
        <w:t xml:space="preserve">Save in </w:t>
      </w:r>
      <w:r w:rsidRPr="00D217D5">
        <w:rPr>
          <w:b/>
        </w:rPr>
        <w:t>Building Blocks.dotx</w:t>
      </w:r>
      <w:r>
        <w:t>.  This default makes the Building Block available to all documents.</w:t>
      </w:r>
    </w:p>
    <w:p w14:paraId="7C01F302" w14:textId="77777777" w:rsidR="000D7EBA" w:rsidRPr="0092054E" w:rsidRDefault="000D7EBA" w:rsidP="000D7EBA">
      <w:pPr>
        <w:pStyle w:val="ExerciseList"/>
        <w:rPr>
          <w:bCs/>
        </w:rPr>
      </w:pPr>
      <w:r w:rsidRPr="00163934">
        <w:rPr>
          <w:b/>
        </w:rPr>
        <w:t>Select one of the Options</w:t>
      </w:r>
      <w:r w:rsidRPr="00D217D5">
        <w:t>:  Insert content only</w:t>
      </w:r>
      <w:r>
        <w:t xml:space="preserve">, </w:t>
      </w:r>
      <w:proofErr w:type="gramStart"/>
      <w:r w:rsidRPr="00D217D5">
        <w:t>Insert</w:t>
      </w:r>
      <w:proofErr w:type="gramEnd"/>
      <w:r w:rsidRPr="00D217D5">
        <w:t xml:space="preserve"> content in its own paragraph</w:t>
      </w:r>
      <w:r>
        <w:t xml:space="preserve">, or </w:t>
      </w:r>
      <w:r w:rsidRPr="00D217D5">
        <w:t>Insert content in its own pag</w:t>
      </w:r>
      <w:r>
        <w:t>e</w:t>
      </w:r>
      <w:r w:rsidRPr="0092054E">
        <w:rPr>
          <w:bCs/>
        </w:rPr>
        <w:t>.</w:t>
      </w:r>
    </w:p>
    <w:p w14:paraId="71D4852A" w14:textId="77777777" w:rsidR="000D7EBA" w:rsidRPr="00D03CC8" w:rsidRDefault="000D7EBA" w:rsidP="000D7EBA">
      <w:pPr>
        <w:ind w:left="1080"/>
      </w:pPr>
      <w:r>
        <w:rPr>
          <w:noProof/>
        </w:rPr>
        <w:drawing>
          <wp:inline distT="0" distB="0" distL="0" distR="0" wp14:anchorId="0882124B" wp14:editId="01047D33">
            <wp:extent cx="2447925" cy="1933784"/>
            <wp:effectExtent l="19050" t="0" r="9525" b="0"/>
            <wp:docPr id="13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srcRect/>
                    <a:stretch>
                      <a:fillRect/>
                    </a:stretch>
                  </pic:blipFill>
                  <pic:spPr bwMode="auto">
                    <a:xfrm>
                      <a:off x="0" y="0"/>
                      <a:ext cx="2447925" cy="1933784"/>
                    </a:xfrm>
                    <a:prstGeom prst="rect">
                      <a:avLst/>
                    </a:prstGeom>
                    <a:noFill/>
                    <a:ln w="9525">
                      <a:noFill/>
                      <a:miter lim="800000"/>
                      <a:headEnd/>
                      <a:tailEnd/>
                    </a:ln>
                  </pic:spPr>
                </pic:pic>
              </a:graphicData>
            </a:graphic>
          </wp:inline>
        </w:drawing>
      </w:r>
    </w:p>
    <w:p w14:paraId="01059CC4" w14:textId="77777777" w:rsidR="000D7EBA" w:rsidRDefault="000D7EBA" w:rsidP="000D7EBA">
      <w:pPr>
        <w:pStyle w:val="ExerciseList"/>
      </w:pPr>
      <w:r w:rsidRPr="00163934">
        <w:t>Add a description</w:t>
      </w:r>
      <w:r>
        <w:t xml:space="preserve"> if desired.</w:t>
      </w:r>
    </w:p>
    <w:p w14:paraId="4F5BAC19" w14:textId="77777777" w:rsidR="000D7EBA" w:rsidRDefault="000D7EBA" w:rsidP="000D7EBA">
      <w:pPr>
        <w:ind w:left="1080"/>
      </w:pPr>
      <w:r w:rsidRPr="0099604B">
        <w:rPr>
          <w:noProof/>
        </w:rPr>
        <w:drawing>
          <wp:inline distT="0" distB="0" distL="0" distR="0" wp14:anchorId="2443B89D" wp14:editId="550E2385">
            <wp:extent cx="2638425" cy="2084273"/>
            <wp:effectExtent l="19050" t="0" r="9525" b="0"/>
            <wp:docPr id="1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srcRect/>
                    <a:stretch>
                      <a:fillRect/>
                    </a:stretch>
                  </pic:blipFill>
                  <pic:spPr bwMode="auto">
                    <a:xfrm>
                      <a:off x="0" y="0"/>
                      <a:ext cx="2638425" cy="2084273"/>
                    </a:xfrm>
                    <a:prstGeom prst="rect">
                      <a:avLst/>
                    </a:prstGeom>
                    <a:noFill/>
                    <a:ln w="9525">
                      <a:noFill/>
                      <a:miter lim="800000"/>
                      <a:headEnd/>
                      <a:tailEnd/>
                    </a:ln>
                  </pic:spPr>
                </pic:pic>
              </a:graphicData>
            </a:graphic>
          </wp:inline>
        </w:drawing>
      </w:r>
    </w:p>
    <w:p w14:paraId="0AE60AF6" w14:textId="77777777" w:rsidR="000D7EBA" w:rsidRDefault="000D7EBA" w:rsidP="000D7EBA">
      <w:pPr>
        <w:pStyle w:val="ExerciseList"/>
      </w:pPr>
      <w:r>
        <w:t xml:space="preserve">When you click </w:t>
      </w:r>
      <w:r w:rsidRPr="00833D98">
        <w:rPr>
          <w:b/>
        </w:rPr>
        <w:t xml:space="preserve">OK </w:t>
      </w:r>
      <w:r>
        <w:t xml:space="preserve">on the Modify Building Block properties and the following box appears, click </w:t>
      </w:r>
      <w:r w:rsidRPr="00833D98">
        <w:rPr>
          <w:b/>
        </w:rPr>
        <w:t>Yes</w:t>
      </w:r>
      <w:r>
        <w:t xml:space="preserve"> to save with the new information.</w:t>
      </w:r>
      <w:r>
        <w:br/>
      </w:r>
      <w:r>
        <w:lastRenderedPageBreak/>
        <w:br/>
      </w:r>
      <w:r>
        <w:rPr>
          <w:noProof/>
        </w:rPr>
        <w:drawing>
          <wp:inline distT="0" distB="0" distL="0" distR="0" wp14:anchorId="1A758B69" wp14:editId="2A71EE19">
            <wp:extent cx="2638425" cy="951432"/>
            <wp:effectExtent l="19050" t="0" r="9525" b="0"/>
            <wp:docPr id="1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srcRect/>
                    <a:stretch>
                      <a:fillRect/>
                    </a:stretch>
                  </pic:blipFill>
                  <pic:spPr bwMode="auto">
                    <a:xfrm>
                      <a:off x="0" y="0"/>
                      <a:ext cx="2638425" cy="951432"/>
                    </a:xfrm>
                    <a:prstGeom prst="rect">
                      <a:avLst/>
                    </a:prstGeom>
                    <a:noFill/>
                    <a:ln w="9525">
                      <a:noFill/>
                      <a:miter lim="800000"/>
                      <a:headEnd/>
                      <a:tailEnd/>
                    </a:ln>
                  </pic:spPr>
                </pic:pic>
              </a:graphicData>
            </a:graphic>
          </wp:inline>
        </w:drawing>
      </w:r>
    </w:p>
    <w:p w14:paraId="363F3012" w14:textId="77777777" w:rsidR="000D7EBA" w:rsidRDefault="000D7EBA" w:rsidP="000D7EBA">
      <w:pPr>
        <w:pStyle w:val="ExerciseList"/>
      </w:pPr>
      <w:r>
        <w:t xml:space="preserve">Notice the new Category.  Click </w:t>
      </w:r>
      <w:r w:rsidRPr="0071072B">
        <w:rPr>
          <w:b/>
        </w:rPr>
        <w:t>Close</w:t>
      </w:r>
      <w:r>
        <w:t xml:space="preserve"> when done.</w:t>
      </w:r>
    </w:p>
    <w:p w14:paraId="3123FEED" w14:textId="77777777" w:rsidR="000D7EBA" w:rsidRDefault="000D7EBA" w:rsidP="000D7EBA">
      <w:pPr>
        <w:ind w:left="1080"/>
      </w:pPr>
      <w:r>
        <w:rPr>
          <w:noProof/>
        </w:rPr>
        <mc:AlternateContent>
          <mc:Choice Requires="wps">
            <w:drawing>
              <wp:anchor distT="4294967295" distB="4294967295" distL="114300" distR="114300" simplePos="0" relativeHeight="252436992" behindDoc="0" locked="0" layoutInCell="1" allowOverlap="1" wp14:anchorId="6FC7FC56" wp14:editId="6628657A">
                <wp:simplePos x="0" y="0"/>
                <wp:positionH relativeFrom="column">
                  <wp:posOffset>2009775</wp:posOffset>
                </wp:positionH>
                <wp:positionV relativeFrom="paragraph">
                  <wp:posOffset>358139</wp:posOffset>
                </wp:positionV>
                <wp:extent cx="270510" cy="0"/>
                <wp:effectExtent l="38100" t="76200" r="0" b="95250"/>
                <wp:wrapNone/>
                <wp:docPr id="37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5B34D" id="AutoShape 156" o:spid="_x0000_s1026" type="#_x0000_t32" style="position:absolute;margin-left:158.25pt;margin-top:28.2pt;width:21.3pt;height:0;flip:x;z-index:25243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uJPQIAAGo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">
                <v:stroke endarrow="block"/>
              </v:shape>
            </w:pict>
          </mc:Fallback>
        </mc:AlternateContent>
      </w:r>
      <w:r>
        <w:rPr>
          <w:noProof/>
        </w:rPr>
        <mc:AlternateContent>
          <mc:Choice Requires="wps">
            <w:drawing>
              <wp:anchor distT="0" distB="0" distL="114300" distR="114300" simplePos="0" relativeHeight="252438016" behindDoc="0" locked="0" layoutInCell="1" allowOverlap="1" wp14:anchorId="36C9EB4A" wp14:editId="7B5433EC">
                <wp:simplePos x="0" y="0"/>
                <wp:positionH relativeFrom="column">
                  <wp:posOffset>2280285</wp:posOffset>
                </wp:positionH>
                <wp:positionV relativeFrom="paragraph">
                  <wp:posOffset>237490</wp:posOffset>
                </wp:positionV>
                <wp:extent cx="1064260" cy="238760"/>
                <wp:effectExtent l="0" t="0" r="2540" b="8890"/>
                <wp:wrapNone/>
                <wp:docPr id="3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29863" w14:textId="77777777" w:rsidR="009B0CDA" w:rsidRPr="006D738E" w:rsidRDefault="009B0CDA" w:rsidP="000D7EBA">
                            <w:pPr>
                              <w:rPr>
                                <w:b/>
                                <w:sz w:val="16"/>
                                <w:szCs w:val="16"/>
                              </w:rPr>
                            </w:pPr>
                            <w:r w:rsidRPr="006D738E">
                              <w:rPr>
                                <w:b/>
                                <w:sz w:val="16"/>
                                <w:szCs w:val="16"/>
                              </w:rPr>
                              <w:t>Sorted by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9EB4A" id="Text Box 157" o:spid="_x0000_s1049" type="#_x0000_t202" style="position:absolute;left:0;text-align:left;margin-left:179.55pt;margin-top:18.7pt;width:83.8pt;height:18.8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W+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" stroked="f">
                <v:textbox>
                  <w:txbxContent>
                    <w:p w14:paraId="69229863" w14:textId="77777777" w:rsidR="009B0CDA" w:rsidRPr="006D738E" w:rsidRDefault="009B0CDA" w:rsidP="000D7EBA">
                      <w:pPr>
                        <w:rPr>
                          <w:b/>
                          <w:sz w:val="16"/>
                          <w:szCs w:val="16"/>
                        </w:rPr>
                      </w:pPr>
                      <w:r w:rsidRPr="006D738E">
                        <w:rPr>
                          <w:b/>
                          <w:sz w:val="16"/>
                          <w:szCs w:val="16"/>
                        </w:rPr>
                        <w:t>Sorted by Category</w:t>
                      </w:r>
                    </w:p>
                  </w:txbxContent>
                </v:textbox>
              </v:shape>
            </w:pict>
          </mc:Fallback>
        </mc:AlternateContent>
      </w:r>
      <w:r>
        <w:rPr>
          <w:noProof/>
        </w:rPr>
        <mc:AlternateContent>
          <mc:Choice Requires="wps">
            <w:drawing>
              <wp:anchor distT="4294967295" distB="4294967295" distL="114300" distR="114300" simplePos="0" relativeHeight="252439040" behindDoc="0" locked="0" layoutInCell="1" allowOverlap="1" wp14:anchorId="6858CDDB" wp14:editId="31DE44C5">
                <wp:simplePos x="0" y="0"/>
                <wp:positionH relativeFrom="column">
                  <wp:posOffset>2386330</wp:posOffset>
                </wp:positionH>
                <wp:positionV relativeFrom="paragraph">
                  <wp:posOffset>1207769</wp:posOffset>
                </wp:positionV>
                <wp:extent cx="422910" cy="0"/>
                <wp:effectExtent l="38100" t="76200" r="0" b="95250"/>
                <wp:wrapNone/>
                <wp:docPr id="38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FF3A7" id="AutoShape 158" o:spid="_x0000_s1026" type="#_x0000_t32" style="position:absolute;margin-left:187.9pt;margin-top:95.1pt;width:33.3pt;height:0;flip:x;z-index:25243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tPQIAAGoEAAAOAAAAZHJzL2Uyb0RvYy54bWysVNuO2yAQfa/Uf0C8J76sky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2440064" behindDoc="0" locked="0" layoutInCell="1" allowOverlap="1" wp14:anchorId="3700F6DC" wp14:editId="3B0B1FBA">
                <wp:simplePos x="0" y="0"/>
                <wp:positionH relativeFrom="column">
                  <wp:posOffset>2809240</wp:posOffset>
                </wp:positionH>
                <wp:positionV relativeFrom="paragraph">
                  <wp:posOffset>1086485</wp:posOffset>
                </wp:positionV>
                <wp:extent cx="1238885" cy="238760"/>
                <wp:effectExtent l="0" t="0" r="0" b="8890"/>
                <wp:wrapNone/>
                <wp:docPr id="38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C02F7" w14:textId="77777777" w:rsidR="009B0CDA" w:rsidRPr="006D738E" w:rsidRDefault="009B0CDA" w:rsidP="000D7EBA">
                            <w:pPr>
                              <w:rPr>
                                <w:b/>
                                <w:sz w:val="16"/>
                                <w:szCs w:val="16"/>
                              </w:rPr>
                            </w:pPr>
                            <w:r w:rsidRPr="006D738E">
                              <w:rPr>
                                <w:b/>
                                <w:sz w:val="16"/>
                                <w:szCs w:val="16"/>
                              </w:rPr>
                              <w:t>Notice the new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F6DC" id="Text Box 159" o:spid="_x0000_s1050" type="#_x0000_t202" style="position:absolute;left:0;text-align:left;margin-left:221.2pt;margin-top:85.55pt;width:97.55pt;height:18.8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KViQIAABs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" stroked="f">
                <v:textbox>
                  <w:txbxContent>
                    <w:p w14:paraId="788C02F7" w14:textId="77777777" w:rsidR="009B0CDA" w:rsidRPr="006D738E" w:rsidRDefault="009B0CDA" w:rsidP="000D7EBA">
                      <w:pPr>
                        <w:rPr>
                          <w:b/>
                          <w:sz w:val="16"/>
                          <w:szCs w:val="16"/>
                        </w:rPr>
                      </w:pPr>
                      <w:r w:rsidRPr="006D738E">
                        <w:rPr>
                          <w:b/>
                          <w:sz w:val="16"/>
                          <w:szCs w:val="16"/>
                        </w:rPr>
                        <w:t>Notice the new Category</w:t>
                      </w:r>
                    </w:p>
                  </w:txbxContent>
                </v:textbox>
              </v:shape>
            </w:pict>
          </mc:Fallback>
        </mc:AlternateContent>
      </w:r>
      <w:r>
        <w:rPr>
          <w:noProof/>
        </w:rPr>
        <w:drawing>
          <wp:inline distT="0" distB="0" distL="0" distR="0" wp14:anchorId="34CCF930" wp14:editId="36807F61">
            <wp:extent cx="3781425" cy="3170452"/>
            <wp:effectExtent l="0" t="0" r="0" b="0"/>
            <wp:docPr id="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3788017" cy="3175979"/>
                    </a:xfrm>
                    <a:prstGeom prst="rect">
                      <a:avLst/>
                    </a:prstGeom>
                    <a:noFill/>
                    <a:ln w="9525">
                      <a:noFill/>
                      <a:miter lim="800000"/>
                      <a:headEnd/>
                      <a:tailEnd/>
                    </a:ln>
                  </pic:spPr>
                </pic:pic>
              </a:graphicData>
            </a:graphic>
          </wp:inline>
        </w:drawing>
      </w:r>
    </w:p>
    <w:p w14:paraId="2E5AC7C0" w14:textId="77777777" w:rsidR="000D7EBA" w:rsidRDefault="000D7EBA" w:rsidP="000D7EBA">
      <w:r w:rsidRPr="00D24ECA">
        <w:rPr>
          <w:b/>
          <w:bCs/>
          <w:shd w:val="clear" w:color="auto" w:fill="AAB0C7" w:themeFill="accent1" w:themeFillTint="99"/>
        </w:rPr>
        <w:t xml:space="preserve"> Tip </w:t>
      </w:r>
      <w:r w:rsidRPr="00B45CD0">
        <w:rPr>
          <w:b/>
          <w:bCs/>
        </w:rPr>
        <w:t> </w:t>
      </w:r>
      <w:r w:rsidRPr="00B45CD0">
        <w:t>  </w:t>
      </w:r>
      <w:r w:rsidRPr="00C7352C">
        <w:t xml:space="preserve"> </w:t>
      </w:r>
      <w:r>
        <w:t xml:space="preserve">All Building Blocks can be inserted from the </w:t>
      </w:r>
      <w:r w:rsidRPr="000E1AD5">
        <w:rPr>
          <w:b/>
        </w:rPr>
        <w:t>Insert, Quick Parts, Building Blocks Organizer</w:t>
      </w:r>
      <w:r>
        <w:t>.</w:t>
      </w:r>
    </w:p>
    <w:p w14:paraId="6BADDAB4" w14:textId="77777777" w:rsidR="000D7EBA" w:rsidRDefault="000D7EBA" w:rsidP="000D7EBA">
      <w:pPr>
        <w:pStyle w:val="Heading3"/>
      </w:pPr>
      <w:bookmarkStart w:id="58" w:name="_Toc476497627"/>
      <w:r>
        <w:t>Add/Edit/Remove Presets</w:t>
      </w:r>
      <w:bookmarkEnd w:id="58"/>
      <w:r>
        <w:t xml:space="preserve"> </w:t>
      </w:r>
    </w:p>
    <w:p w14:paraId="07AC0FF3" w14:textId="77777777" w:rsidR="000D7EBA" w:rsidRPr="002C3774" w:rsidRDefault="000D7EBA" w:rsidP="000D7EBA">
      <w:r>
        <w:t xml:space="preserve">Some Galleries like the Header and Footer galleries allow you to Edit or Remove entries simply by right clicking on the entry and selecting Edit or Remove.  You can also add an entry by selecting the entry text and selecting the Save Selection </w:t>
      </w:r>
      <w:proofErr w:type="gramStart"/>
      <w:r>
        <w:t>To</w:t>
      </w:r>
      <w:proofErr w:type="gramEnd"/>
      <w:r>
        <w:t xml:space="preserve"> Header Gallery… at the bottom of the Insert Header options.</w:t>
      </w:r>
    </w:p>
    <w:p w14:paraId="6EEC87C2" w14:textId="77777777" w:rsidR="000D7EBA" w:rsidRPr="00E07D05" w:rsidRDefault="000D7EBA" w:rsidP="000D7EBA">
      <w:pPr>
        <w:ind w:left="1080"/>
      </w:pPr>
      <w:r>
        <w:rPr>
          <w:noProof/>
        </w:rPr>
        <mc:AlternateContent>
          <mc:Choice Requires="wps">
            <w:drawing>
              <wp:anchor distT="4294967295" distB="4294967295" distL="114300" distR="114300" simplePos="0" relativeHeight="252441088" behindDoc="0" locked="0" layoutInCell="1" allowOverlap="1" wp14:anchorId="7AA37703" wp14:editId="6C19B8EE">
                <wp:simplePos x="0" y="0"/>
                <wp:positionH relativeFrom="column">
                  <wp:posOffset>1737995</wp:posOffset>
                </wp:positionH>
                <wp:positionV relativeFrom="paragraph">
                  <wp:posOffset>2148204</wp:posOffset>
                </wp:positionV>
                <wp:extent cx="352425" cy="0"/>
                <wp:effectExtent l="38100" t="76200" r="0" b="95250"/>
                <wp:wrapNone/>
                <wp:docPr id="377"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937C" id="AutoShape 280" o:spid="_x0000_s1026" type="#_x0000_t32" style="position:absolute;margin-left:136.85pt;margin-top:169.15pt;width:27.75pt;height:0;flip:x;z-index:25244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">
                <v:stroke endarrow="block"/>
              </v:shape>
            </w:pict>
          </mc:Fallback>
        </mc:AlternateContent>
      </w:r>
      <w:r>
        <w:rPr>
          <w:noProof/>
        </w:rPr>
        <w:drawing>
          <wp:inline distT="0" distB="0" distL="0" distR="0" wp14:anchorId="31D872A1" wp14:editId="57B2612E">
            <wp:extent cx="2233418" cy="2228850"/>
            <wp:effectExtent l="19050" t="0" r="0"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240869" cy="2236286"/>
                    </a:xfrm>
                    <a:prstGeom prst="rect">
                      <a:avLst/>
                    </a:prstGeom>
                    <a:noFill/>
                    <a:ln w="9525">
                      <a:noFill/>
                      <a:miter lim="800000"/>
                      <a:headEnd/>
                      <a:tailEnd/>
                    </a:ln>
                  </pic:spPr>
                </pic:pic>
              </a:graphicData>
            </a:graphic>
          </wp:inline>
        </w:drawing>
      </w:r>
    </w:p>
    <w:p w14:paraId="03211D4F" w14:textId="77777777" w:rsidR="000D7EBA" w:rsidRDefault="000D7EBA" w:rsidP="000D7EBA">
      <w:pPr>
        <w:pStyle w:val="Exercise"/>
        <w:pageBreakBefore/>
      </w:pPr>
    </w:p>
    <w:p w14:paraId="286E0EAE" w14:textId="77777777" w:rsidR="000D7EBA" w:rsidRPr="002C3774" w:rsidRDefault="000D7EBA" w:rsidP="000D7EBA">
      <w:pPr>
        <w:pStyle w:val="ExerciseTask"/>
      </w:pPr>
      <w:r>
        <w:t>Add a Header preset.</w:t>
      </w:r>
    </w:p>
    <w:p w14:paraId="2135FEC9" w14:textId="77777777" w:rsidR="000D7EBA" w:rsidRDefault="000D7EBA" w:rsidP="0080227E">
      <w:pPr>
        <w:pStyle w:val="ExerciseList"/>
        <w:numPr>
          <w:ilvl w:val="0"/>
          <w:numId w:val="63"/>
        </w:numPr>
      </w:pPr>
      <w:r>
        <w:t xml:space="preserve">Select </w:t>
      </w:r>
      <w:r w:rsidRPr="0044698B">
        <w:rPr>
          <w:b/>
        </w:rPr>
        <w:t xml:space="preserve">Insert, Header </w:t>
      </w:r>
      <w:r w:rsidRPr="00090559">
        <w:t>tool</w:t>
      </w:r>
      <w:r>
        <w:t xml:space="preserve">.  There are several pre-defined headers that can be selected simply by clicking them.  Click </w:t>
      </w:r>
      <w:r w:rsidRPr="0044698B">
        <w:rPr>
          <w:b/>
        </w:rPr>
        <w:t>Blank (Three Columns)</w:t>
      </w:r>
      <w:r>
        <w:t xml:space="preserve"> header to insert that header (it is the second option on the Header preset list.</w:t>
      </w:r>
    </w:p>
    <w:p w14:paraId="2F7C19C5" w14:textId="77777777" w:rsidR="000D7EBA" w:rsidRDefault="000D7EBA" w:rsidP="000D7EBA">
      <w:pPr>
        <w:ind w:left="720"/>
      </w:pPr>
      <w:r w:rsidRPr="00D81DC9">
        <w:rPr>
          <w:noProof/>
        </w:rPr>
        <w:drawing>
          <wp:inline distT="0" distB="0" distL="0" distR="0" wp14:anchorId="7147019E" wp14:editId="4C15F76B">
            <wp:extent cx="2352675" cy="2211772"/>
            <wp:effectExtent l="19050" t="0" r="9525"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356766" cy="2215618"/>
                    </a:xfrm>
                    <a:prstGeom prst="rect">
                      <a:avLst/>
                    </a:prstGeom>
                    <a:noFill/>
                    <a:ln w="9525">
                      <a:noFill/>
                      <a:miter lim="800000"/>
                      <a:headEnd/>
                      <a:tailEnd/>
                    </a:ln>
                  </pic:spPr>
                </pic:pic>
              </a:graphicData>
            </a:graphic>
          </wp:inline>
        </w:drawing>
      </w:r>
    </w:p>
    <w:p w14:paraId="46F56F9C" w14:textId="77777777" w:rsidR="000D7EBA" w:rsidRDefault="000D7EBA" w:rsidP="000D7EBA">
      <w:pPr>
        <w:pStyle w:val="ExerciseList"/>
      </w:pPr>
      <w:r>
        <w:t xml:space="preserve">The new header is inserted with text fields where text is to be inserted. </w:t>
      </w:r>
    </w:p>
    <w:p w14:paraId="50C793BB" w14:textId="77777777" w:rsidR="000D7EBA" w:rsidRDefault="000D7EBA" w:rsidP="000D7EBA">
      <w:pPr>
        <w:ind w:left="720"/>
      </w:pPr>
      <w:r>
        <w:rPr>
          <w:noProof/>
        </w:rPr>
        <w:drawing>
          <wp:inline distT="0" distB="0" distL="0" distR="0" wp14:anchorId="01C1A8CE" wp14:editId="7D758DA5">
            <wp:extent cx="2687053" cy="457200"/>
            <wp:effectExtent l="1905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687053" cy="457200"/>
                    </a:xfrm>
                    <a:prstGeom prst="rect">
                      <a:avLst/>
                    </a:prstGeom>
                    <a:noFill/>
                    <a:ln w="9525">
                      <a:noFill/>
                      <a:miter lim="800000"/>
                      <a:headEnd/>
                      <a:tailEnd/>
                    </a:ln>
                  </pic:spPr>
                </pic:pic>
              </a:graphicData>
            </a:graphic>
          </wp:inline>
        </w:drawing>
      </w:r>
    </w:p>
    <w:p w14:paraId="137B4188" w14:textId="77777777" w:rsidR="000D7EBA" w:rsidRDefault="000D7EBA" w:rsidP="000D7EBA">
      <w:pPr>
        <w:pStyle w:val="ExerciseList"/>
      </w:pPr>
      <w:r w:rsidRPr="00F503EB">
        <w:t>Click to select the first text field.</w:t>
      </w:r>
      <w:r>
        <w:t xml:space="preserve">  Click </w:t>
      </w:r>
      <w:r w:rsidRPr="00F503EB">
        <w:t>Date &amp; Time</w:t>
      </w:r>
      <w:r>
        <w:t xml:space="preserve"> on the tab.  When the Date &amp; Time dialog box appears, </w:t>
      </w:r>
      <w:r w:rsidRPr="00F503EB">
        <w:t>check the Update Automatically box, select the Date format shown below</w:t>
      </w:r>
      <w:r w:rsidRPr="00090559">
        <w:t xml:space="preserve"> </w:t>
      </w:r>
      <w:r>
        <w:t xml:space="preserve">and click </w:t>
      </w:r>
      <w:r w:rsidRPr="00F503EB">
        <w:t>OK</w:t>
      </w:r>
      <w:r>
        <w:t>.</w:t>
      </w:r>
    </w:p>
    <w:p w14:paraId="7A8DB4A7" w14:textId="77777777" w:rsidR="000D7EBA" w:rsidRDefault="000D7EBA" w:rsidP="000D7EBA">
      <w:pPr>
        <w:ind w:left="720"/>
      </w:pPr>
      <w:r>
        <w:rPr>
          <w:noProof/>
        </w:rPr>
        <mc:AlternateContent>
          <mc:Choice Requires="wps">
            <w:drawing>
              <wp:anchor distT="0" distB="0" distL="114300" distR="114300" simplePos="0" relativeHeight="252442112" behindDoc="0" locked="0" layoutInCell="1" allowOverlap="1" wp14:anchorId="21C7F698" wp14:editId="0F4BF52C">
                <wp:simplePos x="0" y="0"/>
                <wp:positionH relativeFrom="column">
                  <wp:posOffset>2586355</wp:posOffset>
                </wp:positionH>
                <wp:positionV relativeFrom="paragraph">
                  <wp:posOffset>911225</wp:posOffset>
                </wp:positionV>
                <wp:extent cx="318135" cy="635"/>
                <wp:effectExtent l="38100" t="76200" r="0" b="94615"/>
                <wp:wrapNone/>
                <wp:docPr id="376"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AE2DA" id="AutoShape 281" o:spid="_x0000_s1026" type="#_x0000_t32" style="position:absolute;margin-left:203.65pt;margin-top:71.75pt;width:25.05pt;height:.05pt;flip:x;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rePgIAAGw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">
                <v:stroke endarrow="block"/>
              </v:shape>
            </w:pict>
          </mc:Fallback>
        </mc:AlternateContent>
      </w:r>
      <w:r>
        <w:rPr>
          <w:noProof/>
        </w:rPr>
        <w:drawing>
          <wp:inline distT="0" distB="0" distL="0" distR="0" wp14:anchorId="70094531" wp14:editId="2EB04916">
            <wp:extent cx="2958929" cy="2212941"/>
            <wp:effectExtent l="19050" t="0" r="0" b="0"/>
            <wp:docPr id="1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2959475" cy="2213349"/>
                    </a:xfrm>
                    <a:prstGeom prst="rect">
                      <a:avLst/>
                    </a:prstGeom>
                    <a:noFill/>
                    <a:ln w="9525">
                      <a:noFill/>
                      <a:miter lim="800000"/>
                      <a:headEnd/>
                      <a:tailEnd/>
                    </a:ln>
                  </pic:spPr>
                </pic:pic>
              </a:graphicData>
            </a:graphic>
          </wp:inline>
        </w:drawing>
      </w:r>
    </w:p>
    <w:p w14:paraId="295857FD" w14:textId="77777777" w:rsidR="000D7EBA" w:rsidRDefault="000D7EBA" w:rsidP="000D7EBA">
      <w:pPr>
        <w:pStyle w:val="ExerciseList"/>
      </w:pPr>
      <w:r w:rsidRPr="00291347">
        <w:rPr>
          <w:b/>
        </w:rPr>
        <w:t>Complete the header as shown below</w:t>
      </w:r>
      <w:r>
        <w:t xml:space="preserve"> (substitute your name for the name on the right). </w:t>
      </w:r>
    </w:p>
    <w:p w14:paraId="3D345F59" w14:textId="77777777" w:rsidR="000D7EBA" w:rsidRPr="005C7061" w:rsidRDefault="000D7EBA" w:rsidP="000D7EBA">
      <w:pPr>
        <w:ind w:left="720"/>
      </w:pPr>
      <w:r>
        <w:rPr>
          <w:noProof/>
        </w:rPr>
        <w:drawing>
          <wp:inline distT="0" distB="0" distL="0" distR="0" wp14:anchorId="3BF09434" wp14:editId="1772661C">
            <wp:extent cx="3795623" cy="571500"/>
            <wp:effectExtent l="19050" t="0" r="0" b="0"/>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3795623" cy="571500"/>
                    </a:xfrm>
                    <a:prstGeom prst="rect">
                      <a:avLst/>
                    </a:prstGeom>
                    <a:noFill/>
                    <a:ln w="9525">
                      <a:noFill/>
                      <a:miter lim="800000"/>
                      <a:headEnd/>
                      <a:tailEnd/>
                    </a:ln>
                  </pic:spPr>
                </pic:pic>
              </a:graphicData>
            </a:graphic>
          </wp:inline>
        </w:drawing>
      </w:r>
    </w:p>
    <w:p w14:paraId="1D3ABC64" w14:textId="77777777" w:rsidR="000D7EBA" w:rsidRPr="00355997" w:rsidRDefault="000D7EBA" w:rsidP="000D7EBA">
      <w:pPr>
        <w:pStyle w:val="ExerciseList"/>
        <w:rPr>
          <w:b/>
        </w:rPr>
      </w:pPr>
      <w:r>
        <w:t xml:space="preserve">To make this new header a preset, press </w:t>
      </w:r>
      <w:r w:rsidRPr="00291347">
        <w:rPr>
          <w:b/>
        </w:rPr>
        <w:t>Ctrl + A</w:t>
      </w:r>
      <w:r>
        <w:t xml:space="preserve"> to select the entire header and then</w:t>
      </w:r>
      <w:r w:rsidRPr="007255BD">
        <w:rPr>
          <w:b/>
        </w:rPr>
        <w:t xml:space="preserve"> </w:t>
      </w:r>
      <w:r>
        <w:rPr>
          <w:b/>
        </w:rPr>
        <w:t xml:space="preserve">select Header, </w:t>
      </w:r>
      <w:r w:rsidRPr="007255BD">
        <w:rPr>
          <w:b/>
        </w:rPr>
        <w:t>Save Selection to Header Gallery</w:t>
      </w:r>
      <w:r>
        <w:t xml:space="preserve">.  </w:t>
      </w:r>
    </w:p>
    <w:p w14:paraId="715A00BF" w14:textId="77777777" w:rsidR="000D7EBA" w:rsidRDefault="000D7EBA" w:rsidP="000D7EBA">
      <w:pPr>
        <w:ind w:left="720"/>
      </w:pPr>
      <w:r>
        <w:rPr>
          <w:noProof/>
        </w:rPr>
        <w:lastRenderedPageBreak/>
        <mc:AlternateContent>
          <mc:Choice Requires="wps">
            <w:drawing>
              <wp:anchor distT="4294967295" distB="4294967295" distL="114300" distR="114300" simplePos="0" relativeHeight="252443136" behindDoc="0" locked="0" layoutInCell="1" allowOverlap="1" wp14:anchorId="1AC40422" wp14:editId="6CDF5C86">
                <wp:simplePos x="0" y="0"/>
                <wp:positionH relativeFrom="column">
                  <wp:posOffset>2281555</wp:posOffset>
                </wp:positionH>
                <wp:positionV relativeFrom="paragraph">
                  <wp:posOffset>2042794</wp:posOffset>
                </wp:positionV>
                <wp:extent cx="402590" cy="0"/>
                <wp:effectExtent l="38100" t="76200" r="0" b="95250"/>
                <wp:wrapNone/>
                <wp:docPr id="37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D3700" id="AutoShape 283" o:spid="_x0000_s1026" type="#_x0000_t32" style="position:absolute;margin-left:179.65pt;margin-top:160.85pt;width:31.7pt;height:0;flip:x;z-index:25244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dkPg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">
                <v:stroke endarrow="block"/>
              </v:shape>
            </w:pict>
          </mc:Fallback>
        </mc:AlternateContent>
      </w:r>
      <w:r w:rsidRPr="008D4C7F">
        <w:rPr>
          <w:noProof/>
        </w:rPr>
        <w:t xml:space="preserve"> </w:t>
      </w:r>
      <w:r>
        <w:rPr>
          <w:noProof/>
        </w:rPr>
        <w:drawing>
          <wp:inline distT="0" distB="0" distL="0" distR="0" wp14:anchorId="4FED6828" wp14:editId="61C19A86">
            <wp:extent cx="2286000" cy="2125869"/>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291672" cy="2131144"/>
                    </a:xfrm>
                    <a:prstGeom prst="rect">
                      <a:avLst/>
                    </a:prstGeom>
                  </pic:spPr>
                </pic:pic>
              </a:graphicData>
            </a:graphic>
          </wp:inline>
        </w:drawing>
      </w:r>
    </w:p>
    <w:p w14:paraId="24DB96F9" w14:textId="77777777" w:rsidR="000D7EBA" w:rsidRDefault="000D7EBA" w:rsidP="000D7EBA">
      <w:pPr>
        <w:pStyle w:val="ExerciseList"/>
      </w:pPr>
      <w:r w:rsidRPr="00F503EB">
        <w:t xml:space="preserve">Fill out the Create New Building Block dialog box </w:t>
      </w:r>
      <w:r>
        <w:t xml:space="preserve">as shown below and click </w:t>
      </w:r>
      <w:r w:rsidRPr="00F503EB">
        <w:t>OK</w:t>
      </w:r>
      <w:r>
        <w:t>.</w:t>
      </w:r>
    </w:p>
    <w:p w14:paraId="173BA467" w14:textId="77777777" w:rsidR="000D7EBA" w:rsidRPr="009A1DEA" w:rsidRDefault="000D7EBA" w:rsidP="000D7EBA">
      <w:pPr>
        <w:ind w:left="720"/>
      </w:pPr>
      <w:r>
        <w:rPr>
          <w:noProof/>
        </w:rPr>
        <w:drawing>
          <wp:inline distT="0" distB="0" distL="0" distR="0" wp14:anchorId="5B51F845" wp14:editId="72AE56FD">
            <wp:extent cx="2295525" cy="1814205"/>
            <wp:effectExtent l="0" t="0" r="0"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2296615" cy="1815066"/>
                    </a:xfrm>
                    <a:prstGeom prst="rect">
                      <a:avLst/>
                    </a:prstGeom>
                    <a:noFill/>
                    <a:ln w="9525">
                      <a:noFill/>
                      <a:miter lim="800000"/>
                      <a:headEnd/>
                      <a:tailEnd/>
                    </a:ln>
                  </pic:spPr>
                </pic:pic>
              </a:graphicData>
            </a:graphic>
          </wp:inline>
        </w:drawing>
      </w:r>
    </w:p>
    <w:p w14:paraId="661EC401" w14:textId="77777777" w:rsidR="000D7EBA" w:rsidRDefault="000D7EBA" w:rsidP="000D7EBA">
      <w:pPr>
        <w:pStyle w:val="ExerciseList"/>
      </w:pPr>
      <w:r>
        <w:t>Start a new document.</w:t>
      </w:r>
    </w:p>
    <w:p w14:paraId="45524A3B" w14:textId="77777777" w:rsidR="000D7EBA" w:rsidRDefault="000D7EBA" w:rsidP="000D7EBA">
      <w:pPr>
        <w:pStyle w:val="ExerciseList"/>
      </w:pPr>
      <w:r>
        <w:t xml:space="preserve">Insert the Header you just created by selecting </w:t>
      </w:r>
      <w:r w:rsidRPr="008A75FC">
        <w:rPr>
          <w:b/>
        </w:rPr>
        <w:t>Insert</w:t>
      </w:r>
      <w:r>
        <w:rPr>
          <w:b/>
        </w:rPr>
        <w:t>,</w:t>
      </w:r>
      <w:r w:rsidRPr="008A75FC">
        <w:rPr>
          <w:b/>
        </w:rPr>
        <w:t xml:space="preserve"> Header</w:t>
      </w:r>
      <w:r>
        <w:t xml:space="preserve">.  Scroll to the bottom of the presets and click the </w:t>
      </w:r>
      <w:r w:rsidRPr="008A75FC">
        <w:rPr>
          <w:b/>
        </w:rPr>
        <w:t>Training Example</w:t>
      </w:r>
      <w:r>
        <w:t xml:space="preserve"> preset.  Notice that it creates the entire header for you.</w:t>
      </w:r>
    </w:p>
    <w:p w14:paraId="00F69A8B" w14:textId="77777777" w:rsidR="000D7EBA" w:rsidRDefault="000D7EBA" w:rsidP="000D7EBA">
      <w:pPr>
        <w:ind w:left="720"/>
      </w:pPr>
      <w:r>
        <w:rPr>
          <w:noProof/>
        </w:rPr>
        <w:drawing>
          <wp:inline distT="0" distB="0" distL="0" distR="0" wp14:anchorId="254C25A4" wp14:editId="754CD679">
            <wp:extent cx="3693659" cy="1695450"/>
            <wp:effectExtent l="0" t="0" r="0" b="0"/>
            <wp:docPr id="1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3696292" cy="1696658"/>
                    </a:xfrm>
                    <a:prstGeom prst="rect">
                      <a:avLst/>
                    </a:prstGeom>
                    <a:noFill/>
                    <a:ln w="9525">
                      <a:noFill/>
                      <a:miter lim="800000"/>
                      <a:headEnd/>
                      <a:tailEnd/>
                    </a:ln>
                  </pic:spPr>
                </pic:pic>
              </a:graphicData>
            </a:graphic>
          </wp:inline>
        </w:drawing>
      </w:r>
    </w:p>
    <w:p w14:paraId="0F93898F" w14:textId="77777777" w:rsidR="000D7EBA" w:rsidRPr="00543324" w:rsidRDefault="000D7EBA" w:rsidP="000D7EBA">
      <w:bookmarkStart w:id="59" w:name="_Toc99009802"/>
      <w:bookmarkStart w:id="60" w:name="_Toc99010079"/>
    </w:p>
    <w:p w14:paraId="2A10FC3B" w14:textId="77777777" w:rsidR="0045560F" w:rsidRDefault="0045560F" w:rsidP="00C94AC3">
      <w:pPr>
        <w:pStyle w:val="Heading1"/>
      </w:pPr>
      <w:bookmarkStart w:id="61" w:name="_Toc476497628"/>
      <w:bookmarkEnd w:id="59"/>
      <w:bookmarkEnd w:id="60"/>
      <w:bookmarkEnd w:id="49"/>
      <w:bookmarkEnd w:id="50"/>
      <w:r>
        <w:lastRenderedPageBreak/>
        <w:t>Find</w:t>
      </w:r>
      <w:r w:rsidR="00760BCE">
        <w:t>, Advanced Find</w:t>
      </w:r>
      <w:r>
        <w:t xml:space="preserve"> and Replace</w:t>
      </w:r>
      <w:bookmarkEnd w:id="51"/>
      <w:bookmarkEnd w:id="61"/>
    </w:p>
    <w:p w14:paraId="68A93B23" w14:textId="77777777" w:rsidR="00E33D99" w:rsidRDefault="0098011F" w:rsidP="00E33D99">
      <w:r>
        <w:t xml:space="preserve">Find now displays the search tab on the Navigation pane to find text.  Advanced find </w:t>
      </w:r>
      <w:r w:rsidR="00E33D99">
        <w:t xml:space="preserve">or replace </w:t>
      </w:r>
      <w:r w:rsidR="00D533CF">
        <w:t xml:space="preserve">will replace </w:t>
      </w:r>
      <w:r w:rsidR="00E33D99">
        <w:t>text, formatting, non-printing characters (i.e. paragraph breaks, tabs etc.).  You can use the Binocular tool on the right side of the Home tab</w:t>
      </w:r>
      <w:r w:rsidR="000E088C">
        <w:t xml:space="preserve"> to select Find, Advanced Find or Replace</w:t>
      </w:r>
      <w:r w:rsidR="00E33D99">
        <w:t>.</w:t>
      </w:r>
    </w:p>
    <w:p w14:paraId="3F4E8BCA" w14:textId="77777777" w:rsidR="00E33D99" w:rsidRDefault="000E088C" w:rsidP="00031CAF">
      <w:pPr>
        <w:ind w:left="720"/>
      </w:pPr>
      <w:r>
        <w:rPr>
          <w:noProof/>
        </w:rPr>
        <w:drawing>
          <wp:anchor distT="0" distB="0" distL="114300" distR="114300" simplePos="0" relativeHeight="252145152" behindDoc="1" locked="0" layoutInCell="1" allowOverlap="1" wp14:anchorId="75951374" wp14:editId="73182FB7">
            <wp:simplePos x="0" y="0"/>
            <wp:positionH relativeFrom="column">
              <wp:posOffset>1139190</wp:posOffset>
            </wp:positionH>
            <wp:positionV relativeFrom="paragraph">
              <wp:posOffset>19685</wp:posOffset>
            </wp:positionV>
            <wp:extent cx="3549015" cy="1423035"/>
            <wp:effectExtent l="0" t="0" r="0" b="0"/>
            <wp:wrapTight wrapText="bothSides">
              <wp:wrapPolygon edited="0">
                <wp:start x="0" y="0"/>
                <wp:lineTo x="0" y="21398"/>
                <wp:lineTo x="21449" y="21398"/>
                <wp:lineTo x="21449" y="0"/>
                <wp:lineTo x="0" y="0"/>
              </wp:wrapPolygon>
            </wp:wrapTight>
            <wp:docPr id="1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3549015" cy="142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558CEA" w14:textId="77777777" w:rsidR="00E33D99" w:rsidRDefault="00E64F22" w:rsidP="00E33D99">
      <w:r>
        <w:rPr>
          <w:noProof/>
        </w:rPr>
        <w:drawing>
          <wp:anchor distT="0" distB="0" distL="114300" distR="114300" simplePos="0" relativeHeight="251717120" behindDoc="1" locked="0" layoutInCell="1" allowOverlap="1" wp14:anchorId="01EB72F3" wp14:editId="40A5844F">
            <wp:simplePos x="0" y="0"/>
            <wp:positionH relativeFrom="column">
              <wp:posOffset>227330</wp:posOffset>
            </wp:positionH>
            <wp:positionV relativeFrom="paragraph">
              <wp:posOffset>108585</wp:posOffset>
            </wp:positionV>
            <wp:extent cx="528955" cy="707390"/>
            <wp:effectExtent l="19050" t="0" r="4445" b="0"/>
            <wp:wrapTight wrapText="bothSides">
              <wp:wrapPolygon edited="0">
                <wp:start x="-778" y="0"/>
                <wp:lineTo x="-778" y="20941"/>
                <wp:lineTo x="21782" y="20941"/>
                <wp:lineTo x="21782" y="0"/>
                <wp:lineTo x="-778"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28955" cy="707390"/>
                    </a:xfrm>
                    <a:prstGeom prst="rect">
                      <a:avLst/>
                    </a:prstGeom>
                    <a:noFill/>
                    <a:ln w="9525">
                      <a:noFill/>
                      <a:miter lim="800000"/>
                      <a:headEnd/>
                      <a:tailEnd/>
                    </a:ln>
                  </pic:spPr>
                </pic:pic>
              </a:graphicData>
            </a:graphic>
          </wp:anchor>
        </w:drawing>
      </w:r>
    </w:p>
    <w:p w14:paraId="440BC041" w14:textId="77777777" w:rsidR="00E33D99" w:rsidRPr="00E33D99" w:rsidRDefault="00E33D99" w:rsidP="00E33D99"/>
    <w:p w14:paraId="11DB4FE3" w14:textId="77777777" w:rsidR="0045560F" w:rsidRDefault="0045560F" w:rsidP="0045560F"/>
    <w:p w14:paraId="25947BE0" w14:textId="77777777" w:rsidR="00E33D99" w:rsidRDefault="00E33D99" w:rsidP="0045560F"/>
    <w:p w14:paraId="4C6113FF" w14:textId="77777777" w:rsidR="00E33D99" w:rsidRDefault="00E33D99" w:rsidP="0045560F"/>
    <w:p w14:paraId="4348EC63" w14:textId="77777777" w:rsidR="000E088C" w:rsidRDefault="000E088C" w:rsidP="0044698B">
      <w:pPr>
        <w:pStyle w:val="Heading2"/>
      </w:pPr>
      <w:bookmarkStart w:id="62" w:name="_Toc476497629"/>
      <w:bookmarkStart w:id="63" w:name="_Toc107289259"/>
      <w:r>
        <w:t>Find – Navigation Pane Search</w:t>
      </w:r>
      <w:bookmarkEnd w:id="62"/>
    </w:p>
    <w:p w14:paraId="5FA16821" w14:textId="77777777" w:rsidR="000E088C" w:rsidRPr="000E088C" w:rsidRDefault="000E088C" w:rsidP="000E088C">
      <w:r>
        <w:t>When you select find on the Home tab, the Navigation Pane search tab is displayed.  Type the text you want to find in the text box at the top of the pane.  When done with the search, click the “x” on the right side of the search text box.  Notice that snippets of the found text appear in the Navigation pane and each occurrence of find is highlighted in yellow in the document.</w:t>
      </w:r>
    </w:p>
    <w:p w14:paraId="4E24B5D8" w14:textId="77777777" w:rsidR="000E088C" w:rsidRPr="000E088C" w:rsidRDefault="000E088C" w:rsidP="000E088C">
      <w:r>
        <w:rPr>
          <w:noProof/>
        </w:rPr>
        <w:drawing>
          <wp:inline distT="0" distB="0" distL="0" distR="0" wp14:anchorId="28D18EBD" wp14:editId="0A5DB072">
            <wp:extent cx="4557600" cy="1556206"/>
            <wp:effectExtent l="0" t="0" r="0" b="635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560882" cy="1557327"/>
                    </a:xfrm>
                    <a:prstGeom prst="rect">
                      <a:avLst/>
                    </a:prstGeom>
                  </pic:spPr>
                </pic:pic>
              </a:graphicData>
            </a:graphic>
          </wp:inline>
        </w:drawing>
      </w:r>
    </w:p>
    <w:p w14:paraId="716102F9" w14:textId="77777777" w:rsidR="0045560F" w:rsidRDefault="000E088C" w:rsidP="0044698B">
      <w:pPr>
        <w:pStyle w:val="Heading2"/>
      </w:pPr>
      <w:bookmarkStart w:id="64" w:name="_Toc476497630"/>
      <w:r>
        <w:t xml:space="preserve">Advanced </w:t>
      </w:r>
      <w:r w:rsidR="0045560F">
        <w:t>Find</w:t>
      </w:r>
      <w:bookmarkEnd w:id="63"/>
      <w:bookmarkEnd w:id="64"/>
    </w:p>
    <w:p w14:paraId="31BBECB0" w14:textId="77777777" w:rsidR="000E088C" w:rsidRDefault="000E088C" w:rsidP="000E088C">
      <w:r>
        <w:t>Advanced Find is on the Find drop-down on the Home tab.  Advanced Find displays the Find and Replace dialog box.</w:t>
      </w:r>
    </w:p>
    <w:p w14:paraId="1173FAE0" w14:textId="77777777" w:rsidR="000E088C" w:rsidRPr="000E088C" w:rsidRDefault="000E088C" w:rsidP="000E088C">
      <w:pPr>
        <w:ind w:left="720"/>
      </w:pPr>
      <w:r>
        <w:rPr>
          <w:noProof/>
        </w:rPr>
        <w:drawing>
          <wp:inline distT="0" distB="0" distL="0" distR="0" wp14:anchorId="4746B957" wp14:editId="7F4113B8">
            <wp:extent cx="828000" cy="626049"/>
            <wp:effectExtent l="0" t="0" r="0" b="317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828107" cy="626130"/>
                    </a:xfrm>
                    <a:prstGeom prst="rect">
                      <a:avLst/>
                    </a:prstGeom>
                  </pic:spPr>
                </pic:pic>
              </a:graphicData>
            </a:graphic>
          </wp:inline>
        </w:drawing>
      </w:r>
    </w:p>
    <w:p w14:paraId="296C1C2C" w14:textId="77777777" w:rsidR="00031CAF" w:rsidRDefault="00031CAF" w:rsidP="00C94AC3">
      <w:pPr>
        <w:pStyle w:val="Heading3"/>
      </w:pPr>
      <w:bookmarkStart w:id="65" w:name="_Toc476497631"/>
      <w:r>
        <w:t>Find Each Occurrence Individually</w:t>
      </w:r>
      <w:bookmarkEnd w:id="65"/>
    </w:p>
    <w:p w14:paraId="338191B0" w14:textId="77777777" w:rsidR="00031CAF" w:rsidRPr="00031CAF" w:rsidRDefault="008730BA" w:rsidP="008443A7">
      <w:pPr>
        <w:ind w:left="360"/>
      </w:pPr>
      <w:r>
        <w:t>Find</w:t>
      </w:r>
      <w:r w:rsidR="004A38EB">
        <w:t xml:space="preserve"> – </w:t>
      </w:r>
      <w:r>
        <w:t>g</w:t>
      </w:r>
      <w:r w:rsidR="00031CAF">
        <w:t>oes to each occurrence one at a time as you click Find Next.</w:t>
      </w:r>
    </w:p>
    <w:p w14:paraId="0CBECE47" w14:textId="77777777" w:rsidR="0045560F" w:rsidRDefault="0045560F" w:rsidP="0080227E">
      <w:pPr>
        <w:pStyle w:val="ExerciseList"/>
        <w:numPr>
          <w:ilvl w:val="0"/>
          <w:numId w:val="42"/>
        </w:numPr>
      </w:pPr>
      <w:r w:rsidRPr="0044698B">
        <w:rPr>
          <w:b/>
        </w:rPr>
        <w:t>Select</w:t>
      </w:r>
      <w:r>
        <w:t xml:space="preserve"> </w:t>
      </w:r>
      <w:r w:rsidR="00E33D99" w:rsidRPr="0044698B">
        <w:rPr>
          <w:b/>
        </w:rPr>
        <w:t xml:space="preserve">Home, </w:t>
      </w:r>
      <w:r w:rsidRPr="0044698B">
        <w:rPr>
          <w:b/>
        </w:rPr>
        <w:t>Find</w:t>
      </w:r>
      <w:r>
        <w:t xml:space="preserve"> </w:t>
      </w:r>
      <w:r w:rsidRPr="00DE3483">
        <w:t>or press</w:t>
      </w:r>
      <w:r>
        <w:t xml:space="preserve"> </w:t>
      </w:r>
      <w:r w:rsidRPr="0044698B">
        <w:rPr>
          <w:b/>
        </w:rPr>
        <w:t xml:space="preserve">Ctrl + F </w:t>
      </w:r>
      <w:r>
        <w:t>to display the Find and Replace dialog box.</w:t>
      </w:r>
    </w:p>
    <w:p w14:paraId="0EFC3C42" w14:textId="77777777" w:rsidR="0045560F" w:rsidRDefault="0045560F" w:rsidP="0044698B">
      <w:pPr>
        <w:pStyle w:val="ExerciseList"/>
      </w:pPr>
      <w:r w:rsidRPr="00B32641">
        <w:t>Type the desired text in the Find What dialog box</w:t>
      </w:r>
      <w:r>
        <w:t xml:space="preserve"> and </w:t>
      </w:r>
      <w:r w:rsidRPr="00BF3591">
        <w:t xml:space="preserve">click </w:t>
      </w:r>
      <w:r w:rsidRPr="00B32641">
        <w:t>Find Next</w:t>
      </w:r>
      <w:r>
        <w:t>.</w:t>
      </w:r>
    </w:p>
    <w:p w14:paraId="7DA067DF" w14:textId="77777777" w:rsidR="0045560F" w:rsidRDefault="0045560F" w:rsidP="0044698B">
      <w:pPr>
        <w:pStyle w:val="ExerciseList"/>
      </w:pPr>
      <w:r>
        <w:t>Continue until you find the text you want.</w:t>
      </w:r>
    </w:p>
    <w:p w14:paraId="0DBDC330" w14:textId="77777777" w:rsidR="00E878A1" w:rsidRDefault="00031CAF" w:rsidP="00C94AC3">
      <w:pPr>
        <w:pStyle w:val="Heading3"/>
      </w:pPr>
      <w:bookmarkStart w:id="66" w:name="_Toc476497632"/>
      <w:r>
        <w:t>Select</w:t>
      </w:r>
      <w:r w:rsidR="00E878A1">
        <w:t xml:space="preserve"> All Instances of Found Text</w:t>
      </w:r>
      <w:bookmarkEnd w:id="66"/>
    </w:p>
    <w:p w14:paraId="43F5AE93" w14:textId="77777777" w:rsidR="00031CAF" w:rsidRPr="00031CAF" w:rsidRDefault="008730BA" w:rsidP="008443A7">
      <w:pPr>
        <w:ind w:left="360"/>
      </w:pPr>
      <w:r>
        <w:t>Select All</w:t>
      </w:r>
      <w:r w:rsidR="004A38EB">
        <w:t xml:space="preserve"> – </w:t>
      </w:r>
      <w:r>
        <w:t>s</w:t>
      </w:r>
      <w:r w:rsidR="00031CAF">
        <w:t>elects all occurrences in the desired location at once.</w:t>
      </w:r>
      <w:r>
        <w:t xml:space="preserve">  You then scroll through your document to view all the selected text.</w:t>
      </w:r>
    </w:p>
    <w:p w14:paraId="433728B3" w14:textId="77777777" w:rsidR="00E878A1" w:rsidRDefault="00E878A1" w:rsidP="0080227E">
      <w:pPr>
        <w:pStyle w:val="ExerciseList"/>
        <w:numPr>
          <w:ilvl w:val="0"/>
          <w:numId w:val="43"/>
        </w:numPr>
      </w:pPr>
      <w:r w:rsidRPr="0044698B">
        <w:rPr>
          <w:b/>
        </w:rPr>
        <w:lastRenderedPageBreak/>
        <w:t xml:space="preserve">Click </w:t>
      </w:r>
      <w:r w:rsidR="00031CAF" w:rsidRPr="0044698B">
        <w:rPr>
          <w:b/>
        </w:rPr>
        <w:t>Find in</w:t>
      </w:r>
      <w:r w:rsidRPr="0044698B">
        <w:rPr>
          <w:b/>
        </w:rPr>
        <w:t xml:space="preserve"> </w:t>
      </w:r>
      <w:r w:rsidRPr="00E878A1">
        <w:t>and</w:t>
      </w:r>
      <w:r w:rsidRPr="0044698B">
        <w:rPr>
          <w:b/>
        </w:rPr>
        <w:t xml:space="preserve"> select </w:t>
      </w:r>
      <w:r w:rsidR="00031CAF" w:rsidRPr="0044698B">
        <w:rPr>
          <w:b/>
        </w:rPr>
        <w:t xml:space="preserve">Main Document </w:t>
      </w:r>
      <w:r w:rsidR="00031CAF" w:rsidRPr="00031CAF">
        <w:t>or</w:t>
      </w:r>
      <w:r w:rsidR="00031CAF" w:rsidRPr="0044698B">
        <w:rPr>
          <w:b/>
        </w:rPr>
        <w:t xml:space="preserve"> </w:t>
      </w:r>
      <w:r w:rsidR="00031CAF" w:rsidRPr="00031CAF">
        <w:t>any of the other options desired</w:t>
      </w:r>
      <w:r>
        <w:t>.</w:t>
      </w:r>
    </w:p>
    <w:p w14:paraId="36213910" w14:textId="77777777" w:rsidR="00031CAF" w:rsidRDefault="00031CAF" w:rsidP="00031CAF">
      <w:pPr>
        <w:ind w:left="720"/>
      </w:pPr>
      <w:r>
        <w:rPr>
          <w:noProof/>
        </w:rPr>
        <w:drawing>
          <wp:inline distT="0" distB="0" distL="0" distR="0" wp14:anchorId="7E9E873B" wp14:editId="22B6D959">
            <wp:extent cx="1657350" cy="837987"/>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1663174" cy="840932"/>
                    </a:xfrm>
                    <a:prstGeom prst="rect">
                      <a:avLst/>
                    </a:prstGeom>
                    <a:noFill/>
                    <a:ln w="9525">
                      <a:noFill/>
                      <a:miter lim="800000"/>
                      <a:headEnd/>
                      <a:tailEnd/>
                    </a:ln>
                  </pic:spPr>
                </pic:pic>
              </a:graphicData>
            </a:graphic>
          </wp:inline>
        </w:drawing>
      </w:r>
    </w:p>
    <w:p w14:paraId="3396F314" w14:textId="77777777" w:rsidR="00031CAF" w:rsidRDefault="00031CAF" w:rsidP="00C94AC3">
      <w:pPr>
        <w:pStyle w:val="Heading3"/>
      </w:pPr>
      <w:bookmarkStart w:id="67" w:name="_Toc476497633"/>
      <w:r>
        <w:t>Highlight All Instances of Found Text</w:t>
      </w:r>
      <w:bookmarkEnd w:id="67"/>
    </w:p>
    <w:p w14:paraId="40F81F0E" w14:textId="77777777" w:rsidR="00031CAF" w:rsidRPr="00031CAF" w:rsidRDefault="008730BA" w:rsidP="008443A7">
      <w:pPr>
        <w:ind w:left="360"/>
      </w:pPr>
      <w:r>
        <w:t xml:space="preserve">Highlight </w:t>
      </w:r>
      <w:r w:rsidR="004A38EB">
        <w:t>A</w:t>
      </w:r>
      <w:r>
        <w:t>ll</w:t>
      </w:r>
      <w:r w:rsidR="004A38EB">
        <w:t xml:space="preserve"> – </w:t>
      </w:r>
      <w:r>
        <w:t>h</w:t>
      </w:r>
      <w:r w:rsidR="00031CAF">
        <w:t>ighlights all occurrences in the desired location at once.</w:t>
      </w:r>
      <w:r w:rsidRPr="008730BA">
        <w:t xml:space="preserve"> </w:t>
      </w:r>
      <w:r>
        <w:t>You then scroll through your document to view all the highlighted text.</w:t>
      </w:r>
    </w:p>
    <w:p w14:paraId="09CC3F4B" w14:textId="77777777" w:rsidR="00031CAF" w:rsidRDefault="00031CAF" w:rsidP="0080227E">
      <w:pPr>
        <w:pStyle w:val="ExerciseList"/>
        <w:numPr>
          <w:ilvl w:val="0"/>
          <w:numId w:val="44"/>
        </w:numPr>
      </w:pPr>
      <w:r w:rsidRPr="00031CAF">
        <w:t xml:space="preserve">Click </w:t>
      </w:r>
      <w:r w:rsidRPr="00477F87">
        <w:t>Reading Highlight</w:t>
      </w:r>
      <w:r w:rsidRPr="00031CAF">
        <w:t xml:space="preserve"> </w:t>
      </w:r>
      <w:r w:rsidRPr="00E878A1">
        <w:t>and</w:t>
      </w:r>
      <w:r w:rsidRPr="00031CAF">
        <w:t xml:space="preserve"> select </w:t>
      </w:r>
      <w:r w:rsidRPr="00477F87">
        <w:t>Highlight All.</w:t>
      </w:r>
    </w:p>
    <w:p w14:paraId="7BA4E69A" w14:textId="77777777" w:rsidR="00E878A1" w:rsidRDefault="00E878A1" w:rsidP="00E878A1">
      <w:pPr>
        <w:ind w:left="720"/>
      </w:pPr>
      <w:r>
        <w:rPr>
          <w:noProof/>
        </w:rPr>
        <w:drawing>
          <wp:inline distT="0" distB="0" distL="0" distR="0" wp14:anchorId="5BBCE8FF" wp14:editId="79436B48">
            <wp:extent cx="1609725" cy="611386"/>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cstate="print"/>
                    <a:srcRect/>
                    <a:stretch>
                      <a:fillRect/>
                    </a:stretch>
                  </pic:blipFill>
                  <pic:spPr bwMode="auto">
                    <a:xfrm>
                      <a:off x="0" y="0"/>
                      <a:ext cx="1615807" cy="613696"/>
                    </a:xfrm>
                    <a:prstGeom prst="rect">
                      <a:avLst/>
                    </a:prstGeom>
                    <a:noFill/>
                    <a:ln w="9525">
                      <a:noFill/>
                      <a:miter lim="800000"/>
                      <a:headEnd/>
                      <a:tailEnd/>
                    </a:ln>
                  </pic:spPr>
                </pic:pic>
              </a:graphicData>
            </a:graphic>
          </wp:inline>
        </w:drawing>
      </w:r>
    </w:p>
    <w:p w14:paraId="002F914B" w14:textId="77777777" w:rsidR="00E878A1" w:rsidRDefault="00207491" w:rsidP="0044698B">
      <w:pPr>
        <w:pStyle w:val="ExerciseList"/>
      </w:pPr>
      <w:r>
        <w:t xml:space="preserve">After you have finished examining all the instances found, </w:t>
      </w:r>
      <w:r w:rsidR="00BC35BA">
        <w:t>remove highlighting</w:t>
      </w:r>
      <w:r>
        <w:t xml:space="preserve"> by </w:t>
      </w:r>
      <w:r w:rsidR="00E878A1" w:rsidRPr="00E878A1">
        <w:t>select</w:t>
      </w:r>
      <w:r>
        <w:t xml:space="preserve">ing </w:t>
      </w:r>
      <w:r w:rsidR="00E878A1">
        <w:rPr>
          <w:b/>
        </w:rPr>
        <w:t xml:space="preserve">Reading Highlight </w:t>
      </w:r>
      <w:r w:rsidR="00E878A1" w:rsidRPr="00E878A1">
        <w:t>and</w:t>
      </w:r>
      <w:r w:rsidR="00E878A1">
        <w:rPr>
          <w:b/>
        </w:rPr>
        <w:t xml:space="preserve"> Clear Highlighting</w:t>
      </w:r>
      <w:r w:rsidR="00E878A1">
        <w:t>.</w:t>
      </w:r>
    </w:p>
    <w:p w14:paraId="3BE59ABA" w14:textId="77777777" w:rsidR="00E878A1" w:rsidRPr="00E878A1" w:rsidRDefault="00E878A1" w:rsidP="00E878A1">
      <w:pPr>
        <w:ind w:left="720"/>
      </w:pPr>
    </w:p>
    <w:p w14:paraId="726D990D" w14:textId="77777777" w:rsidR="0045560F" w:rsidRDefault="0045560F" w:rsidP="0044698B">
      <w:pPr>
        <w:pStyle w:val="ExerciseList"/>
      </w:pPr>
      <w:bookmarkStart w:id="68" w:name="_Ref192154515"/>
      <w:r>
        <w:t xml:space="preserve">Click </w:t>
      </w:r>
      <w:r w:rsidRPr="002A6CDA">
        <w:rPr>
          <w:b/>
        </w:rPr>
        <w:t>More</w:t>
      </w:r>
      <w:r>
        <w:t xml:space="preserve"> to see more option</w:t>
      </w:r>
      <w:bookmarkEnd w:id="68"/>
      <w:r w:rsidR="006D5767">
        <w:t>s:</w:t>
      </w:r>
    </w:p>
    <w:p w14:paraId="71957AE2" w14:textId="77777777" w:rsidR="00C55F19" w:rsidRDefault="00C55F19" w:rsidP="00C55F19"/>
    <w:tbl>
      <w:tblPr>
        <w:tblStyle w:val="MediumShading1-Accent11"/>
        <w:tblW w:w="8208" w:type="dxa"/>
        <w:tblCellMar>
          <w:top w:w="58" w:type="dxa"/>
          <w:left w:w="115" w:type="dxa"/>
          <w:bottom w:w="58" w:type="dxa"/>
          <w:right w:w="115" w:type="dxa"/>
        </w:tblCellMar>
        <w:tblLook w:val="0420" w:firstRow="1" w:lastRow="0" w:firstColumn="0" w:lastColumn="0" w:noHBand="0" w:noVBand="1"/>
      </w:tblPr>
      <w:tblGrid>
        <w:gridCol w:w="2700"/>
        <w:gridCol w:w="5508"/>
      </w:tblGrid>
      <w:tr w:rsidR="00C55F19" w:rsidRPr="00AD5DF7" w14:paraId="009025EE" w14:textId="77777777" w:rsidTr="00715ABE">
        <w:trPr>
          <w:cnfStyle w:val="100000000000" w:firstRow="1" w:lastRow="0" w:firstColumn="0" w:lastColumn="0" w:oddVBand="0" w:evenVBand="0" w:oddHBand="0" w:evenHBand="0" w:firstRowFirstColumn="0" w:firstRowLastColumn="0" w:lastRowFirstColumn="0" w:lastRowLastColumn="0"/>
          <w:trHeight w:val="432"/>
        </w:trPr>
        <w:tc>
          <w:tcPr>
            <w:tcW w:w="8208" w:type="dxa"/>
            <w:gridSpan w:val="2"/>
          </w:tcPr>
          <w:p w14:paraId="0E98375A" w14:textId="77777777" w:rsidR="00C55F19" w:rsidRPr="00AD5DF7" w:rsidRDefault="00C55F19" w:rsidP="00AD5DF7">
            <w:pPr>
              <w:pStyle w:val="TrainingTableHeadings"/>
              <w:rPr>
                <w:rStyle w:val="Strong"/>
              </w:rPr>
            </w:pPr>
            <w:r w:rsidRPr="00AD5DF7">
              <w:rPr>
                <w:rStyle w:val="Strong"/>
              </w:rPr>
              <w:t>More Options</w:t>
            </w:r>
          </w:p>
        </w:tc>
      </w:tr>
      <w:tr w:rsidR="00C55F19" w:rsidRPr="00715ABE" w14:paraId="391E90C5" w14:textId="77777777" w:rsidTr="00715ABE">
        <w:trPr>
          <w:cnfStyle w:val="000000100000" w:firstRow="0" w:lastRow="0" w:firstColumn="0" w:lastColumn="0" w:oddVBand="0" w:evenVBand="0" w:oddHBand="1" w:evenHBand="0" w:firstRowFirstColumn="0" w:firstRowLastColumn="0" w:lastRowFirstColumn="0" w:lastRowLastColumn="0"/>
        </w:trPr>
        <w:tc>
          <w:tcPr>
            <w:tcW w:w="2700" w:type="dxa"/>
          </w:tcPr>
          <w:p w14:paraId="350BD1B6" w14:textId="77777777" w:rsidR="00C55F19" w:rsidRPr="00715ABE" w:rsidRDefault="00C55F19" w:rsidP="00715ABE">
            <w:pPr>
              <w:pStyle w:val="TrainingTableText"/>
            </w:pPr>
            <w:r w:rsidRPr="00715ABE">
              <w:t xml:space="preserve">Match </w:t>
            </w:r>
            <w:r w:rsidR="001970AB" w:rsidRPr="00715ABE">
              <w:t>Case</w:t>
            </w:r>
          </w:p>
        </w:tc>
        <w:tc>
          <w:tcPr>
            <w:tcW w:w="5508" w:type="dxa"/>
          </w:tcPr>
          <w:p w14:paraId="2178FA14" w14:textId="77777777" w:rsidR="00C55F19" w:rsidRPr="00715ABE" w:rsidRDefault="00C55F19" w:rsidP="00715ABE">
            <w:pPr>
              <w:pStyle w:val="TrainingTableText"/>
            </w:pPr>
            <w:r w:rsidRPr="00715ABE">
              <w:t>Only finds text typed in the same case as what is typed in the Find What box</w:t>
            </w:r>
            <w:r w:rsidR="00B97362" w:rsidRPr="00715ABE">
              <w:t xml:space="preserve"> (i.e. Word will not find word)</w:t>
            </w:r>
            <w:r w:rsidRPr="00715ABE">
              <w:t>.</w:t>
            </w:r>
          </w:p>
        </w:tc>
      </w:tr>
      <w:tr w:rsidR="00C55F19" w:rsidRPr="00715ABE" w14:paraId="6D6DFBCA" w14:textId="77777777" w:rsidTr="00715ABE">
        <w:trPr>
          <w:cnfStyle w:val="000000010000" w:firstRow="0" w:lastRow="0" w:firstColumn="0" w:lastColumn="0" w:oddVBand="0" w:evenVBand="0" w:oddHBand="0" w:evenHBand="1" w:firstRowFirstColumn="0" w:firstRowLastColumn="0" w:lastRowFirstColumn="0" w:lastRowLastColumn="0"/>
        </w:trPr>
        <w:tc>
          <w:tcPr>
            <w:tcW w:w="2700" w:type="dxa"/>
          </w:tcPr>
          <w:p w14:paraId="64A499F0" w14:textId="77777777" w:rsidR="00C55F19" w:rsidRPr="00715ABE" w:rsidRDefault="00C55F19" w:rsidP="00715ABE">
            <w:pPr>
              <w:pStyle w:val="TrainingTableText"/>
            </w:pPr>
            <w:r w:rsidRPr="00715ABE">
              <w:t xml:space="preserve">Find </w:t>
            </w:r>
            <w:r w:rsidR="001970AB" w:rsidRPr="00715ABE">
              <w:t>Whole Words Only</w:t>
            </w:r>
          </w:p>
        </w:tc>
        <w:tc>
          <w:tcPr>
            <w:tcW w:w="5508" w:type="dxa"/>
          </w:tcPr>
          <w:p w14:paraId="19B26F8C" w14:textId="77777777" w:rsidR="00C55F19" w:rsidRPr="00715ABE" w:rsidRDefault="00B97362" w:rsidP="00715ABE">
            <w:pPr>
              <w:pStyle w:val="TrainingTableText"/>
            </w:pPr>
            <w:r w:rsidRPr="00715ABE">
              <w:t xml:space="preserve">Find only the word (i.e. </w:t>
            </w:r>
            <w:proofErr w:type="gramStart"/>
            <w:r w:rsidRPr="00715ABE">
              <w:t>the</w:t>
            </w:r>
            <w:proofErr w:type="gramEnd"/>
            <w:r w:rsidRPr="00715ABE">
              <w:t xml:space="preserve"> will not find other).</w:t>
            </w:r>
          </w:p>
        </w:tc>
      </w:tr>
      <w:tr w:rsidR="00C55F19" w:rsidRPr="00715ABE" w14:paraId="62557E36" w14:textId="77777777" w:rsidTr="00715ABE">
        <w:trPr>
          <w:cnfStyle w:val="000000100000" w:firstRow="0" w:lastRow="0" w:firstColumn="0" w:lastColumn="0" w:oddVBand="0" w:evenVBand="0" w:oddHBand="1" w:evenHBand="0" w:firstRowFirstColumn="0" w:firstRowLastColumn="0" w:lastRowFirstColumn="0" w:lastRowLastColumn="0"/>
        </w:trPr>
        <w:tc>
          <w:tcPr>
            <w:tcW w:w="2700" w:type="dxa"/>
          </w:tcPr>
          <w:p w14:paraId="2F615B7C" w14:textId="77777777" w:rsidR="00C55F19" w:rsidRPr="00715ABE" w:rsidRDefault="00C55F19" w:rsidP="00715ABE">
            <w:pPr>
              <w:pStyle w:val="TrainingTableText"/>
            </w:pPr>
            <w:r w:rsidRPr="00715ABE">
              <w:t xml:space="preserve">Use </w:t>
            </w:r>
            <w:r w:rsidR="001970AB" w:rsidRPr="00715ABE">
              <w:t>Wildcards</w:t>
            </w:r>
          </w:p>
        </w:tc>
        <w:tc>
          <w:tcPr>
            <w:tcW w:w="5508" w:type="dxa"/>
          </w:tcPr>
          <w:p w14:paraId="44FF7B7D" w14:textId="77777777" w:rsidR="00C55F19" w:rsidRPr="00715ABE" w:rsidRDefault="001970AB" w:rsidP="00715ABE">
            <w:pPr>
              <w:pStyle w:val="TrainingTableText"/>
            </w:pPr>
            <w:r w:rsidRPr="00715ABE">
              <w:t>You can use wildcards in the search to find any character:</w:t>
            </w:r>
          </w:p>
          <w:p w14:paraId="18314347" w14:textId="77777777" w:rsidR="001970AB" w:rsidRPr="00715ABE" w:rsidRDefault="00D02951" w:rsidP="00715ABE">
            <w:pPr>
              <w:pStyle w:val="TrainingTableText"/>
            </w:pPr>
            <w:r w:rsidRPr="00715ABE">
              <w:tab/>
              <w:t>^? – any character</w:t>
            </w:r>
          </w:p>
          <w:p w14:paraId="34EEBE9B" w14:textId="77777777" w:rsidR="00D02951" w:rsidRPr="00715ABE" w:rsidRDefault="00D02951" w:rsidP="00715ABE">
            <w:pPr>
              <w:pStyle w:val="TrainingTableText"/>
            </w:pPr>
            <w:r w:rsidRPr="00715ABE">
              <w:tab/>
              <w:t>^# – any digit</w:t>
            </w:r>
          </w:p>
          <w:p w14:paraId="4613028C" w14:textId="77777777" w:rsidR="00D02951" w:rsidRPr="00715ABE" w:rsidRDefault="00D02951" w:rsidP="00715ABE">
            <w:pPr>
              <w:pStyle w:val="TrainingTableText"/>
            </w:pPr>
            <w:r w:rsidRPr="00715ABE">
              <w:tab/>
              <w:t>^$ – any letter</w:t>
            </w:r>
          </w:p>
        </w:tc>
      </w:tr>
      <w:tr w:rsidR="00C55F19" w:rsidRPr="00715ABE" w14:paraId="4548F07D" w14:textId="77777777" w:rsidTr="00715ABE">
        <w:trPr>
          <w:cnfStyle w:val="000000010000" w:firstRow="0" w:lastRow="0" w:firstColumn="0" w:lastColumn="0" w:oddVBand="0" w:evenVBand="0" w:oddHBand="0" w:evenHBand="1" w:firstRowFirstColumn="0" w:firstRowLastColumn="0" w:lastRowFirstColumn="0" w:lastRowLastColumn="0"/>
        </w:trPr>
        <w:tc>
          <w:tcPr>
            <w:tcW w:w="2700" w:type="dxa"/>
          </w:tcPr>
          <w:p w14:paraId="04D7D728" w14:textId="77777777" w:rsidR="00C55F19" w:rsidRPr="00715ABE" w:rsidRDefault="00C55F19" w:rsidP="00715ABE">
            <w:pPr>
              <w:pStyle w:val="TrainingTableText"/>
            </w:pPr>
            <w:r w:rsidRPr="00715ABE">
              <w:t xml:space="preserve">Sounds </w:t>
            </w:r>
            <w:r w:rsidR="001970AB" w:rsidRPr="00715ABE">
              <w:t>Like</w:t>
            </w:r>
          </w:p>
        </w:tc>
        <w:tc>
          <w:tcPr>
            <w:tcW w:w="5508" w:type="dxa"/>
          </w:tcPr>
          <w:p w14:paraId="6765BE78" w14:textId="77777777" w:rsidR="00C55F19" w:rsidRPr="00715ABE" w:rsidRDefault="00826B6A" w:rsidP="00715ABE">
            <w:pPr>
              <w:pStyle w:val="TrainingTableText"/>
            </w:pPr>
            <w:r w:rsidRPr="00715ABE">
              <w:t>Finds words that are pronounced the same way (i.e. Cathy and Kathy)</w:t>
            </w:r>
          </w:p>
        </w:tc>
      </w:tr>
      <w:tr w:rsidR="00C55F19" w:rsidRPr="00715ABE" w14:paraId="4B4945BF" w14:textId="77777777" w:rsidTr="00715ABE">
        <w:trPr>
          <w:cnfStyle w:val="000000100000" w:firstRow="0" w:lastRow="0" w:firstColumn="0" w:lastColumn="0" w:oddVBand="0" w:evenVBand="0" w:oddHBand="1" w:evenHBand="0" w:firstRowFirstColumn="0" w:firstRowLastColumn="0" w:lastRowFirstColumn="0" w:lastRowLastColumn="0"/>
        </w:trPr>
        <w:tc>
          <w:tcPr>
            <w:tcW w:w="2700" w:type="dxa"/>
          </w:tcPr>
          <w:p w14:paraId="1A3EBEA8" w14:textId="77777777" w:rsidR="00C55F19" w:rsidRPr="00715ABE" w:rsidRDefault="00C55F19" w:rsidP="00715ABE">
            <w:pPr>
              <w:pStyle w:val="TrainingTableText"/>
            </w:pPr>
            <w:r w:rsidRPr="00715ABE">
              <w:t xml:space="preserve">Find </w:t>
            </w:r>
            <w:r w:rsidR="001970AB" w:rsidRPr="00715ABE">
              <w:t>All Word Forms</w:t>
            </w:r>
          </w:p>
        </w:tc>
        <w:tc>
          <w:tcPr>
            <w:tcW w:w="5508" w:type="dxa"/>
          </w:tcPr>
          <w:p w14:paraId="7425054D" w14:textId="77777777" w:rsidR="00C55F19" w:rsidRPr="00715ABE" w:rsidRDefault="00826B6A" w:rsidP="00715ABE">
            <w:pPr>
              <w:pStyle w:val="TrainingTableText"/>
            </w:pPr>
            <w:r w:rsidRPr="00715ABE">
              <w:t>Finds words that are not spelled the same (i.e. is will find are, am, was, were and be)</w:t>
            </w:r>
          </w:p>
        </w:tc>
      </w:tr>
      <w:tr w:rsidR="00826B6A" w:rsidRPr="00715ABE" w14:paraId="1EF2FB61" w14:textId="77777777" w:rsidTr="00715ABE">
        <w:trPr>
          <w:cnfStyle w:val="000000010000" w:firstRow="0" w:lastRow="0" w:firstColumn="0" w:lastColumn="0" w:oddVBand="0" w:evenVBand="0" w:oddHBand="0" w:evenHBand="1" w:firstRowFirstColumn="0" w:firstRowLastColumn="0" w:lastRowFirstColumn="0" w:lastRowLastColumn="0"/>
        </w:trPr>
        <w:tc>
          <w:tcPr>
            <w:tcW w:w="2700" w:type="dxa"/>
          </w:tcPr>
          <w:p w14:paraId="55058415" w14:textId="77777777" w:rsidR="00826B6A" w:rsidRPr="00715ABE" w:rsidRDefault="00826B6A" w:rsidP="00715ABE">
            <w:pPr>
              <w:pStyle w:val="TrainingTableText"/>
            </w:pPr>
            <w:r w:rsidRPr="00715ABE">
              <w:t>Match Prefix</w:t>
            </w:r>
          </w:p>
        </w:tc>
        <w:tc>
          <w:tcPr>
            <w:tcW w:w="5508" w:type="dxa"/>
          </w:tcPr>
          <w:p w14:paraId="4FA8EF59" w14:textId="77777777" w:rsidR="00826B6A" w:rsidRPr="00715ABE" w:rsidRDefault="00826B6A" w:rsidP="00715ABE">
            <w:pPr>
              <w:pStyle w:val="TrainingTableText"/>
            </w:pPr>
            <w:r w:rsidRPr="00715ABE">
              <w:t>Finds string only at the beginning of a word.</w:t>
            </w:r>
          </w:p>
        </w:tc>
      </w:tr>
      <w:tr w:rsidR="00826B6A" w:rsidRPr="00715ABE" w14:paraId="21AA1660" w14:textId="77777777" w:rsidTr="00715ABE">
        <w:trPr>
          <w:cnfStyle w:val="000000100000" w:firstRow="0" w:lastRow="0" w:firstColumn="0" w:lastColumn="0" w:oddVBand="0" w:evenVBand="0" w:oddHBand="1" w:evenHBand="0" w:firstRowFirstColumn="0" w:firstRowLastColumn="0" w:lastRowFirstColumn="0" w:lastRowLastColumn="0"/>
        </w:trPr>
        <w:tc>
          <w:tcPr>
            <w:tcW w:w="2700" w:type="dxa"/>
          </w:tcPr>
          <w:p w14:paraId="6AA28E1B" w14:textId="77777777" w:rsidR="00826B6A" w:rsidRPr="00715ABE" w:rsidRDefault="00826B6A" w:rsidP="00715ABE">
            <w:pPr>
              <w:pStyle w:val="TrainingTableText"/>
            </w:pPr>
            <w:r w:rsidRPr="00715ABE">
              <w:t>Match Suffix</w:t>
            </w:r>
          </w:p>
        </w:tc>
        <w:tc>
          <w:tcPr>
            <w:tcW w:w="5508" w:type="dxa"/>
          </w:tcPr>
          <w:p w14:paraId="793281CA" w14:textId="77777777" w:rsidR="00826B6A" w:rsidRPr="00715ABE" w:rsidRDefault="00826B6A" w:rsidP="00715ABE">
            <w:pPr>
              <w:pStyle w:val="TrainingTableText"/>
            </w:pPr>
            <w:r w:rsidRPr="00715ABE">
              <w:t>Finds string only at the end of a word.</w:t>
            </w:r>
          </w:p>
        </w:tc>
      </w:tr>
      <w:tr w:rsidR="00826B6A" w:rsidRPr="00715ABE" w14:paraId="5990077A" w14:textId="77777777" w:rsidTr="00715ABE">
        <w:trPr>
          <w:cnfStyle w:val="000000010000" w:firstRow="0" w:lastRow="0" w:firstColumn="0" w:lastColumn="0" w:oddVBand="0" w:evenVBand="0" w:oddHBand="0" w:evenHBand="1" w:firstRowFirstColumn="0" w:firstRowLastColumn="0" w:lastRowFirstColumn="0" w:lastRowLastColumn="0"/>
        </w:trPr>
        <w:tc>
          <w:tcPr>
            <w:tcW w:w="2700" w:type="dxa"/>
          </w:tcPr>
          <w:p w14:paraId="15291B3F" w14:textId="77777777" w:rsidR="00826B6A" w:rsidRPr="00715ABE" w:rsidRDefault="00826B6A" w:rsidP="00715ABE">
            <w:pPr>
              <w:pStyle w:val="TrainingTableText"/>
            </w:pPr>
            <w:r w:rsidRPr="00715ABE">
              <w:t>Ignore Punctuation Characters</w:t>
            </w:r>
          </w:p>
        </w:tc>
        <w:tc>
          <w:tcPr>
            <w:tcW w:w="5508" w:type="dxa"/>
          </w:tcPr>
          <w:p w14:paraId="65070678" w14:textId="77777777" w:rsidR="00826B6A" w:rsidRPr="00715ABE" w:rsidRDefault="00826B6A" w:rsidP="00715ABE">
            <w:pPr>
              <w:pStyle w:val="TrainingTableText"/>
            </w:pPr>
            <w:r w:rsidRPr="00715ABE">
              <w:t>Ignores punctuation (i.e. Home Find would also find Home, Find) – be sure to search for the words without punctuation</w:t>
            </w:r>
            <w:r w:rsidR="005D7B06" w:rsidRPr="00715ABE">
              <w:t xml:space="preserve"> (i.e. Home Find)!</w:t>
            </w:r>
            <w:r w:rsidRPr="00715ABE">
              <w:t>!</w:t>
            </w:r>
          </w:p>
        </w:tc>
      </w:tr>
      <w:tr w:rsidR="00826B6A" w:rsidRPr="00715ABE" w14:paraId="5341EFB7" w14:textId="77777777" w:rsidTr="00715ABE">
        <w:trPr>
          <w:cnfStyle w:val="000000100000" w:firstRow="0" w:lastRow="0" w:firstColumn="0" w:lastColumn="0" w:oddVBand="0" w:evenVBand="0" w:oddHBand="1" w:evenHBand="0" w:firstRowFirstColumn="0" w:firstRowLastColumn="0" w:lastRowFirstColumn="0" w:lastRowLastColumn="0"/>
        </w:trPr>
        <w:tc>
          <w:tcPr>
            <w:tcW w:w="2700" w:type="dxa"/>
          </w:tcPr>
          <w:p w14:paraId="057BC404" w14:textId="77777777" w:rsidR="00826B6A" w:rsidRPr="00715ABE" w:rsidRDefault="00B23F29" w:rsidP="00715ABE">
            <w:pPr>
              <w:pStyle w:val="TrainingTableText"/>
            </w:pPr>
            <w:r w:rsidRPr="00715ABE">
              <w:t xml:space="preserve">Ignore White-Space </w:t>
            </w:r>
            <w:r w:rsidR="00826B6A" w:rsidRPr="00715ABE">
              <w:t>Characters</w:t>
            </w:r>
          </w:p>
        </w:tc>
        <w:tc>
          <w:tcPr>
            <w:tcW w:w="5508" w:type="dxa"/>
          </w:tcPr>
          <w:p w14:paraId="781B881E" w14:textId="77777777" w:rsidR="00826B6A" w:rsidRPr="00715ABE" w:rsidRDefault="007D4AAB" w:rsidP="00715ABE">
            <w:pPr>
              <w:pStyle w:val="TrainingTableText"/>
            </w:pPr>
            <w:r w:rsidRPr="00715ABE">
              <w:t xml:space="preserve">Ignores white space in the search (i.e. </w:t>
            </w:r>
            <w:proofErr w:type="spellStart"/>
            <w:r w:rsidRPr="00715ABE">
              <w:t>AnnieLee</w:t>
            </w:r>
            <w:proofErr w:type="spellEnd"/>
            <w:r w:rsidRPr="00715ABE">
              <w:t xml:space="preserve"> and would </w:t>
            </w:r>
            <w:r w:rsidR="007114CE" w:rsidRPr="00715ABE">
              <w:t>also find Annie Lee)</w:t>
            </w:r>
            <w:r w:rsidRPr="00715ABE">
              <w:t xml:space="preserve"> – be sure to search for the words without white space (i.e. </w:t>
            </w:r>
            <w:proofErr w:type="spellStart"/>
            <w:r w:rsidRPr="00715ABE">
              <w:t>AnnieLee</w:t>
            </w:r>
            <w:proofErr w:type="spellEnd"/>
            <w:r w:rsidRPr="00715ABE">
              <w:t>)!</w:t>
            </w:r>
          </w:p>
        </w:tc>
      </w:tr>
      <w:tr w:rsidR="00826B6A" w:rsidRPr="00715ABE" w14:paraId="7D45EA34" w14:textId="77777777" w:rsidTr="00715ABE">
        <w:trPr>
          <w:cnfStyle w:val="000000010000" w:firstRow="0" w:lastRow="0" w:firstColumn="0" w:lastColumn="0" w:oddVBand="0" w:evenVBand="0" w:oddHBand="0" w:evenHBand="1" w:firstRowFirstColumn="0" w:firstRowLastColumn="0" w:lastRowFirstColumn="0" w:lastRowLastColumn="0"/>
        </w:trPr>
        <w:tc>
          <w:tcPr>
            <w:tcW w:w="2700" w:type="dxa"/>
          </w:tcPr>
          <w:p w14:paraId="23963366" w14:textId="77777777" w:rsidR="00826B6A" w:rsidRPr="00715ABE" w:rsidRDefault="00336C16" w:rsidP="00715ABE">
            <w:pPr>
              <w:pStyle w:val="TrainingTableText"/>
            </w:pPr>
            <w:r w:rsidRPr="00715ABE">
              <w:t>Format</w:t>
            </w:r>
          </w:p>
        </w:tc>
        <w:tc>
          <w:tcPr>
            <w:tcW w:w="5508" w:type="dxa"/>
          </w:tcPr>
          <w:p w14:paraId="543E8374" w14:textId="77777777" w:rsidR="00826B6A" w:rsidRPr="00715ABE" w:rsidRDefault="00336C16" w:rsidP="00715ABE">
            <w:pPr>
              <w:pStyle w:val="TrainingTableText"/>
            </w:pPr>
            <w:r w:rsidRPr="00715ABE">
              <w:t>Font, Paragraph, Tabs, Language, Frame, Style and Highlight</w:t>
            </w:r>
          </w:p>
        </w:tc>
      </w:tr>
      <w:tr w:rsidR="00336C16" w:rsidRPr="00715ABE" w14:paraId="7CA8916E" w14:textId="77777777" w:rsidTr="00715ABE">
        <w:trPr>
          <w:cnfStyle w:val="000000100000" w:firstRow="0" w:lastRow="0" w:firstColumn="0" w:lastColumn="0" w:oddVBand="0" w:evenVBand="0" w:oddHBand="1" w:evenHBand="0" w:firstRowFirstColumn="0" w:firstRowLastColumn="0" w:lastRowFirstColumn="0" w:lastRowLastColumn="0"/>
        </w:trPr>
        <w:tc>
          <w:tcPr>
            <w:tcW w:w="2700" w:type="dxa"/>
          </w:tcPr>
          <w:p w14:paraId="7E36D0C3" w14:textId="77777777" w:rsidR="00336C16" w:rsidRPr="00715ABE" w:rsidRDefault="00336C16" w:rsidP="00715ABE">
            <w:pPr>
              <w:pStyle w:val="TrainingTableText"/>
            </w:pPr>
            <w:r w:rsidRPr="00715ABE">
              <w:t>Special</w:t>
            </w:r>
          </w:p>
        </w:tc>
        <w:tc>
          <w:tcPr>
            <w:tcW w:w="5508" w:type="dxa"/>
          </w:tcPr>
          <w:p w14:paraId="17F3BD0E" w14:textId="77777777" w:rsidR="00336C16" w:rsidRPr="00715ABE" w:rsidRDefault="00336C16" w:rsidP="00715ABE">
            <w:pPr>
              <w:pStyle w:val="TrainingTableText"/>
            </w:pPr>
            <w:r w:rsidRPr="00715ABE">
              <w:t>Special Characters – (i.e. Paragraph Marks, Tab Character etc.)</w:t>
            </w:r>
          </w:p>
        </w:tc>
      </w:tr>
    </w:tbl>
    <w:p w14:paraId="69E036DF" w14:textId="77777777" w:rsidR="0045560F" w:rsidRDefault="0045560F" w:rsidP="00336C16"/>
    <w:p w14:paraId="59A60A69" w14:textId="77777777" w:rsidR="0045560F" w:rsidRDefault="0045560F" w:rsidP="0045560F"/>
    <w:p w14:paraId="51EA5295" w14:textId="77777777" w:rsidR="0045560F" w:rsidRPr="00BF3591" w:rsidRDefault="00B32641" w:rsidP="00B32641">
      <w:pPr>
        <w:jc w:val="center"/>
      </w:pPr>
      <w:r>
        <w:rPr>
          <w:noProof/>
        </w:rPr>
        <w:lastRenderedPageBreak/>
        <w:drawing>
          <wp:inline distT="0" distB="0" distL="0" distR="0" wp14:anchorId="2A779188" wp14:editId="4816E94B">
            <wp:extent cx="3749040" cy="3103550"/>
            <wp:effectExtent l="19050" t="0" r="3810" b="0"/>
            <wp:docPr id="1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3749040" cy="3103550"/>
                    </a:xfrm>
                    <a:prstGeom prst="rect">
                      <a:avLst/>
                    </a:prstGeom>
                    <a:noFill/>
                    <a:ln w="9525">
                      <a:noFill/>
                      <a:miter lim="800000"/>
                      <a:headEnd/>
                      <a:tailEnd/>
                    </a:ln>
                  </pic:spPr>
                </pic:pic>
              </a:graphicData>
            </a:graphic>
          </wp:inline>
        </w:drawing>
      </w:r>
    </w:p>
    <w:p w14:paraId="256F024F" w14:textId="77777777" w:rsidR="0045560F" w:rsidRDefault="0045560F" w:rsidP="0044698B">
      <w:pPr>
        <w:pStyle w:val="Heading2"/>
      </w:pPr>
      <w:bookmarkStart w:id="69" w:name="_Toc107289261"/>
      <w:bookmarkStart w:id="70" w:name="_Toc476497634"/>
      <w:r>
        <w:t>Replace</w:t>
      </w:r>
      <w:bookmarkEnd w:id="69"/>
      <w:bookmarkEnd w:id="70"/>
    </w:p>
    <w:p w14:paraId="2EB864EC" w14:textId="77777777" w:rsidR="006E6D5C" w:rsidRDefault="006E6D5C" w:rsidP="006E6D5C">
      <w:r>
        <w:t>Replace can find and replace</w:t>
      </w:r>
      <w:r w:rsidR="00557150">
        <w:t xml:space="preserve"> text, formatting</w:t>
      </w:r>
      <w:r>
        <w:t>, codes etc.  Be very careful when using Replace All, however.  You can get unexpected results (i.e. if you replace “the” with “an” you may find o</w:t>
      </w:r>
      <w:r w:rsidRPr="006E6D5C">
        <w:rPr>
          <w:b/>
        </w:rPr>
        <w:t>the</w:t>
      </w:r>
      <w:r>
        <w:t xml:space="preserve">r replaced with </w:t>
      </w:r>
      <w:proofErr w:type="spellStart"/>
      <w:r>
        <w:t>o</w:t>
      </w:r>
      <w:r w:rsidRPr="006E6D5C">
        <w:rPr>
          <w:b/>
        </w:rPr>
        <w:t>an</w:t>
      </w:r>
      <w:r>
        <w:t>r</w:t>
      </w:r>
      <w:proofErr w:type="spellEnd"/>
      <w:r>
        <w:t>)!</w:t>
      </w:r>
    </w:p>
    <w:p w14:paraId="73046B80" w14:textId="77777777" w:rsidR="006E6D5C" w:rsidRPr="006E6D5C" w:rsidRDefault="00B32641" w:rsidP="006E6D5C">
      <w:pPr>
        <w:ind w:left="720"/>
      </w:pPr>
      <w:r>
        <w:rPr>
          <w:noProof/>
        </w:rPr>
        <w:drawing>
          <wp:inline distT="0" distB="0" distL="0" distR="0" wp14:anchorId="3200C8C0" wp14:editId="632233CE">
            <wp:extent cx="3072384" cy="2543397"/>
            <wp:effectExtent l="19050" t="0" r="0" b="0"/>
            <wp:docPr id="1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3072384" cy="2543397"/>
                    </a:xfrm>
                    <a:prstGeom prst="rect">
                      <a:avLst/>
                    </a:prstGeom>
                    <a:noFill/>
                    <a:ln w="9525">
                      <a:noFill/>
                      <a:miter lim="800000"/>
                      <a:headEnd/>
                      <a:tailEnd/>
                    </a:ln>
                  </pic:spPr>
                </pic:pic>
              </a:graphicData>
            </a:graphic>
          </wp:inline>
        </w:drawing>
      </w:r>
    </w:p>
    <w:p w14:paraId="0B9D0F6E" w14:textId="77777777" w:rsidR="0045560F" w:rsidRDefault="0045560F" w:rsidP="0080227E">
      <w:pPr>
        <w:pStyle w:val="ExerciseList"/>
        <w:numPr>
          <w:ilvl w:val="0"/>
          <w:numId w:val="45"/>
        </w:numPr>
      </w:pPr>
      <w:r w:rsidRPr="003F3D5D">
        <w:t xml:space="preserve">Select </w:t>
      </w:r>
      <w:r w:rsidR="00E64F22" w:rsidRPr="0044698B">
        <w:rPr>
          <w:b/>
        </w:rPr>
        <w:t>Home, Replace</w:t>
      </w:r>
      <w:r w:rsidRPr="003F3D5D">
        <w:t xml:space="preserve"> or press </w:t>
      </w:r>
      <w:r w:rsidRPr="0044698B">
        <w:rPr>
          <w:b/>
        </w:rPr>
        <w:t xml:space="preserve">Ctrl + H </w:t>
      </w:r>
      <w:r>
        <w:t>to display the Find and Replace dialog box.</w:t>
      </w:r>
    </w:p>
    <w:p w14:paraId="2365A13D" w14:textId="77777777" w:rsidR="0045560F" w:rsidRPr="00287D81" w:rsidRDefault="0045560F" w:rsidP="0044698B">
      <w:pPr>
        <w:pStyle w:val="ExerciseList"/>
      </w:pPr>
      <w:r w:rsidRPr="00BF3591">
        <w:t>Typ</w:t>
      </w:r>
      <w:r>
        <w:t xml:space="preserve">e the desired </w:t>
      </w:r>
      <w:r w:rsidRPr="00287D81">
        <w:rPr>
          <w:b/>
        </w:rPr>
        <w:t xml:space="preserve">text in the Find </w:t>
      </w:r>
      <w:r w:rsidR="00287D81" w:rsidRPr="00287D81">
        <w:rPr>
          <w:b/>
        </w:rPr>
        <w:t>W</w:t>
      </w:r>
      <w:r w:rsidRPr="00287D81">
        <w:rPr>
          <w:b/>
        </w:rPr>
        <w:t>hat</w:t>
      </w:r>
      <w:r w:rsidR="00287D81" w:rsidRPr="00287D81">
        <w:rPr>
          <w:b/>
        </w:rPr>
        <w:t xml:space="preserve"> and</w:t>
      </w:r>
      <w:r w:rsidRPr="00287D81">
        <w:rPr>
          <w:b/>
        </w:rPr>
        <w:t xml:space="preserve"> </w:t>
      </w:r>
      <w:r w:rsidR="00287D81" w:rsidRPr="00287D81">
        <w:rPr>
          <w:b/>
        </w:rPr>
        <w:t xml:space="preserve">the Replace With </w:t>
      </w:r>
      <w:r w:rsidRPr="00287D81">
        <w:rPr>
          <w:b/>
        </w:rPr>
        <w:t>box</w:t>
      </w:r>
      <w:r w:rsidR="00287D81" w:rsidRPr="00287D81">
        <w:rPr>
          <w:b/>
        </w:rPr>
        <w:t>es</w:t>
      </w:r>
      <w:r>
        <w:t xml:space="preserve"> and </w:t>
      </w:r>
      <w:r w:rsidRPr="00BF3591">
        <w:t xml:space="preserve">click </w:t>
      </w:r>
      <w:r w:rsidRPr="00287D81">
        <w:rPr>
          <w:b/>
        </w:rPr>
        <w:t>Find Next</w:t>
      </w:r>
      <w:r w:rsidR="00287D81">
        <w:rPr>
          <w:b/>
        </w:rPr>
        <w:t xml:space="preserve"> </w:t>
      </w:r>
      <w:r w:rsidR="00287D81" w:rsidRPr="00287D81">
        <w:t>to find the first occurrence of the text</w:t>
      </w:r>
      <w:r w:rsidRPr="00287D81">
        <w:t>.</w:t>
      </w:r>
    </w:p>
    <w:p w14:paraId="0CE7766F" w14:textId="77777777" w:rsidR="00287D81" w:rsidRDefault="00287D81" w:rsidP="0044698B">
      <w:pPr>
        <w:pStyle w:val="ExerciseList"/>
      </w:pPr>
      <w:r w:rsidRPr="00287D81">
        <w:rPr>
          <w:b/>
        </w:rPr>
        <w:t>Either click Replace</w:t>
      </w:r>
      <w:r>
        <w:t xml:space="preserve"> to replace the text </w:t>
      </w:r>
      <w:r w:rsidRPr="00287D81">
        <w:rPr>
          <w:b/>
        </w:rPr>
        <w:t>or Find Next</w:t>
      </w:r>
      <w:r>
        <w:t xml:space="preserve"> to skip that instance.</w:t>
      </w:r>
    </w:p>
    <w:p w14:paraId="26B72890" w14:textId="77777777" w:rsidR="0045560F" w:rsidRDefault="0045560F" w:rsidP="0044698B">
      <w:pPr>
        <w:pStyle w:val="ExerciseList"/>
      </w:pPr>
      <w:r>
        <w:t>Continue until you find and replace the desired text.</w:t>
      </w:r>
      <w:r w:rsidR="00F44BD4">
        <w:t xml:space="preserve"> </w:t>
      </w:r>
    </w:p>
    <w:p w14:paraId="5B9BE48B" w14:textId="77777777" w:rsidR="00E26460" w:rsidRDefault="00DE3483" w:rsidP="0044698B">
      <w:pPr>
        <w:pStyle w:val="ExerciseList"/>
      </w:pPr>
      <w:r w:rsidRPr="00DE3483">
        <w:rPr>
          <w:b/>
        </w:rPr>
        <w:t>More</w:t>
      </w:r>
      <w:r>
        <w:t xml:space="preserve"> – De</w:t>
      </w:r>
      <w:r w:rsidR="00E64F22">
        <w:t xml:space="preserve">finitions of options available </w:t>
      </w:r>
      <w:r>
        <w:t>when selecting the</w:t>
      </w:r>
      <w:r w:rsidR="00E64F22">
        <w:t xml:space="preserve"> </w:t>
      </w:r>
      <w:r w:rsidR="00E64F22" w:rsidRPr="00E64F22">
        <w:rPr>
          <w:b/>
        </w:rPr>
        <w:t>More</w:t>
      </w:r>
      <w:r w:rsidR="00E64F22">
        <w:t xml:space="preserve"> </w:t>
      </w:r>
      <w:r>
        <w:t xml:space="preserve">button are </w:t>
      </w:r>
      <w:r w:rsidR="00E64F22">
        <w:t xml:space="preserve">on page </w:t>
      </w:r>
      <w:r w:rsidR="00EC0571">
        <w:fldChar w:fldCharType="begin"/>
      </w:r>
      <w:r w:rsidR="00E64F22">
        <w:instrText xml:space="preserve"> PAGEREF _Ref192154515 \h </w:instrText>
      </w:r>
      <w:r w:rsidR="00EC0571">
        <w:fldChar w:fldCharType="separate"/>
      </w:r>
      <w:r w:rsidR="005F4A76">
        <w:rPr>
          <w:noProof/>
        </w:rPr>
        <w:t>27</w:t>
      </w:r>
      <w:r w:rsidR="00EC0571">
        <w:fldChar w:fldCharType="end"/>
      </w:r>
      <w:r w:rsidR="00E64F22">
        <w:t>.</w:t>
      </w:r>
    </w:p>
    <w:tbl>
      <w:tblPr>
        <w:tblStyle w:val="MediumShading1-Accent11"/>
        <w:tblW w:w="8208" w:type="dxa"/>
        <w:tblCellMar>
          <w:top w:w="58" w:type="dxa"/>
          <w:left w:w="115" w:type="dxa"/>
          <w:bottom w:w="58" w:type="dxa"/>
          <w:right w:w="115" w:type="dxa"/>
        </w:tblCellMar>
        <w:tblLook w:val="0420" w:firstRow="1" w:lastRow="0" w:firstColumn="0" w:lastColumn="0" w:noHBand="0" w:noVBand="1"/>
      </w:tblPr>
      <w:tblGrid>
        <w:gridCol w:w="2700"/>
        <w:gridCol w:w="1710"/>
        <w:gridCol w:w="3798"/>
      </w:tblGrid>
      <w:tr w:rsidR="00E3447C" w:rsidRPr="00ED3A9F" w14:paraId="17796831" w14:textId="77777777" w:rsidTr="0064391F">
        <w:trPr>
          <w:cnfStyle w:val="100000000000" w:firstRow="1" w:lastRow="0" w:firstColumn="0" w:lastColumn="0" w:oddVBand="0" w:evenVBand="0" w:oddHBand="0" w:evenHBand="0" w:firstRowFirstColumn="0" w:firstRowLastColumn="0" w:lastRowFirstColumn="0" w:lastRowLastColumn="0"/>
          <w:trHeight w:val="360"/>
        </w:trPr>
        <w:tc>
          <w:tcPr>
            <w:tcW w:w="8208" w:type="dxa"/>
            <w:gridSpan w:val="3"/>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p w14:paraId="069B863C" w14:textId="77777777" w:rsidR="00E3447C" w:rsidRPr="00A23EE6" w:rsidRDefault="005C71A2" w:rsidP="00AD5DF7">
            <w:pPr>
              <w:pStyle w:val="TrainingTableHeadings"/>
              <w:rPr>
                <w:rStyle w:val="Strong"/>
                <w:b/>
              </w:rPr>
            </w:pPr>
            <w:r w:rsidRPr="00A23EE6">
              <w:rPr>
                <w:rStyle w:val="Strong"/>
                <w:b/>
              </w:rPr>
              <w:lastRenderedPageBreak/>
              <w:t xml:space="preserve">Some Favorite </w:t>
            </w:r>
            <w:r w:rsidR="00E3447C" w:rsidRPr="00A23EE6">
              <w:rPr>
                <w:rStyle w:val="Strong"/>
                <w:b/>
              </w:rPr>
              <w:t>Caret Codes for Special Characters</w:t>
            </w:r>
          </w:p>
        </w:tc>
      </w:tr>
      <w:tr w:rsidR="00E3447C" w:rsidRPr="00ED3A9F" w14:paraId="50445DC2" w14:textId="77777777" w:rsidTr="0064391F">
        <w:trPr>
          <w:cnfStyle w:val="000000100000" w:firstRow="0" w:lastRow="0" w:firstColumn="0" w:lastColumn="0" w:oddVBand="0" w:evenVBand="0" w:oddHBand="1" w:evenHBand="0" w:firstRowFirstColumn="0" w:firstRowLastColumn="0" w:lastRowFirstColumn="0" w:lastRowLastColumn="0"/>
          <w:trHeight w:val="216"/>
        </w:trPr>
        <w:tc>
          <w:tcPr>
            <w:tcW w:w="2700" w:type="dxa"/>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279EE2B7" w14:textId="77777777" w:rsidR="00E3447C" w:rsidRPr="00ED3A9F" w:rsidRDefault="00E3447C" w:rsidP="00AD5DF7">
            <w:pPr>
              <w:pStyle w:val="TrainingTableHeadings"/>
              <w:rPr>
                <w:rStyle w:val="Strong"/>
              </w:rPr>
            </w:pPr>
            <w:r w:rsidRPr="00ED3A9F">
              <w:rPr>
                <w:rStyle w:val="Strong"/>
              </w:rPr>
              <w:t>Symbol</w:t>
            </w:r>
          </w:p>
        </w:tc>
        <w:tc>
          <w:tcPr>
            <w:tcW w:w="1710" w:type="dxa"/>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156C41D4" w14:textId="77777777" w:rsidR="00E3447C" w:rsidRPr="00ED3A9F" w:rsidRDefault="00E3447C" w:rsidP="00AD5DF7">
            <w:pPr>
              <w:pStyle w:val="TrainingTableHeadings"/>
              <w:rPr>
                <w:rStyle w:val="Strong"/>
              </w:rPr>
            </w:pPr>
            <w:r w:rsidRPr="00ED3A9F">
              <w:rPr>
                <w:rStyle w:val="Strong"/>
              </w:rPr>
              <w:t>Code</w:t>
            </w:r>
          </w:p>
        </w:tc>
        <w:tc>
          <w:tcPr>
            <w:tcW w:w="3798" w:type="dxa"/>
            <w:tcBorders>
              <w:top w:val="single" w:sz="8" w:space="0" w:color="727CA3" w:themeColor="accent1"/>
              <w:left w:val="single" w:sz="8" w:space="0" w:color="727CA3" w:themeColor="accent1"/>
              <w:bottom w:val="single" w:sz="8" w:space="0" w:color="727CA3" w:themeColor="accent1"/>
              <w:right w:val="single" w:sz="8" w:space="0" w:color="727CA3" w:themeColor="accent1"/>
            </w:tcBorders>
            <w:shd w:val="clear" w:color="auto" w:fill="727CA3" w:themeFill="accent1"/>
          </w:tcPr>
          <w:p w14:paraId="75261018" w14:textId="77777777" w:rsidR="00E3447C" w:rsidRPr="00ED3A9F" w:rsidRDefault="00E3447C" w:rsidP="00AD5DF7">
            <w:pPr>
              <w:pStyle w:val="TrainingTableHeadings"/>
              <w:rPr>
                <w:rStyle w:val="Strong"/>
              </w:rPr>
            </w:pPr>
            <w:r w:rsidRPr="00ED3A9F">
              <w:rPr>
                <w:rStyle w:val="Strong"/>
              </w:rPr>
              <w:t>Where Available</w:t>
            </w:r>
          </w:p>
        </w:tc>
      </w:tr>
      <w:tr w:rsidR="00E3447C" w:rsidRPr="00D24ECA" w14:paraId="0CE031CC" w14:textId="77777777" w:rsidTr="0064391F">
        <w:trPr>
          <w:cnfStyle w:val="000000010000" w:firstRow="0" w:lastRow="0" w:firstColumn="0" w:lastColumn="0" w:oddVBand="0" w:evenVBand="0" w:oddHBand="0" w:evenHBand="1" w:firstRowFirstColumn="0" w:firstRowLastColumn="0" w:lastRowFirstColumn="0" w:lastRowLastColumn="0"/>
        </w:trPr>
        <w:tc>
          <w:tcPr>
            <w:tcW w:w="2700" w:type="dxa"/>
            <w:tcBorders>
              <w:top w:val="single" w:sz="8" w:space="0" w:color="727CA3" w:themeColor="accent1"/>
            </w:tcBorders>
          </w:tcPr>
          <w:p w14:paraId="69CDAAD3" w14:textId="77777777" w:rsidR="00E3447C" w:rsidRPr="00D24ECA" w:rsidRDefault="00E3447C" w:rsidP="00715ABE">
            <w:pPr>
              <w:pStyle w:val="TrainingTableText"/>
            </w:pPr>
            <w:r w:rsidRPr="00D24ECA">
              <w:t>Paragraph Mark</w:t>
            </w:r>
          </w:p>
        </w:tc>
        <w:tc>
          <w:tcPr>
            <w:tcW w:w="1710" w:type="dxa"/>
            <w:tcBorders>
              <w:top w:val="single" w:sz="8" w:space="0" w:color="727CA3" w:themeColor="accent1"/>
            </w:tcBorders>
          </w:tcPr>
          <w:p w14:paraId="121F4835" w14:textId="77777777" w:rsidR="00E3447C" w:rsidRPr="00D24ECA" w:rsidRDefault="00E3447C" w:rsidP="00715ABE">
            <w:pPr>
              <w:pStyle w:val="TrainingTableText"/>
            </w:pPr>
            <w:r w:rsidRPr="00D24ECA">
              <w:t>^p</w:t>
            </w:r>
          </w:p>
        </w:tc>
        <w:tc>
          <w:tcPr>
            <w:tcW w:w="3798" w:type="dxa"/>
            <w:tcBorders>
              <w:top w:val="single" w:sz="8" w:space="0" w:color="727CA3" w:themeColor="accent1"/>
            </w:tcBorders>
          </w:tcPr>
          <w:p w14:paraId="5521CDC7" w14:textId="77777777" w:rsidR="00E3447C" w:rsidRPr="00D24ECA" w:rsidRDefault="00E3447C" w:rsidP="00715ABE">
            <w:pPr>
              <w:pStyle w:val="TrainingTableText"/>
            </w:pPr>
            <w:r w:rsidRPr="00D24ECA">
              <w:t>Find What/Replace With</w:t>
            </w:r>
          </w:p>
        </w:tc>
      </w:tr>
      <w:tr w:rsidR="00E3447C" w:rsidRPr="00D24ECA" w14:paraId="17B17AD2" w14:textId="77777777" w:rsidTr="0064391F">
        <w:trPr>
          <w:cnfStyle w:val="000000100000" w:firstRow="0" w:lastRow="0" w:firstColumn="0" w:lastColumn="0" w:oddVBand="0" w:evenVBand="0" w:oddHBand="1" w:evenHBand="0" w:firstRowFirstColumn="0" w:firstRowLastColumn="0" w:lastRowFirstColumn="0" w:lastRowLastColumn="0"/>
        </w:trPr>
        <w:tc>
          <w:tcPr>
            <w:tcW w:w="2700" w:type="dxa"/>
          </w:tcPr>
          <w:p w14:paraId="0FE3252C" w14:textId="77777777" w:rsidR="00E3447C" w:rsidRPr="00D24ECA" w:rsidRDefault="00E3447C" w:rsidP="00715ABE">
            <w:pPr>
              <w:pStyle w:val="TrainingTableText"/>
            </w:pPr>
            <w:r w:rsidRPr="00D24ECA">
              <w:t>Tab Character</w:t>
            </w:r>
          </w:p>
        </w:tc>
        <w:tc>
          <w:tcPr>
            <w:tcW w:w="1710" w:type="dxa"/>
          </w:tcPr>
          <w:p w14:paraId="1815B618" w14:textId="77777777" w:rsidR="00E3447C" w:rsidRPr="00D24ECA" w:rsidRDefault="00E3447C" w:rsidP="00715ABE">
            <w:pPr>
              <w:pStyle w:val="TrainingTableText"/>
            </w:pPr>
            <w:r w:rsidRPr="00D24ECA">
              <w:t>^t</w:t>
            </w:r>
          </w:p>
        </w:tc>
        <w:tc>
          <w:tcPr>
            <w:tcW w:w="3798" w:type="dxa"/>
          </w:tcPr>
          <w:p w14:paraId="13F77789" w14:textId="77777777" w:rsidR="00E3447C" w:rsidRPr="00D24ECA" w:rsidRDefault="00E3447C" w:rsidP="00715ABE">
            <w:pPr>
              <w:pStyle w:val="TrainingTableText"/>
            </w:pPr>
            <w:r w:rsidRPr="00D24ECA">
              <w:t>Find What/Replace With</w:t>
            </w:r>
          </w:p>
        </w:tc>
      </w:tr>
      <w:tr w:rsidR="00A8478E" w:rsidRPr="00D24ECA" w14:paraId="427C82A4" w14:textId="77777777" w:rsidTr="0064391F">
        <w:trPr>
          <w:cnfStyle w:val="000000010000" w:firstRow="0" w:lastRow="0" w:firstColumn="0" w:lastColumn="0" w:oddVBand="0" w:evenVBand="0" w:oddHBand="0" w:evenHBand="1" w:firstRowFirstColumn="0" w:firstRowLastColumn="0" w:lastRowFirstColumn="0" w:lastRowLastColumn="0"/>
        </w:trPr>
        <w:tc>
          <w:tcPr>
            <w:tcW w:w="2700" w:type="dxa"/>
          </w:tcPr>
          <w:p w14:paraId="0EC178AC" w14:textId="77777777" w:rsidR="00A8478E" w:rsidRPr="00D24ECA" w:rsidRDefault="00A8478E" w:rsidP="00715ABE">
            <w:pPr>
              <w:pStyle w:val="TrainingTableText"/>
            </w:pPr>
            <w:r w:rsidRPr="00D24ECA">
              <w:t>White space</w:t>
            </w:r>
          </w:p>
        </w:tc>
        <w:tc>
          <w:tcPr>
            <w:tcW w:w="1710" w:type="dxa"/>
          </w:tcPr>
          <w:p w14:paraId="2F3F22AC" w14:textId="77777777" w:rsidR="00A8478E" w:rsidRPr="00D24ECA" w:rsidRDefault="00A8478E" w:rsidP="00715ABE">
            <w:pPr>
              <w:pStyle w:val="TrainingTableText"/>
            </w:pPr>
            <w:r w:rsidRPr="00D24ECA">
              <w:t>^w</w:t>
            </w:r>
          </w:p>
        </w:tc>
        <w:tc>
          <w:tcPr>
            <w:tcW w:w="3798" w:type="dxa"/>
          </w:tcPr>
          <w:p w14:paraId="2421DF34" w14:textId="77777777" w:rsidR="00A8478E" w:rsidRPr="00D24ECA" w:rsidRDefault="00A8478E" w:rsidP="00715ABE">
            <w:pPr>
              <w:pStyle w:val="TrainingTableText"/>
            </w:pPr>
            <w:r w:rsidRPr="00D24ECA">
              <w:t>Find What</w:t>
            </w:r>
          </w:p>
        </w:tc>
      </w:tr>
      <w:tr w:rsidR="00814400" w:rsidRPr="00D24ECA" w14:paraId="1B750BB7" w14:textId="77777777" w:rsidTr="0064391F">
        <w:trPr>
          <w:cnfStyle w:val="000000100000" w:firstRow="0" w:lastRow="0" w:firstColumn="0" w:lastColumn="0" w:oddVBand="0" w:evenVBand="0" w:oddHBand="1" w:evenHBand="0" w:firstRowFirstColumn="0" w:firstRowLastColumn="0" w:lastRowFirstColumn="0" w:lastRowLastColumn="0"/>
        </w:trPr>
        <w:tc>
          <w:tcPr>
            <w:tcW w:w="2700" w:type="dxa"/>
          </w:tcPr>
          <w:p w14:paraId="3DACA29F" w14:textId="77777777" w:rsidR="00814400" w:rsidRPr="00D24ECA" w:rsidRDefault="00814400" w:rsidP="00715ABE">
            <w:pPr>
              <w:pStyle w:val="TrainingTableText"/>
            </w:pPr>
            <w:r w:rsidRPr="00D24ECA">
              <w:t>Manual line break</w:t>
            </w:r>
          </w:p>
        </w:tc>
        <w:tc>
          <w:tcPr>
            <w:tcW w:w="1710" w:type="dxa"/>
          </w:tcPr>
          <w:p w14:paraId="22E78DD2" w14:textId="77777777" w:rsidR="00814400" w:rsidRPr="00D24ECA" w:rsidRDefault="00814400" w:rsidP="00715ABE">
            <w:pPr>
              <w:pStyle w:val="TrainingTableText"/>
            </w:pPr>
            <w:r w:rsidRPr="00D24ECA">
              <w:t>^l</w:t>
            </w:r>
          </w:p>
        </w:tc>
        <w:tc>
          <w:tcPr>
            <w:tcW w:w="3798" w:type="dxa"/>
          </w:tcPr>
          <w:p w14:paraId="283885E3" w14:textId="77777777" w:rsidR="00814400" w:rsidRPr="00D24ECA" w:rsidRDefault="00814400" w:rsidP="00715ABE">
            <w:pPr>
              <w:pStyle w:val="TrainingTableText"/>
            </w:pPr>
            <w:r w:rsidRPr="00D24ECA">
              <w:t>Find What/Replace With</w:t>
            </w:r>
          </w:p>
        </w:tc>
      </w:tr>
      <w:tr w:rsidR="00814400" w:rsidRPr="00D24ECA" w14:paraId="455E72D9" w14:textId="77777777" w:rsidTr="0064391F">
        <w:trPr>
          <w:cnfStyle w:val="000000010000" w:firstRow="0" w:lastRow="0" w:firstColumn="0" w:lastColumn="0" w:oddVBand="0" w:evenVBand="0" w:oddHBand="0" w:evenHBand="1" w:firstRowFirstColumn="0" w:firstRowLastColumn="0" w:lastRowFirstColumn="0" w:lastRowLastColumn="0"/>
        </w:trPr>
        <w:tc>
          <w:tcPr>
            <w:tcW w:w="2700" w:type="dxa"/>
          </w:tcPr>
          <w:p w14:paraId="744F326F" w14:textId="77777777" w:rsidR="00814400" w:rsidRPr="00D24ECA" w:rsidRDefault="00814400" w:rsidP="00715ABE">
            <w:pPr>
              <w:pStyle w:val="TrainingTableText"/>
            </w:pPr>
            <w:r w:rsidRPr="00D24ECA">
              <w:t>Manual page break</w:t>
            </w:r>
          </w:p>
        </w:tc>
        <w:tc>
          <w:tcPr>
            <w:tcW w:w="1710" w:type="dxa"/>
          </w:tcPr>
          <w:p w14:paraId="1D4ECD0E" w14:textId="77777777" w:rsidR="00814400" w:rsidRPr="00D24ECA" w:rsidRDefault="00814400" w:rsidP="00715ABE">
            <w:pPr>
              <w:pStyle w:val="TrainingTableText"/>
            </w:pPr>
            <w:r w:rsidRPr="00D24ECA">
              <w:t>^m</w:t>
            </w:r>
          </w:p>
        </w:tc>
        <w:tc>
          <w:tcPr>
            <w:tcW w:w="3798" w:type="dxa"/>
          </w:tcPr>
          <w:p w14:paraId="731D47F5" w14:textId="77777777" w:rsidR="00814400" w:rsidRPr="00D24ECA" w:rsidRDefault="00814400" w:rsidP="00715ABE">
            <w:pPr>
              <w:pStyle w:val="TrainingTableText"/>
            </w:pPr>
            <w:r w:rsidRPr="00D24ECA">
              <w:t>Find What/Replace With</w:t>
            </w:r>
          </w:p>
        </w:tc>
      </w:tr>
      <w:tr w:rsidR="00A27A87" w:rsidRPr="00D24ECA" w14:paraId="59CC18CD" w14:textId="77777777" w:rsidTr="0064391F">
        <w:trPr>
          <w:cnfStyle w:val="000000100000" w:firstRow="0" w:lastRow="0" w:firstColumn="0" w:lastColumn="0" w:oddVBand="0" w:evenVBand="0" w:oddHBand="1" w:evenHBand="0" w:firstRowFirstColumn="0" w:firstRowLastColumn="0" w:lastRowFirstColumn="0" w:lastRowLastColumn="0"/>
        </w:trPr>
        <w:tc>
          <w:tcPr>
            <w:tcW w:w="2700" w:type="dxa"/>
          </w:tcPr>
          <w:p w14:paraId="5368B796" w14:textId="77777777" w:rsidR="00A27A87" w:rsidRPr="00D24ECA" w:rsidRDefault="00A27A87" w:rsidP="00715ABE">
            <w:pPr>
              <w:pStyle w:val="TrainingTableText"/>
            </w:pPr>
            <w:r w:rsidRPr="00D24ECA">
              <w:t>Section break</w:t>
            </w:r>
          </w:p>
        </w:tc>
        <w:tc>
          <w:tcPr>
            <w:tcW w:w="1710" w:type="dxa"/>
          </w:tcPr>
          <w:p w14:paraId="7357DDA4" w14:textId="77777777" w:rsidR="00A27A87" w:rsidRPr="00D24ECA" w:rsidRDefault="00A27A87" w:rsidP="00715ABE">
            <w:pPr>
              <w:pStyle w:val="TrainingTableText"/>
            </w:pPr>
            <w:r w:rsidRPr="00D24ECA">
              <w:t>^b</w:t>
            </w:r>
          </w:p>
        </w:tc>
        <w:tc>
          <w:tcPr>
            <w:tcW w:w="3798" w:type="dxa"/>
          </w:tcPr>
          <w:p w14:paraId="0CDEC8DA" w14:textId="77777777" w:rsidR="00A27A87" w:rsidRPr="00D24ECA" w:rsidRDefault="00A27A87" w:rsidP="00715ABE">
            <w:pPr>
              <w:pStyle w:val="TrainingTableText"/>
            </w:pPr>
            <w:r w:rsidRPr="00D24ECA">
              <w:t>Find What</w:t>
            </w:r>
          </w:p>
        </w:tc>
      </w:tr>
      <w:tr w:rsidR="00A27A87" w:rsidRPr="00D24ECA" w14:paraId="16208C6B" w14:textId="77777777" w:rsidTr="0064391F">
        <w:trPr>
          <w:cnfStyle w:val="000000010000" w:firstRow="0" w:lastRow="0" w:firstColumn="0" w:lastColumn="0" w:oddVBand="0" w:evenVBand="0" w:oddHBand="0" w:evenHBand="1" w:firstRowFirstColumn="0" w:firstRowLastColumn="0" w:lastRowFirstColumn="0" w:lastRowLastColumn="0"/>
        </w:trPr>
        <w:tc>
          <w:tcPr>
            <w:tcW w:w="2700" w:type="dxa"/>
          </w:tcPr>
          <w:p w14:paraId="05E066DD" w14:textId="77777777" w:rsidR="00A27A87" w:rsidRPr="00D24ECA" w:rsidRDefault="00A27A87" w:rsidP="00715ABE">
            <w:pPr>
              <w:pStyle w:val="TrainingTableText"/>
            </w:pPr>
            <w:r w:rsidRPr="00D24ECA">
              <w:t xml:space="preserve">Section </w:t>
            </w:r>
            <w:proofErr w:type="gramStart"/>
            <w:r w:rsidRPr="00D24ECA">
              <w:t>Symbol  (</w:t>
            </w:r>
            <w:proofErr w:type="gramEnd"/>
            <w:r w:rsidRPr="00D24ECA">
              <w:t>§)</w:t>
            </w:r>
          </w:p>
        </w:tc>
        <w:tc>
          <w:tcPr>
            <w:tcW w:w="1710" w:type="dxa"/>
          </w:tcPr>
          <w:p w14:paraId="0CD6DF77" w14:textId="77777777" w:rsidR="00A27A87" w:rsidRPr="00D24ECA" w:rsidRDefault="00A27A87" w:rsidP="00715ABE">
            <w:pPr>
              <w:pStyle w:val="TrainingTableText"/>
            </w:pPr>
            <w:r w:rsidRPr="00D24ECA">
              <w:t>^%</w:t>
            </w:r>
          </w:p>
        </w:tc>
        <w:tc>
          <w:tcPr>
            <w:tcW w:w="3798" w:type="dxa"/>
          </w:tcPr>
          <w:p w14:paraId="2A478E08" w14:textId="77777777" w:rsidR="00A27A87" w:rsidRPr="00D24ECA" w:rsidRDefault="00A27A87" w:rsidP="00715ABE">
            <w:pPr>
              <w:pStyle w:val="TrainingTableText"/>
            </w:pPr>
            <w:r w:rsidRPr="00D24ECA">
              <w:t>Find What/Replace With</w:t>
            </w:r>
          </w:p>
        </w:tc>
      </w:tr>
      <w:tr w:rsidR="00A27A87" w:rsidRPr="00D24ECA" w14:paraId="3A9C318B" w14:textId="77777777" w:rsidTr="0064391F">
        <w:trPr>
          <w:cnfStyle w:val="000000100000" w:firstRow="0" w:lastRow="0" w:firstColumn="0" w:lastColumn="0" w:oddVBand="0" w:evenVBand="0" w:oddHBand="1" w:evenHBand="0" w:firstRowFirstColumn="0" w:firstRowLastColumn="0" w:lastRowFirstColumn="0" w:lastRowLastColumn="0"/>
        </w:trPr>
        <w:tc>
          <w:tcPr>
            <w:tcW w:w="2700" w:type="dxa"/>
          </w:tcPr>
          <w:p w14:paraId="79B7B198" w14:textId="77777777" w:rsidR="00A27A87" w:rsidRPr="00D24ECA" w:rsidRDefault="00A27A87" w:rsidP="00715ABE">
            <w:pPr>
              <w:pStyle w:val="TrainingTableText"/>
            </w:pPr>
            <w:r w:rsidRPr="00D24ECA">
              <w:t>Paragraph Symbol (¶)</w:t>
            </w:r>
          </w:p>
        </w:tc>
        <w:tc>
          <w:tcPr>
            <w:tcW w:w="1710" w:type="dxa"/>
          </w:tcPr>
          <w:p w14:paraId="1725146D" w14:textId="77777777" w:rsidR="00A27A87" w:rsidRPr="00D24ECA" w:rsidRDefault="00A27A87" w:rsidP="00715ABE">
            <w:pPr>
              <w:pStyle w:val="TrainingTableText"/>
            </w:pPr>
            <w:r w:rsidRPr="00D24ECA">
              <w:t>^v</w:t>
            </w:r>
          </w:p>
        </w:tc>
        <w:tc>
          <w:tcPr>
            <w:tcW w:w="3798" w:type="dxa"/>
          </w:tcPr>
          <w:p w14:paraId="048D44FC" w14:textId="77777777" w:rsidR="00A27A87" w:rsidRPr="00D24ECA" w:rsidRDefault="00A27A87" w:rsidP="00715ABE">
            <w:pPr>
              <w:pStyle w:val="TrainingTableText"/>
            </w:pPr>
            <w:r w:rsidRPr="00D24ECA">
              <w:t>Find What/Replace With</w:t>
            </w:r>
          </w:p>
        </w:tc>
      </w:tr>
      <w:tr w:rsidR="00A27A87" w:rsidRPr="00D24ECA" w14:paraId="038C09B4" w14:textId="77777777" w:rsidTr="0064391F">
        <w:trPr>
          <w:cnfStyle w:val="000000010000" w:firstRow="0" w:lastRow="0" w:firstColumn="0" w:lastColumn="0" w:oddVBand="0" w:evenVBand="0" w:oddHBand="0" w:evenHBand="1" w:firstRowFirstColumn="0" w:firstRowLastColumn="0" w:lastRowFirstColumn="0" w:lastRowLastColumn="0"/>
        </w:trPr>
        <w:tc>
          <w:tcPr>
            <w:tcW w:w="2700" w:type="dxa"/>
          </w:tcPr>
          <w:p w14:paraId="15256B9A" w14:textId="77777777" w:rsidR="00A27A87" w:rsidRPr="00D24ECA" w:rsidRDefault="00A27A87" w:rsidP="00715ABE">
            <w:pPr>
              <w:pStyle w:val="TrainingTableText"/>
            </w:pPr>
            <w:r w:rsidRPr="00D24ECA">
              <w:t>Clipboard Contents</w:t>
            </w:r>
            <w:r w:rsidR="00B30E43" w:rsidRPr="00D24ECA">
              <w:t xml:space="preserve"> **</w:t>
            </w:r>
          </w:p>
        </w:tc>
        <w:tc>
          <w:tcPr>
            <w:tcW w:w="1710" w:type="dxa"/>
          </w:tcPr>
          <w:p w14:paraId="579DBF12" w14:textId="77777777" w:rsidR="00A27A87" w:rsidRPr="00D24ECA" w:rsidRDefault="00A27A87" w:rsidP="00715ABE">
            <w:pPr>
              <w:pStyle w:val="TrainingTableText"/>
            </w:pPr>
            <w:r w:rsidRPr="00D24ECA">
              <w:t>^c</w:t>
            </w:r>
          </w:p>
        </w:tc>
        <w:tc>
          <w:tcPr>
            <w:tcW w:w="3798" w:type="dxa"/>
          </w:tcPr>
          <w:p w14:paraId="59B8045B" w14:textId="77777777" w:rsidR="00A27A87" w:rsidRPr="00D24ECA" w:rsidRDefault="00A27A87" w:rsidP="00715ABE">
            <w:pPr>
              <w:pStyle w:val="TrainingTableText"/>
            </w:pPr>
            <w:r w:rsidRPr="00D24ECA">
              <w:t>Replace With</w:t>
            </w:r>
          </w:p>
        </w:tc>
      </w:tr>
      <w:tr w:rsidR="005C71A2" w:rsidRPr="00D24ECA" w14:paraId="0536FB9D" w14:textId="77777777" w:rsidTr="0064391F">
        <w:trPr>
          <w:cnfStyle w:val="000000100000" w:firstRow="0" w:lastRow="0" w:firstColumn="0" w:lastColumn="0" w:oddVBand="0" w:evenVBand="0" w:oddHBand="1" w:evenHBand="0" w:firstRowFirstColumn="0" w:firstRowLastColumn="0" w:lastRowFirstColumn="0" w:lastRowLastColumn="0"/>
        </w:trPr>
        <w:tc>
          <w:tcPr>
            <w:tcW w:w="2700" w:type="dxa"/>
          </w:tcPr>
          <w:p w14:paraId="2E5CEE6C" w14:textId="77777777" w:rsidR="005C71A2" w:rsidRPr="00D24ECA" w:rsidRDefault="005C71A2" w:rsidP="00715ABE">
            <w:pPr>
              <w:pStyle w:val="TrainingTableText"/>
            </w:pPr>
            <w:r w:rsidRPr="00D24ECA">
              <w:t>Graphic</w:t>
            </w:r>
          </w:p>
        </w:tc>
        <w:tc>
          <w:tcPr>
            <w:tcW w:w="1710" w:type="dxa"/>
          </w:tcPr>
          <w:p w14:paraId="3E336945" w14:textId="77777777" w:rsidR="005C71A2" w:rsidRPr="00D24ECA" w:rsidRDefault="005C71A2" w:rsidP="00715ABE">
            <w:pPr>
              <w:pStyle w:val="TrainingTableText"/>
            </w:pPr>
            <w:r w:rsidRPr="00D24ECA">
              <w:t>^g</w:t>
            </w:r>
          </w:p>
        </w:tc>
        <w:tc>
          <w:tcPr>
            <w:tcW w:w="3798" w:type="dxa"/>
          </w:tcPr>
          <w:p w14:paraId="555A5335" w14:textId="77777777" w:rsidR="005C71A2" w:rsidRPr="00D24ECA" w:rsidRDefault="005C71A2" w:rsidP="00715ABE">
            <w:pPr>
              <w:pStyle w:val="TrainingTableText"/>
            </w:pPr>
            <w:r w:rsidRPr="00D24ECA">
              <w:t>Find What</w:t>
            </w:r>
          </w:p>
        </w:tc>
      </w:tr>
      <w:tr w:rsidR="00B30E43" w:rsidRPr="00D24ECA" w14:paraId="4B8AE1D5" w14:textId="77777777" w:rsidTr="0064391F">
        <w:tc>
          <w:tcPr>
            <w:tcW w:w="8208" w:type="dxa"/>
            <w:gridSpan w:val="3"/>
          </w:tcPr>
          <w:p w14:paraId="295F63F8" w14:textId="77777777" w:rsidR="00B30E43" w:rsidRPr="00D24ECA" w:rsidRDefault="00B30E43" w:rsidP="00715ABE">
            <w:pPr>
              <w:pStyle w:val="TrainingTableText"/>
              <w:cnfStyle w:val="000000010000" w:firstRow="0" w:lastRow="0" w:firstColumn="0" w:lastColumn="0" w:oddVBand="0" w:evenVBand="0" w:oddHBand="0" w:evenHBand="1" w:firstRowFirstColumn="0" w:firstRowLastColumn="0" w:lastRowFirstColumn="0" w:lastRowLastColumn="0"/>
            </w:pPr>
            <w:r w:rsidRPr="00D24ECA">
              <w:t>** Not on menu, but very helpful!</w:t>
            </w:r>
          </w:p>
        </w:tc>
      </w:tr>
    </w:tbl>
    <w:p w14:paraId="2A067FD2" w14:textId="77777777" w:rsidR="00C94AC3" w:rsidRPr="00C37D08" w:rsidRDefault="00C94AC3" w:rsidP="00C14C99">
      <w:pPr>
        <w:pStyle w:val="Heading1"/>
        <w:rPr>
          <w:bCs w:val="0"/>
        </w:rPr>
      </w:pPr>
      <w:bookmarkStart w:id="71" w:name="_Toc191281001"/>
      <w:bookmarkStart w:id="72" w:name="_Toc476497635"/>
      <w:r w:rsidRPr="005A4486">
        <w:lastRenderedPageBreak/>
        <w:t>Appendix</w:t>
      </w:r>
      <w:r>
        <w:t xml:space="preserve"> </w:t>
      </w:r>
      <w:r w:rsidR="00544AAA">
        <w:t>A</w:t>
      </w:r>
      <w:r>
        <w:t xml:space="preserve"> –</w:t>
      </w:r>
      <w:r w:rsidRPr="00C14C99">
        <w:t>Word</w:t>
      </w:r>
      <w:r w:rsidRPr="00C37D08">
        <w:t xml:space="preserve"> Shortcut</w:t>
      </w:r>
      <w:bookmarkEnd w:id="71"/>
      <w:r w:rsidR="00787D9A">
        <w:t>s</w:t>
      </w:r>
      <w:bookmarkEnd w:id="72"/>
    </w:p>
    <w:tbl>
      <w:tblPr>
        <w:tblStyle w:val="MediumShading1-Accent11"/>
        <w:tblW w:w="10375" w:type="dxa"/>
        <w:jc w:val="left"/>
        <w:tblInd w:w="-720" w:type="dxa"/>
        <w:tblCellMar>
          <w:top w:w="43" w:type="dxa"/>
          <w:left w:w="115" w:type="dxa"/>
          <w:bottom w:w="43" w:type="dxa"/>
          <w:right w:w="115" w:type="dxa"/>
        </w:tblCellMar>
        <w:tblLook w:val="0620" w:firstRow="1" w:lastRow="0" w:firstColumn="0" w:lastColumn="0" w:noHBand="1" w:noVBand="1"/>
      </w:tblPr>
      <w:tblGrid>
        <w:gridCol w:w="2545"/>
        <w:gridCol w:w="2340"/>
        <w:gridCol w:w="2250"/>
        <w:gridCol w:w="3240"/>
      </w:tblGrid>
      <w:tr w:rsidR="00787D9A" w14:paraId="3A4B45D8" w14:textId="77777777" w:rsidTr="00E662D5">
        <w:trPr>
          <w:cnfStyle w:val="100000000000" w:firstRow="1" w:lastRow="0" w:firstColumn="0" w:lastColumn="0" w:oddVBand="0" w:evenVBand="0" w:oddHBand="0" w:evenHBand="0" w:firstRowFirstColumn="0" w:firstRowLastColumn="0" w:lastRowFirstColumn="0" w:lastRowLastColumn="0"/>
          <w:jc w:val="left"/>
        </w:trPr>
        <w:tc>
          <w:tcPr>
            <w:tcW w:w="2545" w:type="dxa"/>
            <w:tcBorders>
              <w:bottom w:val="nil"/>
            </w:tcBorders>
          </w:tcPr>
          <w:p w14:paraId="56627427" w14:textId="77777777" w:rsidR="00787D9A" w:rsidRDefault="00787D9A" w:rsidP="00BF7754">
            <w:pPr>
              <w:spacing w:after="0"/>
              <w:jc w:val="center"/>
            </w:pPr>
            <w:r>
              <w:t>Function</w:t>
            </w:r>
          </w:p>
        </w:tc>
        <w:tc>
          <w:tcPr>
            <w:tcW w:w="2340" w:type="dxa"/>
            <w:tcBorders>
              <w:bottom w:val="nil"/>
              <w:right w:val="single" w:sz="12" w:space="0" w:color="959CBA" w:themeColor="accent1" w:themeTint="BF"/>
            </w:tcBorders>
          </w:tcPr>
          <w:p w14:paraId="1A0EE658" w14:textId="77777777" w:rsidR="00787D9A" w:rsidRDefault="00787D9A" w:rsidP="00BF7754">
            <w:pPr>
              <w:spacing w:after="0"/>
              <w:jc w:val="center"/>
            </w:pPr>
            <w:r>
              <w:t>Keystroke</w:t>
            </w:r>
          </w:p>
        </w:tc>
        <w:tc>
          <w:tcPr>
            <w:tcW w:w="2250" w:type="dxa"/>
            <w:tcBorders>
              <w:left w:val="single" w:sz="12" w:space="0" w:color="959CBA" w:themeColor="accent1" w:themeTint="BF"/>
              <w:bottom w:val="nil"/>
            </w:tcBorders>
          </w:tcPr>
          <w:p w14:paraId="48A78035" w14:textId="77777777" w:rsidR="00787D9A" w:rsidRDefault="00787D9A" w:rsidP="00BF7754">
            <w:pPr>
              <w:spacing w:after="0"/>
              <w:jc w:val="center"/>
            </w:pPr>
            <w:r>
              <w:t>Function</w:t>
            </w:r>
          </w:p>
        </w:tc>
        <w:tc>
          <w:tcPr>
            <w:tcW w:w="3240" w:type="dxa"/>
            <w:tcBorders>
              <w:bottom w:val="nil"/>
            </w:tcBorders>
          </w:tcPr>
          <w:p w14:paraId="5CEE3A9B" w14:textId="77777777" w:rsidR="00787D9A" w:rsidRDefault="00787D9A" w:rsidP="00BF7754">
            <w:pPr>
              <w:spacing w:after="0"/>
              <w:jc w:val="center"/>
            </w:pPr>
            <w:r>
              <w:t>Keystroke</w:t>
            </w:r>
          </w:p>
        </w:tc>
      </w:tr>
      <w:tr w:rsidR="00787D9A" w:rsidRPr="00787D9A" w14:paraId="4F8B9ACF" w14:textId="77777777" w:rsidTr="00E662D5">
        <w:trPr>
          <w:jc w:val="left"/>
        </w:trPr>
        <w:tc>
          <w:tcPr>
            <w:tcW w:w="4885" w:type="dxa"/>
            <w:gridSpan w:val="2"/>
            <w:tcBorders>
              <w:top w:val="nil"/>
              <w:right w:val="single" w:sz="12" w:space="0" w:color="959CBA" w:themeColor="accent1" w:themeTint="BF"/>
            </w:tcBorders>
            <w:shd w:val="clear" w:color="auto" w:fill="727CA3" w:themeFill="accent1"/>
          </w:tcPr>
          <w:p w14:paraId="74C33AC5" w14:textId="77777777" w:rsidR="00787D9A" w:rsidRPr="00787D9A" w:rsidRDefault="00787D9A" w:rsidP="00BF7754">
            <w:pPr>
              <w:spacing w:after="0"/>
              <w:rPr>
                <w:b/>
                <w:color w:val="FFFFFF" w:themeColor="background1"/>
                <w:sz w:val="17"/>
                <w:szCs w:val="17"/>
              </w:rPr>
            </w:pPr>
            <w:r>
              <w:rPr>
                <w:b/>
                <w:color w:val="FFFFFF" w:themeColor="background1"/>
                <w:sz w:val="17"/>
                <w:szCs w:val="17"/>
              </w:rPr>
              <w:t>Formatting</w:t>
            </w:r>
            <w:r w:rsidRPr="00787D9A">
              <w:rPr>
                <w:b/>
                <w:color w:val="FFFFFF" w:themeColor="background1"/>
                <w:sz w:val="17"/>
                <w:szCs w:val="17"/>
              </w:rPr>
              <w:t xml:space="preserve"> Text</w:t>
            </w:r>
            <w:r>
              <w:rPr>
                <w:b/>
                <w:color w:val="FFFFFF" w:themeColor="background1"/>
                <w:sz w:val="17"/>
                <w:szCs w:val="17"/>
              </w:rPr>
              <w:t xml:space="preserve"> - Character</w:t>
            </w:r>
          </w:p>
        </w:tc>
        <w:tc>
          <w:tcPr>
            <w:tcW w:w="2250" w:type="dxa"/>
            <w:tcBorders>
              <w:top w:val="nil"/>
              <w:left w:val="single" w:sz="12" w:space="0" w:color="959CBA" w:themeColor="accent1" w:themeTint="BF"/>
            </w:tcBorders>
            <w:shd w:val="clear" w:color="auto" w:fill="727CA3" w:themeFill="accent1"/>
          </w:tcPr>
          <w:p w14:paraId="00B28677" w14:textId="77777777" w:rsidR="00787D9A" w:rsidRPr="00787D9A" w:rsidRDefault="00787D9A" w:rsidP="00BF7754">
            <w:pPr>
              <w:spacing w:after="0"/>
              <w:rPr>
                <w:b/>
                <w:color w:val="FFFFFF" w:themeColor="background1"/>
                <w:sz w:val="17"/>
                <w:szCs w:val="17"/>
              </w:rPr>
            </w:pPr>
            <w:r w:rsidRPr="00787D9A">
              <w:rPr>
                <w:b/>
                <w:color w:val="FFFFFF" w:themeColor="background1"/>
                <w:sz w:val="17"/>
                <w:szCs w:val="17"/>
              </w:rPr>
              <w:t>Cursor Movement</w:t>
            </w:r>
          </w:p>
        </w:tc>
        <w:tc>
          <w:tcPr>
            <w:tcW w:w="3240" w:type="dxa"/>
            <w:tcBorders>
              <w:top w:val="nil"/>
            </w:tcBorders>
            <w:shd w:val="clear" w:color="auto" w:fill="727CA3" w:themeFill="accent1"/>
          </w:tcPr>
          <w:p w14:paraId="5BDD301C" w14:textId="77777777" w:rsidR="00787D9A" w:rsidRPr="00787D9A" w:rsidRDefault="00787D9A" w:rsidP="00BF7754">
            <w:pPr>
              <w:spacing w:after="0"/>
              <w:rPr>
                <w:b/>
                <w:color w:val="FFFFFF" w:themeColor="background1"/>
                <w:sz w:val="17"/>
                <w:szCs w:val="17"/>
              </w:rPr>
            </w:pPr>
          </w:p>
        </w:tc>
      </w:tr>
      <w:tr w:rsidR="00787D9A" w14:paraId="2FE819DD" w14:textId="77777777" w:rsidTr="00E662D5">
        <w:trPr>
          <w:jc w:val="left"/>
        </w:trPr>
        <w:tc>
          <w:tcPr>
            <w:tcW w:w="2545" w:type="dxa"/>
          </w:tcPr>
          <w:p w14:paraId="39BEC713" w14:textId="77777777" w:rsidR="00787D9A" w:rsidRPr="00716AEB" w:rsidRDefault="00787D9A" w:rsidP="00BF7754">
            <w:pPr>
              <w:spacing w:after="0"/>
              <w:ind w:left="180"/>
              <w:rPr>
                <w:sz w:val="17"/>
                <w:szCs w:val="17"/>
              </w:rPr>
            </w:pPr>
            <w:r>
              <w:rPr>
                <w:sz w:val="17"/>
                <w:szCs w:val="17"/>
              </w:rPr>
              <w:t>Bold</w:t>
            </w:r>
          </w:p>
        </w:tc>
        <w:tc>
          <w:tcPr>
            <w:tcW w:w="2340" w:type="dxa"/>
            <w:tcBorders>
              <w:right w:val="single" w:sz="12" w:space="0" w:color="959CBA" w:themeColor="accent1" w:themeTint="BF"/>
            </w:tcBorders>
          </w:tcPr>
          <w:p w14:paraId="66E7EF81" w14:textId="77777777" w:rsidR="00787D9A" w:rsidRPr="00716AEB" w:rsidRDefault="00787D9A" w:rsidP="00BF7754">
            <w:pPr>
              <w:spacing w:after="0"/>
              <w:rPr>
                <w:sz w:val="17"/>
                <w:szCs w:val="17"/>
              </w:rPr>
            </w:pPr>
            <w:r w:rsidRPr="00716AEB">
              <w:rPr>
                <w:sz w:val="17"/>
                <w:szCs w:val="17"/>
              </w:rPr>
              <w:t>Ctrl</w:t>
            </w:r>
            <w:r>
              <w:rPr>
                <w:sz w:val="17"/>
                <w:szCs w:val="17"/>
              </w:rPr>
              <w:t xml:space="preserve"> </w:t>
            </w:r>
            <w:r w:rsidRPr="00716AEB">
              <w:rPr>
                <w:sz w:val="17"/>
                <w:szCs w:val="17"/>
              </w:rPr>
              <w:t>+</w:t>
            </w:r>
            <w:r>
              <w:rPr>
                <w:sz w:val="17"/>
                <w:szCs w:val="17"/>
              </w:rPr>
              <w:t xml:space="preserve"> </w:t>
            </w:r>
            <w:r w:rsidRPr="00716AEB">
              <w:rPr>
                <w:sz w:val="17"/>
                <w:szCs w:val="17"/>
              </w:rPr>
              <w:t>B</w:t>
            </w:r>
          </w:p>
        </w:tc>
        <w:tc>
          <w:tcPr>
            <w:tcW w:w="2250" w:type="dxa"/>
            <w:tcBorders>
              <w:left w:val="single" w:sz="12" w:space="0" w:color="959CBA" w:themeColor="accent1" w:themeTint="BF"/>
            </w:tcBorders>
          </w:tcPr>
          <w:p w14:paraId="6ADC0C44" w14:textId="77777777" w:rsidR="00787D9A" w:rsidRDefault="00787D9A" w:rsidP="00787D9A">
            <w:pPr>
              <w:spacing w:after="0"/>
              <w:ind w:left="162"/>
            </w:pPr>
            <w:r w:rsidRPr="00716AEB">
              <w:rPr>
                <w:sz w:val="17"/>
                <w:szCs w:val="17"/>
              </w:rPr>
              <w:t xml:space="preserve">Beginning of </w:t>
            </w:r>
            <w:r>
              <w:rPr>
                <w:sz w:val="17"/>
                <w:szCs w:val="17"/>
              </w:rPr>
              <w:t>Document</w:t>
            </w:r>
          </w:p>
        </w:tc>
        <w:tc>
          <w:tcPr>
            <w:tcW w:w="3240" w:type="dxa"/>
          </w:tcPr>
          <w:p w14:paraId="16CF75D5" w14:textId="77777777" w:rsidR="00787D9A" w:rsidRDefault="00787D9A" w:rsidP="00787D9A">
            <w:pPr>
              <w:spacing w:after="0"/>
            </w:pPr>
            <w:r w:rsidRPr="00716AEB">
              <w:rPr>
                <w:sz w:val="17"/>
                <w:szCs w:val="17"/>
              </w:rPr>
              <w:t>Ctrl</w:t>
            </w:r>
            <w:r>
              <w:rPr>
                <w:sz w:val="17"/>
                <w:szCs w:val="17"/>
              </w:rPr>
              <w:t xml:space="preserve"> </w:t>
            </w:r>
            <w:r w:rsidRPr="00716AEB">
              <w:rPr>
                <w:sz w:val="17"/>
                <w:szCs w:val="17"/>
              </w:rPr>
              <w:t>+</w:t>
            </w:r>
            <w:r>
              <w:rPr>
                <w:sz w:val="17"/>
                <w:szCs w:val="17"/>
              </w:rPr>
              <w:t xml:space="preserve"> </w:t>
            </w:r>
            <w:r w:rsidRPr="00716AEB">
              <w:rPr>
                <w:sz w:val="17"/>
                <w:szCs w:val="17"/>
              </w:rPr>
              <w:t>Home</w:t>
            </w:r>
          </w:p>
        </w:tc>
      </w:tr>
      <w:tr w:rsidR="00787D9A" w:rsidRPr="00B37B8A" w14:paraId="3ED1C820" w14:textId="77777777" w:rsidTr="00E662D5">
        <w:trPr>
          <w:jc w:val="left"/>
        </w:trPr>
        <w:tc>
          <w:tcPr>
            <w:tcW w:w="2545" w:type="dxa"/>
          </w:tcPr>
          <w:p w14:paraId="7634F093" w14:textId="77777777" w:rsidR="00787D9A" w:rsidRDefault="00787D9A" w:rsidP="00BF7754">
            <w:pPr>
              <w:spacing w:after="0"/>
              <w:ind w:left="180"/>
              <w:rPr>
                <w:sz w:val="17"/>
                <w:szCs w:val="17"/>
              </w:rPr>
            </w:pPr>
            <w:r w:rsidRPr="00716AEB">
              <w:rPr>
                <w:sz w:val="17"/>
                <w:szCs w:val="17"/>
              </w:rPr>
              <w:t>Italics</w:t>
            </w:r>
          </w:p>
        </w:tc>
        <w:tc>
          <w:tcPr>
            <w:tcW w:w="2340" w:type="dxa"/>
            <w:tcBorders>
              <w:right w:val="single" w:sz="12" w:space="0" w:color="959CBA" w:themeColor="accent1" w:themeTint="BF"/>
            </w:tcBorders>
          </w:tcPr>
          <w:p w14:paraId="67FE2791" w14:textId="77777777" w:rsidR="00787D9A" w:rsidRPr="00716AEB" w:rsidRDefault="00787D9A" w:rsidP="00BF7754">
            <w:pPr>
              <w:spacing w:after="0"/>
              <w:rPr>
                <w:sz w:val="17"/>
                <w:szCs w:val="17"/>
              </w:rPr>
            </w:pPr>
            <w:r>
              <w:rPr>
                <w:sz w:val="17"/>
                <w:szCs w:val="17"/>
              </w:rPr>
              <w:t>Ctrl + I</w:t>
            </w:r>
          </w:p>
        </w:tc>
        <w:tc>
          <w:tcPr>
            <w:tcW w:w="2250" w:type="dxa"/>
            <w:tcBorders>
              <w:left w:val="single" w:sz="12" w:space="0" w:color="959CBA" w:themeColor="accent1" w:themeTint="BF"/>
            </w:tcBorders>
          </w:tcPr>
          <w:p w14:paraId="1C40E2BC" w14:textId="77777777" w:rsidR="00787D9A" w:rsidRPr="00B37B8A" w:rsidRDefault="00787D9A" w:rsidP="00787D9A">
            <w:pPr>
              <w:spacing w:after="0"/>
              <w:ind w:left="162"/>
              <w:rPr>
                <w:sz w:val="17"/>
                <w:szCs w:val="17"/>
              </w:rPr>
            </w:pPr>
            <w:r>
              <w:rPr>
                <w:sz w:val="17"/>
                <w:szCs w:val="17"/>
              </w:rPr>
              <w:t>End</w:t>
            </w:r>
            <w:r w:rsidRPr="00716AEB">
              <w:rPr>
                <w:sz w:val="17"/>
                <w:szCs w:val="17"/>
              </w:rPr>
              <w:t xml:space="preserve"> of </w:t>
            </w:r>
            <w:r>
              <w:rPr>
                <w:sz w:val="17"/>
                <w:szCs w:val="17"/>
              </w:rPr>
              <w:t>Document</w:t>
            </w:r>
          </w:p>
        </w:tc>
        <w:tc>
          <w:tcPr>
            <w:tcW w:w="3240" w:type="dxa"/>
          </w:tcPr>
          <w:p w14:paraId="0046FFD9" w14:textId="77777777" w:rsidR="00787D9A" w:rsidRPr="00B37B8A" w:rsidRDefault="00787D9A" w:rsidP="00BF7754">
            <w:pPr>
              <w:spacing w:after="0"/>
              <w:rPr>
                <w:sz w:val="17"/>
                <w:szCs w:val="17"/>
              </w:rPr>
            </w:pPr>
            <w:r w:rsidRPr="00716AEB">
              <w:rPr>
                <w:sz w:val="17"/>
                <w:szCs w:val="17"/>
              </w:rPr>
              <w:t>Ctrl</w:t>
            </w:r>
            <w:r>
              <w:rPr>
                <w:sz w:val="17"/>
                <w:szCs w:val="17"/>
              </w:rPr>
              <w:t xml:space="preserve"> </w:t>
            </w:r>
            <w:r w:rsidRPr="00716AEB">
              <w:rPr>
                <w:sz w:val="17"/>
                <w:szCs w:val="17"/>
              </w:rPr>
              <w:t>+</w:t>
            </w:r>
            <w:r>
              <w:rPr>
                <w:sz w:val="17"/>
                <w:szCs w:val="17"/>
              </w:rPr>
              <w:t xml:space="preserve"> </w:t>
            </w:r>
            <w:r w:rsidRPr="00716AEB">
              <w:rPr>
                <w:sz w:val="17"/>
                <w:szCs w:val="17"/>
              </w:rPr>
              <w:t>End</w:t>
            </w:r>
          </w:p>
        </w:tc>
      </w:tr>
      <w:tr w:rsidR="00787D9A" w:rsidRPr="00B37B8A" w14:paraId="545D4006" w14:textId="77777777" w:rsidTr="00E662D5">
        <w:trPr>
          <w:jc w:val="left"/>
        </w:trPr>
        <w:tc>
          <w:tcPr>
            <w:tcW w:w="2545" w:type="dxa"/>
            <w:shd w:val="clear" w:color="auto" w:fill="auto"/>
          </w:tcPr>
          <w:p w14:paraId="10F7587C" w14:textId="77777777" w:rsidR="00787D9A" w:rsidRPr="00716AEB" w:rsidRDefault="00787D9A" w:rsidP="00BF7754">
            <w:pPr>
              <w:spacing w:after="0"/>
              <w:ind w:left="180"/>
              <w:rPr>
                <w:sz w:val="17"/>
                <w:szCs w:val="17"/>
              </w:rPr>
            </w:pPr>
            <w:r w:rsidRPr="00716AEB">
              <w:rPr>
                <w:sz w:val="17"/>
                <w:szCs w:val="17"/>
              </w:rPr>
              <w:t>Underline</w:t>
            </w:r>
          </w:p>
        </w:tc>
        <w:tc>
          <w:tcPr>
            <w:tcW w:w="2340" w:type="dxa"/>
            <w:tcBorders>
              <w:right w:val="single" w:sz="12" w:space="0" w:color="959CBA" w:themeColor="accent1" w:themeTint="BF"/>
            </w:tcBorders>
            <w:shd w:val="clear" w:color="auto" w:fill="auto"/>
          </w:tcPr>
          <w:p w14:paraId="7C0A3B46" w14:textId="77777777" w:rsidR="00787D9A" w:rsidRPr="00716AEB" w:rsidRDefault="00787D9A" w:rsidP="00BF7754">
            <w:pPr>
              <w:spacing w:after="0"/>
              <w:rPr>
                <w:sz w:val="17"/>
                <w:szCs w:val="17"/>
              </w:rPr>
            </w:pPr>
            <w:r w:rsidRPr="00716AEB">
              <w:rPr>
                <w:sz w:val="17"/>
                <w:szCs w:val="17"/>
              </w:rPr>
              <w:t>Ctrl</w:t>
            </w:r>
            <w:r>
              <w:rPr>
                <w:sz w:val="17"/>
                <w:szCs w:val="17"/>
              </w:rPr>
              <w:t xml:space="preserve"> </w:t>
            </w:r>
            <w:r w:rsidRPr="00716AEB">
              <w:rPr>
                <w:sz w:val="17"/>
                <w:szCs w:val="17"/>
              </w:rPr>
              <w:t>+</w:t>
            </w:r>
            <w:r>
              <w:rPr>
                <w:sz w:val="17"/>
                <w:szCs w:val="17"/>
              </w:rPr>
              <w:t xml:space="preserve"> </w:t>
            </w:r>
            <w:r w:rsidRPr="00716AEB">
              <w:rPr>
                <w:sz w:val="17"/>
                <w:szCs w:val="17"/>
              </w:rPr>
              <w:t>U</w:t>
            </w:r>
          </w:p>
        </w:tc>
        <w:tc>
          <w:tcPr>
            <w:tcW w:w="2250" w:type="dxa"/>
            <w:tcBorders>
              <w:left w:val="single" w:sz="12" w:space="0" w:color="959CBA" w:themeColor="accent1" w:themeTint="BF"/>
            </w:tcBorders>
            <w:shd w:val="clear" w:color="auto" w:fill="auto"/>
          </w:tcPr>
          <w:p w14:paraId="2F90EF68" w14:textId="77777777" w:rsidR="00787D9A" w:rsidRPr="00B37B8A" w:rsidRDefault="00787D9A" w:rsidP="00787D9A">
            <w:pPr>
              <w:spacing w:after="0"/>
              <w:ind w:left="162"/>
              <w:rPr>
                <w:sz w:val="17"/>
                <w:szCs w:val="17"/>
              </w:rPr>
            </w:pPr>
            <w:r>
              <w:rPr>
                <w:sz w:val="17"/>
                <w:szCs w:val="17"/>
              </w:rPr>
              <w:t>Beginning of Line</w:t>
            </w:r>
          </w:p>
        </w:tc>
        <w:tc>
          <w:tcPr>
            <w:tcW w:w="3240" w:type="dxa"/>
            <w:shd w:val="clear" w:color="auto" w:fill="auto"/>
          </w:tcPr>
          <w:p w14:paraId="663D2FBD" w14:textId="77777777" w:rsidR="00787D9A" w:rsidRPr="00B37B8A" w:rsidRDefault="00787D9A" w:rsidP="00BF7754">
            <w:pPr>
              <w:spacing w:after="0"/>
              <w:rPr>
                <w:sz w:val="17"/>
                <w:szCs w:val="17"/>
              </w:rPr>
            </w:pPr>
            <w:r w:rsidRPr="00716AEB">
              <w:rPr>
                <w:sz w:val="17"/>
                <w:szCs w:val="17"/>
              </w:rPr>
              <w:t>Home</w:t>
            </w:r>
          </w:p>
        </w:tc>
      </w:tr>
      <w:tr w:rsidR="00787D9A" w:rsidRPr="00EE43A2" w14:paraId="161D92DA" w14:textId="77777777" w:rsidTr="00E662D5">
        <w:trPr>
          <w:jc w:val="left"/>
        </w:trPr>
        <w:tc>
          <w:tcPr>
            <w:tcW w:w="2545" w:type="dxa"/>
            <w:shd w:val="clear" w:color="auto" w:fill="auto"/>
          </w:tcPr>
          <w:p w14:paraId="186E0245" w14:textId="77777777" w:rsidR="00787D9A" w:rsidRPr="00787D9A" w:rsidRDefault="00787D9A" w:rsidP="00BF7754">
            <w:pPr>
              <w:spacing w:after="0"/>
              <w:ind w:left="180"/>
              <w:rPr>
                <w:sz w:val="17"/>
                <w:szCs w:val="17"/>
              </w:rPr>
            </w:pPr>
            <w:r w:rsidRPr="00787D9A">
              <w:rPr>
                <w:sz w:val="17"/>
                <w:szCs w:val="17"/>
              </w:rPr>
              <w:t>Change Case</w:t>
            </w:r>
          </w:p>
        </w:tc>
        <w:tc>
          <w:tcPr>
            <w:tcW w:w="2340" w:type="dxa"/>
            <w:tcBorders>
              <w:right w:val="single" w:sz="12" w:space="0" w:color="959CBA" w:themeColor="accent1" w:themeTint="BF"/>
            </w:tcBorders>
            <w:shd w:val="clear" w:color="auto" w:fill="auto"/>
          </w:tcPr>
          <w:p w14:paraId="4F59CD9C" w14:textId="77777777" w:rsidR="00787D9A" w:rsidRPr="00787D9A" w:rsidRDefault="00787D9A" w:rsidP="00BF7754">
            <w:pPr>
              <w:spacing w:after="0"/>
              <w:rPr>
                <w:sz w:val="17"/>
                <w:szCs w:val="17"/>
              </w:rPr>
            </w:pPr>
            <w:r w:rsidRPr="00787D9A">
              <w:rPr>
                <w:sz w:val="17"/>
                <w:szCs w:val="17"/>
              </w:rPr>
              <w:t>Shift + F3</w:t>
            </w:r>
          </w:p>
        </w:tc>
        <w:tc>
          <w:tcPr>
            <w:tcW w:w="2250" w:type="dxa"/>
            <w:tcBorders>
              <w:left w:val="single" w:sz="12" w:space="0" w:color="959CBA" w:themeColor="accent1" w:themeTint="BF"/>
            </w:tcBorders>
            <w:shd w:val="clear" w:color="auto" w:fill="auto"/>
          </w:tcPr>
          <w:p w14:paraId="4331AA85" w14:textId="77777777" w:rsidR="00787D9A" w:rsidRPr="00EE43A2" w:rsidRDefault="00787D9A" w:rsidP="00787D9A">
            <w:pPr>
              <w:spacing w:after="0"/>
              <w:ind w:left="162"/>
              <w:rPr>
                <w:b/>
                <w:color w:val="FFFFFF" w:themeColor="background1"/>
                <w:sz w:val="17"/>
                <w:szCs w:val="17"/>
              </w:rPr>
            </w:pPr>
            <w:r w:rsidRPr="00716AEB">
              <w:rPr>
                <w:sz w:val="17"/>
                <w:szCs w:val="17"/>
              </w:rPr>
              <w:t xml:space="preserve">End of </w:t>
            </w:r>
            <w:r>
              <w:rPr>
                <w:sz w:val="17"/>
                <w:szCs w:val="17"/>
              </w:rPr>
              <w:t>Line</w:t>
            </w:r>
          </w:p>
        </w:tc>
        <w:tc>
          <w:tcPr>
            <w:tcW w:w="3240" w:type="dxa"/>
            <w:shd w:val="clear" w:color="auto" w:fill="auto"/>
          </w:tcPr>
          <w:p w14:paraId="636789C7" w14:textId="77777777" w:rsidR="00787D9A" w:rsidRPr="00EE43A2" w:rsidRDefault="00787D9A" w:rsidP="00BF7754">
            <w:pPr>
              <w:spacing w:after="0"/>
              <w:rPr>
                <w:b/>
                <w:color w:val="FFFFFF" w:themeColor="background1"/>
                <w:sz w:val="17"/>
                <w:szCs w:val="17"/>
              </w:rPr>
            </w:pPr>
            <w:r w:rsidRPr="00716AEB">
              <w:rPr>
                <w:sz w:val="17"/>
                <w:szCs w:val="17"/>
              </w:rPr>
              <w:t>End</w:t>
            </w:r>
          </w:p>
        </w:tc>
      </w:tr>
      <w:tr w:rsidR="00E662D5" w:rsidRPr="00B37B8A" w14:paraId="40904561" w14:textId="77777777" w:rsidTr="00E662D5">
        <w:trPr>
          <w:jc w:val="left"/>
        </w:trPr>
        <w:tc>
          <w:tcPr>
            <w:tcW w:w="2545" w:type="dxa"/>
            <w:shd w:val="clear" w:color="auto" w:fill="auto"/>
          </w:tcPr>
          <w:p w14:paraId="07977CD5" w14:textId="77777777" w:rsidR="00787D9A" w:rsidRPr="00716AEB" w:rsidRDefault="00787D9A" w:rsidP="00787D9A">
            <w:pPr>
              <w:spacing w:after="0"/>
              <w:ind w:left="180"/>
              <w:rPr>
                <w:sz w:val="17"/>
                <w:szCs w:val="17"/>
              </w:rPr>
            </w:pPr>
          </w:p>
        </w:tc>
        <w:tc>
          <w:tcPr>
            <w:tcW w:w="2340" w:type="dxa"/>
            <w:tcBorders>
              <w:right w:val="single" w:sz="12" w:space="0" w:color="959CBA" w:themeColor="accent1" w:themeTint="BF"/>
            </w:tcBorders>
            <w:shd w:val="clear" w:color="auto" w:fill="auto"/>
          </w:tcPr>
          <w:p w14:paraId="599C9D5E" w14:textId="77777777" w:rsidR="00787D9A" w:rsidRPr="00716AEB" w:rsidRDefault="00787D9A" w:rsidP="00787D9A">
            <w:pPr>
              <w:spacing w:after="0"/>
              <w:rPr>
                <w:sz w:val="17"/>
                <w:szCs w:val="17"/>
              </w:rPr>
            </w:pPr>
          </w:p>
        </w:tc>
        <w:tc>
          <w:tcPr>
            <w:tcW w:w="2250" w:type="dxa"/>
            <w:tcBorders>
              <w:left w:val="single" w:sz="12" w:space="0" w:color="959CBA" w:themeColor="accent1" w:themeTint="BF"/>
            </w:tcBorders>
            <w:shd w:val="clear" w:color="auto" w:fill="auto"/>
          </w:tcPr>
          <w:p w14:paraId="684DFC82" w14:textId="77777777" w:rsidR="00787D9A" w:rsidRPr="00787D9A" w:rsidRDefault="00787D9A" w:rsidP="00787D9A">
            <w:pPr>
              <w:spacing w:after="0"/>
              <w:ind w:left="162"/>
              <w:rPr>
                <w:sz w:val="17"/>
                <w:szCs w:val="17"/>
              </w:rPr>
            </w:pPr>
            <w:r w:rsidRPr="00787D9A">
              <w:rPr>
                <w:sz w:val="17"/>
                <w:szCs w:val="17"/>
              </w:rPr>
              <w:t>Down one Paragraph</w:t>
            </w:r>
          </w:p>
        </w:tc>
        <w:tc>
          <w:tcPr>
            <w:tcW w:w="3240" w:type="dxa"/>
            <w:shd w:val="clear" w:color="auto" w:fill="auto"/>
          </w:tcPr>
          <w:p w14:paraId="12DCED82" w14:textId="77777777" w:rsidR="00787D9A" w:rsidRPr="00787D9A" w:rsidRDefault="00787D9A" w:rsidP="00787D9A">
            <w:pPr>
              <w:spacing w:after="0"/>
              <w:rPr>
                <w:sz w:val="17"/>
                <w:szCs w:val="17"/>
              </w:rPr>
            </w:pPr>
            <w:r w:rsidRPr="00787D9A">
              <w:rPr>
                <w:sz w:val="17"/>
                <w:szCs w:val="17"/>
              </w:rPr>
              <w:t>Ctrl + Down Arrow</w:t>
            </w:r>
          </w:p>
        </w:tc>
      </w:tr>
      <w:tr w:rsidR="00787D9A" w:rsidRPr="00B37B8A" w14:paraId="2019407B" w14:textId="77777777" w:rsidTr="00E662D5">
        <w:trPr>
          <w:trHeight w:val="279"/>
          <w:jc w:val="left"/>
        </w:trPr>
        <w:tc>
          <w:tcPr>
            <w:tcW w:w="2545" w:type="dxa"/>
          </w:tcPr>
          <w:p w14:paraId="79C27A12" w14:textId="77777777" w:rsidR="00787D9A" w:rsidRDefault="00787D9A" w:rsidP="00787D9A">
            <w:pPr>
              <w:spacing w:after="0"/>
              <w:ind w:left="180"/>
              <w:rPr>
                <w:sz w:val="17"/>
                <w:szCs w:val="17"/>
              </w:rPr>
            </w:pPr>
          </w:p>
        </w:tc>
        <w:tc>
          <w:tcPr>
            <w:tcW w:w="2340" w:type="dxa"/>
            <w:tcBorders>
              <w:right w:val="single" w:sz="12" w:space="0" w:color="959CBA" w:themeColor="accent1" w:themeTint="BF"/>
            </w:tcBorders>
          </w:tcPr>
          <w:p w14:paraId="34D1EA98" w14:textId="77777777" w:rsidR="00787D9A" w:rsidRPr="00716AEB" w:rsidRDefault="00787D9A" w:rsidP="00787D9A">
            <w:pPr>
              <w:spacing w:after="0"/>
              <w:rPr>
                <w:sz w:val="17"/>
                <w:szCs w:val="17"/>
              </w:rPr>
            </w:pPr>
          </w:p>
        </w:tc>
        <w:tc>
          <w:tcPr>
            <w:tcW w:w="2250" w:type="dxa"/>
            <w:tcBorders>
              <w:left w:val="single" w:sz="12" w:space="0" w:color="959CBA" w:themeColor="accent1" w:themeTint="BF"/>
            </w:tcBorders>
          </w:tcPr>
          <w:p w14:paraId="74218BFA" w14:textId="77777777" w:rsidR="00787D9A" w:rsidRPr="00787D9A" w:rsidRDefault="00787D9A" w:rsidP="00787D9A">
            <w:pPr>
              <w:spacing w:after="0"/>
              <w:ind w:left="162"/>
              <w:rPr>
                <w:sz w:val="17"/>
                <w:szCs w:val="17"/>
              </w:rPr>
            </w:pPr>
            <w:r w:rsidRPr="00787D9A">
              <w:rPr>
                <w:sz w:val="17"/>
                <w:szCs w:val="17"/>
              </w:rPr>
              <w:t>Up one Paragraph</w:t>
            </w:r>
          </w:p>
        </w:tc>
        <w:tc>
          <w:tcPr>
            <w:tcW w:w="3240" w:type="dxa"/>
          </w:tcPr>
          <w:p w14:paraId="4603EFF4" w14:textId="77777777" w:rsidR="00787D9A" w:rsidRPr="00787D9A" w:rsidRDefault="00787D9A" w:rsidP="00787D9A">
            <w:pPr>
              <w:spacing w:after="0"/>
              <w:rPr>
                <w:sz w:val="17"/>
                <w:szCs w:val="17"/>
              </w:rPr>
            </w:pPr>
            <w:r w:rsidRPr="00787D9A">
              <w:rPr>
                <w:sz w:val="17"/>
                <w:szCs w:val="17"/>
              </w:rPr>
              <w:t>Ctrl + Up Arrow</w:t>
            </w:r>
          </w:p>
        </w:tc>
      </w:tr>
      <w:tr w:rsidR="00787D9A" w:rsidRPr="00B37B8A" w14:paraId="7274A821" w14:textId="77777777" w:rsidTr="00E662D5">
        <w:trPr>
          <w:jc w:val="left"/>
        </w:trPr>
        <w:tc>
          <w:tcPr>
            <w:tcW w:w="2545" w:type="dxa"/>
          </w:tcPr>
          <w:p w14:paraId="03CB6430" w14:textId="77777777" w:rsidR="00787D9A" w:rsidRPr="00787D9A" w:rsidRDefault="00787D9A" w:rsidP="00BF7754">
            <w:pPr>
              <w:spacing w:after="0"/>
              <w:ind w:left="180"/>
              <w:rPr>
                <w:sz w:val="17"/>
                <w:szCs w:val="17"/>
              </w:rPr>
            </w:pPr>
            <w:r w:rsidRPr="00787D9A">
              <w:rPr>
                <w:sz w:val="17"/>
                <w:szCs w:val="17"/>
              </w:rPr>
              <w:t>Remove Character Formatting</w:t>
            </w:r>
          </w:p>
        </w:tc>
        <w:tc>
          <w:tcPr>
            <w:tcW w:w="2340" w:type="dxa"/>
            <w:tcBorders>
              <w:right w:val="single" w:sz="12" w:space="0" w:color="959CBA" w:themeColor="accent1" w:themeTint="BF"/>
            </w:tcBorders>
          </w:tcPr>
          <w:p w14:paraId="2CCF2D13" w14:textId="77777777" w:rsidR="00787D9A" w:rsidRPr="00787D9A" w:rsidRDefault="00787D9A" w:rsidP="00BF7754">
            <w:pPr>
              <w:spacing w:after="0"/>
              <w:rPr>
                <w:sz w:val="17"/>
                <w:szCs w:val="17"/>
              </w:rPr>
            </w:pPr>
            <w:r w:rsidRPr="00787D9A">
              <w:rPr>
                <w:sz w:val="17"/>
                <w:szCs w:val="17"/>
              </w:rPr>
              <w:t>Ctrl + Spacebar</w:t>
            </w:r>
          </w:p>
        </w:tc>
        <w:tc>
          <w:tcPr>
            <w:tcW w:w="2250" w:type="dxa"/>
            <w:tcBorders>
              <w:left w:val="single" w:sz="12" w:space="0" w:color="959CBA" w:themeColor="accent1" w:themeTint="BF"/>
            </w:tcBorders>
          </w:tcPr>
          <w:p w14:paraId="23010F1D" w14:textId="77777777" w:rsidR="00787D9A" w:rsidRPr="00716AEB" w:rsidRDefault="00787D9A" w:rsidP="00BF7754">
            <w:pPr>
              <w:spacing w:after="0"/>
              <w:ind w:left="180"/>
              <w:rPr>
                <w:sz w:val="17"/>
                <w:szCs w:val="17"/>
              </w:rPr>
            </w:pPr>
            <w:r>
              <w:rPr>
                <w:sz w:val="17"/>
                <w:szCs w:val="17"/>
              </w:rPr>
              <w:t>Page Up/Page Down</w:t>
            </w:r>
          </w:p>
        </w:tc>
        <w:tc>
          <w:tcPr>
            <w:tcW w:w="3240" w:type="dxa"/>
          </w:tcPr>
          <w:p w14:paraId="7AADA3DF" w14:textId="77777777" w:rsidR="00787D9A" w:rsidRDefault="00787D9A" w:rsidP="00BF7754">
            <w:pPr>
              <w:spacing w:after="0"/>
              <w:ind w:left="-18"/>
              <w:rPr>
                <w:sz w:val="17"/>
                <w:szCs w:val="17"/>
              </w:rPr>
            </w:pPr>
            <w:r>
              <w:rPr>
                <w:sz w:val="17"/>
                <w:szCs w:val="17"/>
              </w:rPr>
              <w:t>Ctrl + Page Up / Ctrl + Page Down</w:t>
            </w:r>
          </w:p>
        </w:tc>
      </w:tr>
      <w:tr w:rsidR="00787D9A" w:rsidRPr="005165FE" w14:paraId="09B26D70" w14:textId="77777777" w:rsidTr="00E662D5">
        <w:trPr>
          <w:jc w:val="left"/>
        </w:trPr>
        <w:tc>
          <w:tcPr>
            <w:tcW w:w="4885" w:type="dxa"/>
            <w:gridSpan w:val="2"/>
            <w:tcBorders>
              <w:right w:val="single" w:sz="12" w:space="0" w:color="959CBA" w:themeColor="accent1" w:themeTint="BF"/>
            </w:tcBorders>
            <w:shd w:val="clear" w:color="auto" w:fill="727CA3" w:themeFill="accent1"/>
          </w:tcPr>
          <w:p w14:paraId="0062FF97" w14:textId="77777777" w:rsidR="00787D9A" w:rsidRPr="005165FE" w:rsidRDefault="00787D9A" w:rsidP="00BF7754">
            <w:pPr>
              <w:spacing w:after="0"/>
              <w:rPr>
                <w:b/>
                <w:color w:val="FFFFFF" w:themeColor="background1"/>
                <w:sz w:val="17"/>
                <w:szCs w:val="17"/>
              </w:rPr>
            </w:pPr>
            <w:r w:rsidRPr="005165FE">
              <w:rPr>
                <w:b/>
                <w:color w:val="FFFFFF" w:themeColor="background1"/>
                <w:sz w:val="17"/>
                <w:szCs w:val="17"/>
              </w:rPr>
              <w:t>Formatting</w:t>
            </w:r>
            <w:r>
              <w:rPr>
                <w:b/>
                <w:color w:val="FFFFFF" w:themeColor="background1"/>
                <w:sz w:val="17"/>
                <w:szCs w:val="17"/>
              </w:rPr>
              <w:t xml:space="preserve"> Text - Paragraph</w:t>
            </w:r>
          </w:p>
        </w:tc>
        <w:tc>
          <w:tcPr>
            <w:tcW w:w="2250" w:type="dxa"/>
            <w:tcBorders>
              <w:left w:val="single" w:sz="12" w:space="0" w:color="959CBA" w:themeColor="accent1" w:themeTint="BF"/>
            </w:tcBorders>
            <w:shd w:val="clear" w:color="auto" w:fill="727CA3" w:themeFill="accent1"/>
          </w:tcPr>
          <w:p w14:paraId="70F3F23C" w14:textId="77777777" w:rsidR="00787D9A" w:rsidRPr="005165FE" w:rsidRDefault="00787D9A" w:rsidP="00BF7754">
            <w:pPr>
              <w:spacing w:after="0"/>
              <w:rPr>
                <w:b/>
                <w:color w:val="FFFFFF" w:themeColor="background1"/>
                <w:sz w:val="17"/>
                <w:szCs w:val="17"/>
              </w:rPr>
            </w:pPr>
            <w:r>
              <w:rPr>
                <w:b/>
                <w:color w:val="FFFFFF" w:themeColor="background1"/>
                <w:sz w:val="17"/>
                <w:szCs w:val="17"/>
              </w:rPr>
              <w:t>Select Text</w:t>
            </w:r>
          </w:p>
        </w:tc>
        <w:tc>
          <w:tcPr>
            <w:tcW w:w="3240" w:type="dxa"/>
            <w:shd w:val="clear" w:color="auto" w:fill="727CA3" w:themeFill="accent1"/>
          </w:tcPr>
          <w:p w14:paraId="59A0D258" w14:textId="77777777" w:rsidR="00787D9A" w:rsidRPr="005165FE" w:rsidRDefault="00787D9A" w:rsidP="00BF7754">
            <w:pPr>
              <w:spacing w:after="0"/>
              <w:rPr>
                <w:b/>
                <w:color w:val="FFFFFF" w:themeColor="background1"/>
                <w:sz w:val="17"/>
                <w:szCs w:val="17"/>
              </w:rPr>
            </w:pPr>
          </w:p>
        </w:tc>
      </w:tr>
      <w:tr w:rsidR="00787D9A" w:rsidRPr="00B37B8A" w14:paraId="0B54B164" w14:textId="77777777" w:rsidTr="00E662D5">
        <w:trPr>
          <w:jc w:val="left"/>
        </w:trPr>
        <w:tc>
          <w:tcPr>
            <w:tcW w:w="2545" w:type="dxa"/>
          </w:tcPr>
          <w:p w14:paraId="1D1D11A5" w14:textId="77777777" w:rsidR="00787D9A" w:rsidRPr="00787D9A" w:rsidRDefault="00787D9A" w:rsidP="00BF7754">
            <w:pPr>
              <w:spacing w:after="0"/>
              <w:ind w:left="180"/>
              <w:rPr>
                <w:sz w:val="17"/>
                <w:szCs w:val="17"/>
              </w:rPr>
            </w:pPr>
            <w:r w:rsidRPr="00787D9A">
              <w:rPr>
                <w:sz w:val="17"/>
                <w:szCs w:val="17"/>
              </w:rPr>
              <w:t>Single Space</w:t>
            </w:r>
          </w:p>
        </w:tc>
        <w:tc>
          <w:tcPr>
            <w:tcW w:w="2340" w:type="dxa"/>
            <w:tcBorders>
              <w:right w:val="single" w:sz="12" w:space="0" w:color="959CBA" w:themeColor="accent1" w:themeTint="BF"/>
            </w:tcBorders>
          </w:tcPr>
          <w:p w14:paraId="7F3AA401" w14:textId="77777777" w:rsidR="00787D9A" w:rsidRPr="00787D9A" w:rsidRDefault="00787D9A" w:rsidP="00BF7754">
            <w:pPr>
              <w:spacing w:after="0"/>
              <w:rPr>
                <w:sz w:val="17"/>
                <w:szCs w:val="17"/>
              </w:rPr>
            </w:pPr>
            <w:r w:rsidRPr="00787D9A">
              <w:rPr>
                <w:sz w:val="17"/>
                <w:szCs w:val="17"/>
              </w:rPr>
              <w:t>Ctrl + 1</w:t>
            </w:r>
          </w:p>
        </w:tc>
        <w:tc>
          <w:tcPr>
            <w:tcW w:w="2250" w:type="dxa"/>
            <w:tcBorders>
              <w:left w:val="single" w:sz="12" w:space="0" w:color="959CBA" w:themeColor="accent1" w:themeTint="BF"/>
            </w:tcBorders>
          </w:tcPr>
          <w:p w14:paraId="07B2BBFE" w14:textId="77777777" w:rsidR="00787D9A" w:rsidRDefault="00787D9A" w:rsidP="00BF7754">
            <w:pPr>
              <w:spacing w:after="0"/>
              <w:ind w:left="180"/>
              <w:rPr>
                <w:sz w:val="17"/>
                <w:szCs w:val="17"/>
              </w:rPr>
            </w:pPr>
            <w:r>
              <w:rPr>
                <w:sz w:val="17"/>
                <w:szCs w:val="17"/>
              </w:rPr>
              <w:t>U</w:t>
            </w:r>
            <w:r w:rsidRPr="00716AEB">
              <w:rPr>
                <w:sz w:val="17"/>
                <w:szCs w:val="17"/>
              </w:rPr>
              <w:t>sing keystrokes</w:t>
            </w:r>
          </w:p>
        </w:tc>
        <w:tc>
          <w:tcPr>
            <w:tcW w:w="3240" w:type="dxa"/>
          </w:tcPr>
          <w:p w14:paraId="6EE2BC0A" w14:textId="77777777" w:rsidR="00787D9A" w:rsidRPr="00716AEB" w:rsidRDefault="00787D9A" w:rsidP="00BF7754">
            <w:pPr>
              <w:spacing w:after="0"/>
              <w:rPr>
                <w:sz w:val="17"/>
                <w:szCs w:val="17"/>
              </w:rPr>
            </w:pPr>
            <w:r w:rsidRPr="00716AEB">
              <w:rPr>
                <w:sz w:val="17"/>
                <w:szCs w:val="17"/>
              </w:rPr>
              <w:t>Use Shift + any Cursor Movement Key</w:t>
            </w:r>
          </w:p>
        </w:tc>
      </w:tr>
      <w:tr w:rsidR="00787D9A" w:rsidRPr="00B37B8A" w14:paraId="74165F6E" w14:textId="77777777" w:rsidTr="00E662D5">
        <w:trPr>
          <w:jc w:val="left"/>
        </w:trPr>
        <w:tc>
          <w:tcPr>
            <w:tcW w:w="2545" w:type="dxa"/>
          </w:tcPr>
          <w:p w14:paraId="4B25F037" w14:textId="77777777" w:rsidR="00787D9A" w:rsidRPr="00787D9A" w:rsidRDefault="00787D9A" w:rsidP="00BF7754">
            <w:pPr>
              <w:spacing w:after="0"/>
              <w:ind w:left="180"/>
              <w:rPr>
                <w:sz w:val="17"/>
                <w:szCs w:val="17"/>
              </w:rPr>
            </w:pPr>
            <w:r w:rsidRPr="00787D9A">
              <w:rPr>
                <w:sz w:val="17"/>
                <w:szCs w:val="17"/>
              </w:rPr>
              <w:t>Double Space</w:t>
            </w:r>
          </w:p>
        </w:tc>
        <w:tc>
          <w:tcPr>
            <w:tcW w:w="2340" w:type="dxa"/>
            <w:tcBorders>
              <w:right w:val="single" w:sz="12" w:space="0" w:color="959CBA" w:themeColor="accent1" w:themeTint="BF"/>
            </w:tcBorders>
          </w:tcPr>
          <w:p w14:paraId="097D523D" w14:textId="77777777" w:rsidR="00787D9A" w:rsidRPr="00787D9A" w:rsidRDefault="00787D9A" w:rsidP="00BF7754">
            <w:pPr>
              <w:spacing w:after="0"/>
              <w:rPr>
                <w:sz w:val="17"/>
                <w:szCs w:val="17"/>
              </w:rPr>
            </w:pPr>
            <w:r w:rsidRPr="00787D9A">
              <w:rPr>
                <w:sz w:val="17"/>
                <w:szCs w:val="17"/>
              </w:rPr>
              <w:t>Ctrl + 2</w:t>
            </w:r>
          </w:p>
        </w:tc>
        <w:tc>
          <w:tcPr>
            <w:tcW w:w="2250" w:type="dxa"/>
            <w:tcBorders>
              <w:left w:val="single" w:sz="12" w:space="0" w:color="959CBA" w:themeColor="accent1" w:themeTint="BF"/>
            </w:tcBorders>
          </w:tcPr>
          <w:p w14:paraId="27C8A2FD" w14:textId="77777777" w:rsidR="00787D9A" w:rsidRPr="00716AEB" w:rsidRDefault="00787D9A" w:rsidP="00787D9A">
            <w:pPr>
              <w:spacing w:after="0"/>
              <w:ind w:left="180"/>
              <w:rPr>
                <w:sz w:val="17"/>
                <w:szCs w:val="17"/>
              </w:rPr>
            </w:pPr>
            <w:r>
              <w:rPr>
                <w:sz w:val="17"/>
                <w:szCs w:val="17"/>
              </w:rPr>
              <w:t>C</w:t>
            </w:r>
            <w:r w:rsidRPr="00716AEB">
              <w:rPr>
                <w:sz w:val="17"/>
                <w:szCs w:val="17"/>
              </w:rPr>
              <w:t>ontiguous</w:t>
            </w:r>
            <w:r>
              <w:rPr>
                <w:sz w:val="17"/>
                <w:szCs w:val="17"/>
              </w:rPr>
              <w:t xml:space="preserve"> Text</w:t>
            </w:r>
          </w:p>
        </w:tc>
        <w:tc>
          <w:tcPr>
            <w:tcW w:w="3240" w:type="dxa"/>
          </w:tcPr>
          <w:p w14:paraId="5721798F" w14:textId="77777777" w:rsidR="00787D9A" w:rsidRPr="00716AEB" w:rsidRDefault="00787D9A" w:rsidP="00BF7754">
            <w:pPr>
              <w:spacing w:after="0"/>
              <w:rPr>
                <w:sz w:val="17"/>
                <w:szCs w:val="17"/>
              </w:rPr>
            </w:pPr>
            <w:r w:rsidRPr="00716AEB">
              <w:rPr>
                <w:sz w:val="17"/>
                <w:szCs w:val="17"/>
              </w:rPr>
              <w:t xml:space="preserve">Click </w:t>
            </w:r>
            <w:r>
              <w:rPr>
                <w:sz w:val="17"/>
                <w:szCs w:val="17"/>
              </w:rPr>
              <w:t>at</w:t>
            </w:r>
            <w:r w:rsidRPr="00716AEB">
              <w:rPr>
                <w:sz w:val="17"/>
                <w:szCs w:val="17"/>
              </w:rPr>
              <w:t xml:space="preserve"> the </w:t>
            </w:r>
            <w:r>
              <w:rPr>
                <w:sz w:val="17"/>
                <w:szCs w:val="17"/>
              </w:rPr>
              <w:t>beginning</w:t>
            </w:r>
            <w:r w:rsidRPr="00716AEB">
              <w:rPr>
                <w:sz w:val="17"/>
                <w:szCs w:val="17"/>
              </w:rPr>
              <w:t xml:space="preserve"> </w:t>
            </w:r>
            <w:r>
              <w:rPr>
                <w:sz w:val="17"/>
                <w:szCs w:val="17"/>
              </w:rPr>
              <w:t>of the text.</w:t>
            </w:r>
          </w:p>
          <w:p w14:paraId="3A413EE3" w14:textId="77777777" w:rsidR="00787D9A" w:rsidRPr="00716AEB" w:rsidRDefault="00787D9A" w:rsidP="00787D9A">
            <w:pPr>
              <w:spacing w:after="0"/>
              <w:rPr>
                <w:sz w:val="17"/>
                <w:szCs w:val="17"/>
              </w:rPr>
            </w:pPr>
            <w:r w:rsidRPr="00716AEB">
              <w:rPr>
                <w:sz w:val="17"/>
                <w:szCs w:val="17"/>
              </w:rPr>
              <w:t xml:space="preserve">Shift + Click </w:t>
            </w:r>
            <w:r>
              <w:rPr>
                <w:sz w:val="17"/>
                <w:szCs w:val="17"/>
              </w:rPr>
              <w:t>at</w:t>
            </w:r>
            <w:r w:rsidRPr="00716AEB">
              <w:rPr>
                <w:sz w:val="17"/>
                <w:szCs w:val="17"/>
              </w:rPr>
              <w:t xml:space="preserve"> the </w:t>
            </w:r>
            <w:r>
              <w:rPr>
                <w:sz w:val="17"/>
                <w:szCs w:val="17"/>
              </w:rPr>
              <w:t>end of the text.</w:t>
            </w:r>
          </w:p>
        </w:tc>
      </w:tr>
      <w:tr w:rsidR="00787D9A" w:rsidRPr="00B37B8A" w14:paraId="64196C7F" w14:textId="77777777" w:rsidTr="00E662D5">
        <w:trPr>
          <w:jc w:val="left"/>
        </w:trPr>
        <w:tc>
          <w:tcPr>
            <w:tcW w:w="2545" w:type="dxa"/>
          </w:tcPr>
          <w:p w14:paraId="1957FE6B" w14:textId="77777777" w:rsidR="00787D9A" w:rsidRPr="00787D9A" w:rsidRDefault="00787D9A" w:rsidP="00BF7754">
            <w:pPr>
              <w:spacing w:after="0"/>
              <w:ind w:left="180"/>
              <w:rPr>
                <w:sz w:val="17"/>
                <w:szCs w:val="17"/>
              </w:rPr>
            </w:pPr>
            <w:r w:rsidRPr="00787D9A">
              <w:rPr>
                <w:sz w:val="17"/>
                <w:szCs w:val="17"/>
              </w:rPr>
              <w:t>Blank Line Before a Paragraph</w:t>
            </w:r>
          </w:p>
        </w:tc>
        <w:tc>
          <w:tcPr>
            <w:tcW w:w="2340" w:type="dxa"/>
            <w:tcBorders>
              <w:right w:val="single" w:sz="12" w:space="0" w:color="959CBA" w:themeColor="accent1" w:themeTint="BF"/>
            </w:tcBorders>
          </w:tcPr>
          <w:p w14:paraId="5FC8014C" w14:textId="77777777" w:rsidR="00787D9A" w:rsidRPr="00787D9A" w:rsidRDefault="00787D9A" w:rsidP="00BF7754">
            <w:pPr>
              <w:spacing w:after="0"/>
              <w:rPr>
                <w:sz w:val="17"/>
                <w:szCs w:val="17"/>
              </w:rPr>
            </w:pPr>
            <w:r w:rsidRPr="00787D9A">
              <w:rPr>
                <w:sz w:val="17"/>
                <w:szCs w:val="17"/>
              </w:rPr>
              <w:t>Ctrl + 0</w:t>
            </w:r>
          </w:p>
        </w:tc>
        <w:tc>
          <w:tcPr>
            <w:tcW w:w="2250" w:type="dxa"/>
            <w:tcBorders>
              <w:left w:val="single" w:sz="12" w:space="0" w:color="959CBA" w:themeColor="accent1" w:themeTint="BF"/>
            </w:tcBorders>
          </w:tcPr>
          <w:p w14:paraId="16E6A3D1" w14:textId="77777777" w:rsidR="00787D9A" w:rsidRPr="00787D9A" w:rsidRDefault="00787D9A" w:rsidP="00787D9A">
            <w:pPr>
              <w:spacing w:after="0"/>
              <w:ind w:left="180"/>
              <w:rPr>
                <w:sz w:val="17"/>
                <w:szCs w:val="17"/>
              </w:rPr>
            </w:pPr>
            <w:r w:rsidRPr="00787D9A">
              <w:rPr>
                <w:sz w:val="17"/>
                <w:szCs w:val="17"/>
              </w:rPr>
              <w:t>Non-contiguous Text</w:t>
            </w:r>
          </w:p>
        </w:tc>
        <w:tc>
          <w:tcPr>
            <w:tcW w:w="3240" w:type="dxa"/>
          </w:tcPr>
          <w:p w14:paraId="29274F49" w14:textId="77777777" w:rsidR="00787D9A" w:rsidRPr="00787D9A" w:rsidRDefault="00787D9A" w:rsidP="00787D9A">
            <w:pPr>
              <w:spacing w:after="0"/>
              <w:rPr>
                <w:sz w:val="17"/>
                <w:szCs w:val="17"/>
              </w:rPr>
            </w:pPr>
            <w:r w:rsidRPr="00787D9A">
              <w:rPr>
                <w:sz w:val="17"/>
                <w:szCs w:val="17"/>
              </w:rPr>
              <w:t xml:space="preserve">Drag across the first section of text. </w:t>
            </w:r>
            <w:r w:rsidRPr="00787D9A">
              <w:rPr>
                <w:sz w:val="17"/>
                <w:szCs w:val="17"/>
              </w:rPr>
              <w:br/>
              <w:t>Hold the Ctrl key down and drag across each of the subsequent sections of text.</w:t>
            </w:r>
          </w:p>
        </w:tc>
      </w:tr>
      <w:tr w:rsidR="00787D9A" w:rsidRPr="00B37B8A" w14:paraId="2FABC561" w14:textId="77777777" w:rsidTr="00E662D5">
        <w:trPr>
          <w:jc w:val="left"/>
        </w:trPr>
        <w:tc>
          <w:tcPr>
            <w:tcW w:w="2545" w:type="dxa"/>
          </w:tcPr>
          <w:p w14:paraId="3E644131" w14:textId="77777777" w:rsidR="00787D9A" w:rsidRPr="00716AEB" w:rsidRDefault="00787D9A" w:rsidP="00BF7754">
            <w:pPr>
              <w:spacing w:after="0"/>
              <w:ind w:left="180"/>
              <w:rPr>
                <w:sz w:val="17"/>
                <w:szCs w:val="17"/>
              </w:rPr>
            </w:pPr>
            <w:r w:rsidRPr="00716AEB">
              <w:rPr>
                <w:sz w:val="17"/>
                <w:szCs w:val="17"/>
              </w:rPr>
              <w:t>Left</w:t>
            </w:r>
            <w:r>
              <w:rPr>
                <w:sz w:val="17"/>
                <w:szCs w:val="17"/>
              </w:rPr>
              <w:t xml:space="preserve"> Justify</w:t>
            </w:r>
          </w:p>
        </w:tc>
        <w:tc>
          <w:tcPr>
            <w:tcW w:w="2340" w:type="dxa"/>
            <w:tcBorders>
              <w:right w:val="single" w:sz="12" w:space="0" w:color="959CBA" w:themeColor="accent1" w:themeTint="BF"/>
            </w:tcBorders>
          </w:tcPr>
          <w:p w14:paraId="2725D4B6" w14:textId="77777777" w:rsidR="00787D9A" w:rsidRPr="00716AEB" w:rsidRDefault="00787D9A" w:rsidP="00BF7754">
            <w:pPr>
              <w:spacing w:after="0"/>
              <w:rPr>
                <w:sz w:val="17"/>
                <w:szCs w:val="17"/>
              </w:rPr>
            </w:pPr>
            <w:r w:rsidRPr="00716AEB">
              <w:rPr>
                <w:sz w:val="17"/>
                <w:szCs w:val="17"/>
              </w:rPr>
              <w:t>Ctrl</w:t>
            </w:r>
            <w:r>
              <w:rPr>
                <w:sz w:val="17"/>
                <w:szCs w:val="17"/>
              </w:rPr>
              <w:t xml:space="preserve"> </w:t>
            </w:r>
            <w:r w:rsidRPr="00716AEB">
              <w:rPr>
                <w:sz w:val="17"/>
                <w:szCs w:val="17"/>
              </w:rPr>
              <w:t>+</w:t>
            </w:r>
            <w:r>
              <w:rPr>
                <w:sz w:val="17"/>
                <w:szCs w:val="17"/>
              </w:rPr>
              <w:t xml:space="preserve"> </w:t>
            </w:r>
            <w:r w:rsidRPr="00716AEB">
              <w:rPr>
                <w:sz w:val="17"/>
                <w:szCs w:val="17"/>
              </w:rPr>
              <w:t>L</w:t>
            </w:r>
          </w:p>
        </w:tc>
        <w:tc>
          <w:tcPr>
            <w:tcW w:w="2250" w:type="dxa"/>
            <w:tcBorders>
              <w:left w:val="single" w:sz="12" w:space="0" w:color="959CBA" w:themeColor="accent1" w:themeTint="BF"/>
            </w:tcBorders>
          </w:tcPr>
          <w:p w14:paraId="715E10C6" w14:textId="77777777" w:rsidR="00787D9A" w:rsidRPr="00787D9A" w:rsidRDefault="00787D9A" w:rsidP="00787D9A">
            <w:pPr>
              <w:spacing w:after="0"/>
              <w:ind w:left="162"/>
              <w:rPr>
                <w:sz w:val="17"/>
                <w:szCs w:val="17"/>
              </w:rPr>
            </w:pPr>
            <w:r w:rsidRPr="00787D9A">
              <w:rPr>
                <w:sz w:val="17"/>
                <w:szCs w:val="17"/>
              </w:rPr>
              <w:t>Select a Word</w:t>
            </w:r>
          </w:p>
        </w:tc>
        <w:tc>
          <w:tcPr>
            <w:tcW w:w="3240" w:type="dxa"/>
          </w:tcPr>
          <w:p w14:paraId="40B660C9" w14:textId="77777777" w:rsidR="00787D9A" w:rsidRPr="00787D9A" w:rsidRDefault="00787D9A" w:rsidP="00787D9A">
            <w:pPr>
              <w:spacing w:after="0"/>
              <w:rPr>
                <w:sz w:val="17"/>
                <w:szCs w:val="17"/>
              </w:rPr>
            </w:pPr>
            <w:r w:rsidRPr="00787D9A">
              <w:rPr>
                <w:sz w:val="17"/>
                <w:szCs w:val="17"/>
              </w:rPr>
              <w:t>Double-Click the word</w:t>
            </w:r>
          </w:p>
        </w:tc>
      </w:tr>
      <w:tr w:rsidR="00787D9A" w:rsidRPr="00B37B8A" w14:paraId="5AA7BEE4" w14:textId="77777777" w:rsidTr="00E662D5">
        <w:trPr>
          <w:jc w:val="left"/>
        </w:trPr>
        <w:tc>
          <w:tcPr>
            <w:tcW w:w="2545" w:type="dxa"/>
          </w:tcPr>
          <w:p w14:paraId="6BBFE337" w14:textId="77777777" w:rsidR="00787D9A" w:rsidRPr="00716AEB" w:rsidRDefault="00787D9A" w:rsidP="00BF7754">
            <w:pPr>
              <w:spacing w:after="0"/>
              <w:ind w:left="180"/>
              <w:rPr>
                <w:sz w:val="17"/>
                <w:szCs w:val="17"/>
              </w:rPr>
            </w:pPr>
            <w:r>
              <w:rPr>
                <w:sz w:val="17"/>
                <w:szCs w:val="17"/>
              </w:rPr>
              <w:t>Center Justify</w:t>
            </w:r>
          </w:p>
        </w:tc>
        <w:tc>
          <w:tcPr>
            <w:tcW w:w="2340" w:type="dxa"/>
            <w:tcBorders>
              <w:right w:val="single" w:sz="12" w:space="0" w:color="959CBA" w:themeColor="accent1" w:themeTint="BF"/>
            </w:tcBorders>
          </w:tcPr>
          <w:p w14:paraId="3B7CB209" w14:textId="77777777" w:rsidR="00787D9A" w:rsidRPr="00716AEB" w:rsidRDefault="00787D9A" w:rsidP="00BF7754">
            <w:pPr>
              <w:spacing w:after="0"/>
              <w:rPr>
                <w:sz w:val="17"/>
                <w:szCs w:val="17"/>
              </w:rPr>
            </w:pPr>
            <w:r>
              <w:rPr>
                <w:sz w:val="17"/>
                <w:szCs w:val="17"/>
              </w:rPr>
              <w:t>Ctrl + E</w:t>
            </w:r>
          </w:p>
        </w:tc>
        <w:tc>
          <w:tcPr>
            <w:tcW w:w="2250" w:type="dxa"/>
            <w:tcBorders>
              <w:left w:val="single" w:sz="12" w:space="0" w:color="959CBA" w:themeColor="accent1" w:themeTint="BF"/>
            </w:tcBorders>
          </w:tcPr>
          <w:p w14:paraId="39C6E341" w14:textId="77777777" w:rsidR="00787D9A" w:rsidRPr="00787D9A" w:rsidRDefault="00787D9A" w:rsidP="00787D9A">
            <w:pPr>
              <w:spacing w:after="0"/>
              <w:ind w:left="162"/>
              <w:rPr>
                <w:sz w:val="17"/>
                <w:szCs w:val="17"/>
              </w:rPr>
            </w:pPr>
            <w:r w:rsidRPr="00787D9A">
              <w:rPr>
                <w:sz w:val="17"/>
                <w:szCs w:val="17"/>
              </w:rPr>
              <w:t>Select a Sentence</w:t>
            </w:r>
          </w:p>
        </w:tc>
        <w:tc>
          <w:tcPr>
            <w:tcW w:w="3240" w:type="dxa"/>
          </w:tcPr>
          <w:p w14:paraId="1E09023E" w14:textId="77777777" w:rsidR="00787D9A" w:rsidRPr="00787D9A" w:rsidRDefault="00787D9A" w:rsidP="00787D9A">
            <w:pPr>
              <w:spacing w:after="0"/>
              <w:rPr>
                <w:sz w:val="17"/>
                <w:szCs w:val="17"/>
              </w:rPr>
            </w:pPr>
            <w:r w:rsidRPr="00787D9A">
              <w:rPr>
                <w:sz w:val="17"/>
                <w:szCs w:val="17"/>
              </w:rPr>
              <w:t>Ctrl + Click the sentence</w:t>
            </w:r>
          </w:p>
        </w:tc>
      </w:tr>
      <w:tr w:rsidR="00787D9A" w:rsidRPr="00B37B8A" w14:paraId="78C7C249" w14:textId="77777777" w:rsidTr="00E662D5">
        <w:trPr>
          <w:jc w:val="left"/>
        </w:trPr>
        <w:tc>
          <w:tcPr>
            <w:tcW w:w="2545" w:type="dxa"/>
          </w:tcPr>
          <w:p w14:paraId="70531DC5" w14:textId="77777777" w:rsidR="00787D9A" w:rsidRDefault="00787D9A" w:rsidP="00BF7754">
            <w:pPr>
              <w:spacing w:after="0"/>
              <w:ind w:left="180"/>
              <w:rPr>
                <w:sz w:val="17"/>
                <w:szCs w:val="17"/>
              </w:rPr>
            </w:pPr>
            <w:r>
              <w:rPr>
                <w:sz w:val="17"/>
                <w:szCs w:val="17"/>
              </w:rPr>
              <w:t>Right Justify</w:t>
            </w:r>
          </w:p>
        </w:tc>
        <w:tc>
          <w:tcPr>
            <w:tcW w:w="2340" w:type="dxa"/>
            <w:tcBorders>
              <w:right w:val="single" w:sz="12" w:space="0" w:color="959CBA" w:themeColor="accent1" w:themeTint="BF"/>
            </w:tcBorders>
          </w:tcPr>
          <w:p w14:paraId="3FAA12D1" w14:textId="77777777" w:rsidR="00787D9A" w:rsidRPr="00716AEB" w:rsidRDefault="00787D9A" w:rsidP="00BF7754">
            <w:pPr>
              <w:spacing w:after="0"/>
              <w:rPr>
                <w:sz w:val="17"/>
                <w:szCs w:val="17"/>
              </w:rPr>
            </w:pPr>
            <w:r>
              <w:rPr>
                <w:sz w:val="17"/>
                <w:szCs w:val="17"/>
              </w:rPr>
              <w:t>Ctrl + R</w:t>
            </w:r>
          </w:p>
        </w:tc>
        <w:tc>
          <w:tcPr>
            <w:tcW w:w="2250" w:type="dxa"/>
            <w:tcBorders>
              <w:left w:val="single" w:sz="12" w:space="0" w:color="959CBA" w:themeColor="accent1" w:themeTint="BF"/>
            </w:tcBorders>
          </w:tcPr>
          <w:p w14:paraId="7AA0A654" w14:textId="77777777" w:rsidR="00787D9A" w:rsidRPr="00787D9A" w:rsidRDefault="00787D9A" w:rsidP="00787D9A">
            <w:pPr>
              <w:spacing w:after="0"/>
              <w:ind w:left="162"/>
              <w:rPr>
                <w:sz w:val="17"/>
                <w:szCs w:val="17"/>
              </w:rPr>
            </w:pPr>
            <w:r w:rsidRPr="00787D9A">
              <w:rPr>
                <w:sz w:val="17"/>
                <w:szCs w:val="17"/>
              </w:rPr>
              <w:t>Select a Paragraph</w:t>
            </w:r>
          </w:p>
        </w:tc>
        <w:tc>
          <w:tcPr>
            <w:tcW w:w="3240" w:type="dxa"/>
          </w:tcPr>
          <w:p w14:paraId="0019CC85" w14:textId="77777777" w:rsidR="00787D9A" w:rsidRPr="00787D9A" w:rsidRDefault="00787D9A" w:rsidP="00787D9A">
            <w:pPr>
              <w:spacing w:after="0"/>
              <w:rPr>
                <w:sz w:val="17"/>
                <w:szCs w:val="17"/>
              </w:rPr>
            </w:pPr>
            <w:r w:rsidRPr="00787D9A">
              <w:rPr>
                <w:sz w:val="17"/>
                <w:szCs w:val="17"/>
              </w:rPr>
              <w:t>Triple Click the Paragraph or Double Click in the Selection Bar</w:t>
            </w:r>
          </w:p>
        </w:tc>
      </w:tr>
      <w:tr w:rsidR="00787D9A" w:rsidRPr="00B37B8A" w14:paraId="3F7311B5" w14:textId="77777777" w:rsidTr="00E662D5">
        <w:trPr>
          <w:jc w:val="left"/>
        </w:trPr>
        <w:tc>
          <w:tcPr>
            <w:tcW w:w="2545" w:type="dxa"/>
          </w:tcPr>
          <w:p w14:paraId="22755EA9" w14:textId="77777777" w:rsidR="00787D9A" w:rsidRDefault="00787D9A" w:rsidP="00BF7754">
            <w:pPr>
              <w:spacing w:after="0"/>
              <w:ind w:left="180"/>
              <w:rPr>
                <w:sz w:val="17"/>
                <w:szCs w:val="17"/>
              </w:rPr>
            </w:pPr>
            <w:r>
              <w:rPr>
                <w:sz w:val="17"/>
                <w:szCs w:val="17"/>
              </w:rPr>
              <w:t>Full Justify</w:t>
            </w:r>
          </w:p>
        </w:tc>
        <w:tc>
          <w:tcPr>
            <w:tcW w:w="2340" w:type="dxa"/>
            <w:tcBorders>
              <w:right w:val="single" w:sz="12" w:space="0" w:color="959CBA" w:themeColor="accent1" w:themeTint="BF"/>
            </w:tcBorders>
          </w:tcPr>
          <w:p w14:paraId="0BBD4F7E" w14:textId="77777777" w:rsidR="00787D9A" w:rsidRPr="00716AEB" w:rsidRDefault="00787D9A" w:rsidP="00BF7754">
            <w:pPr>
              <w:spacing w:after="0"/>
              <w:rPr>
                <w:sz w:val="17"/>
                <w:szCs w:val="17"/>
              </w:rPr>
            </w:pPr>
            <w:r>
              <w:rPr>
                <w:sz w:val="17"/>
                <w:szCs w:val="17"/>
              </w:rPr>
              <w:t>Ctrl + J</w:t>
            </w:r>
          </w:p>
        </w:tc>
        <w:tc>
          <w:tcPr>
            <w:tcW w:w="2250" w:type="dxa"/>
            <w:tcBorders>
              <w:left w:val="single" w:sz="12" w:space="0" w:color="959CBA" w:themeColor="accent1" w:themeTint="BF"/>
            </w:tcBorders>
          </w:tcPr>
          <w:p w14:paraId="789F3CEF" w14:textId="77777777" w:rsidR="00787D9A" w:rsidRPr="00787D9A" w:rsidRDefault="00787D9A" w:rsidP="00787D9A">
            <w:pPr>
              <w:spacing w:after="0"/>
              <w:ind w:left="162"/>
              <w:rPr>
                <w:sz w:val="17"/>
                <w:szCs w:val="17"/>
              </w:rPr>
            </w:pPr>
            <w:r w:rsidRPr="00787D9A">
              <w:rPr>
                <w:sz w:val="17"/>
                <w:szCs w:val="17"/>
              </w:rPr>
              <w:t>Select the Entire Document</w:t>
            </w:r>
          </w:p>
        </w:tc>
        <w:tc>
          <w:tcPr>
            <w:tcW w:w="3240" w:type="dxa"/>
          </w:tcPr>
          <w:p w14:paraId="0FF18474" w14:textId="77777777" w:rsidR="00787D9A" w:rsidRPr="00787D9A" w:rsidRDefault="00787D9A" w:rsidP="00787D9A">
            <w:pPr>
              <w:spacing w:after="0"/>
              <w:rPr>
                <w:sz w:val="17"/>
                <w:szCs w:val="17"/>
              </w:rPr>
            </w:pPr>
            <w:r w:rsidRPr="00787D9A">
              <w:rPr>
                <w:sz w:val="17"/>
                <w:szCs w:val="17"/>
              </w:rPr>
              <w:t>Ctrl + A, or Triple Click in the Selection bar</w:t>
            </w:r>
          </w:p>
        </w:tc>
      </w:tr>
      <w:tr w:rsidR="00787D9A" w:rsidRPr="00B37B8A" w14:paraId="48741E2C" w14:textId="77777777" w:rsidTr="00E662D5">
        <w:trPr>
          <w:jc w:val="left"/>
        </w:trPr>
        <w:tc>
          <w:tcPr>
            <w:tcW w:w="2545" w:type="dxa"/>
          </w:tcPr>
          <w:p w14:paraId="3C7B361B" w14:textId="77777777" w:rsidR="00787D9A" w:rsidRPr="00787D9A" w:rsidRDefault="00787D9A" w:rsidP="00BF7754">
            <w:pPr>
              <w:spacing w:after="0"/>
              <w:ind w:left="180"/>
              <w:rPr>
                <w:sz w:val="17"/>
                <w:szCs w:val="17"/>
              </w:rPr>
            </w:pPr>
            <w:r w:rsidRPr="00787D9A">
              <w:rPr>
                <w:sz w:val="17"/>
                <w:szCs w:val="17"/>
              </w:rPr>
              <w:t>Increase Indent</w:t>
            </w:r>
          </w:p>
        </w:tc>
        <w:tc>
          <w:tcPr>
            <w:tcW w:w="2340" w:type="dxa"/>
            <w:tcBorders>
              <w:right w:val="single" w:sz="12" w:space="0" w:color="959CBA" w:themeColor="accent1" w:themeTint="BF"/>
            </w:tcBorders>
          </w:tcPr>
          <w:p w14:paraId="5DD76C1E" w14:textId="77777777" w:rsidR="00787D9A" w:rsidRPr="00787D9A" w:rsidRDefault="00787D9A" w:rsidP="00BF7754">
            <w:pPr>
              <w:spacing w:after="0"/>
              <w:rPr>
                <w:sz w:val="17"/>
                <w:szCs w:val="17"/>
              </w:rPr>
            </w:pPr>
            <w:r w:rsidRPr="00787D9A">
              <w:rPr>
                <w:sz w:val="17"/>
                <w:szCs w:val="17"/>
              </w:rPr>
              <w:t>Ctrl + M</w:t>
            </w:r>
          </w:p>
        </w:tc>
        <w:tc>
          <w:tcPr>
            <w:tcW w:w="2250" w:type="dxa"/>
            <w:tcBorders>
              <w:left w:val="single" w:sz="12" w:space="0" w:color="959CBA" w:themeColor="accent1" w:themeTint="BF"/>
            </w:tcBorders>
          </w:tcPr>
          <w:p w14:paraId="2C5BB196" w14:textId="77777777" w:rsidR="00787D9A" w:rsidRPr="00787D9A" w:rsidRDefault="00787D9A" w:rsidP="00787D9A">
            <w:pPr>
              <w:spacing w:after="0"/>
              <w:ind w:left="162"/>
              <w:rPr>
                <w:sz w:val="17"/>
                <w:szCs w:val="17"/>
              </w:rPr>
            </w:pPr>
            <w:r w:rsidRPr="00787D9A">
              <w:rPr>
                <w:sz w:val="17"/>
                <w:szCs w:val="17"/>
              </w:rPr>
              <w:t>Select a Line</w:t>
            </w:r>
          </w:p>
        </w:tc>
        <w:tc>
          <w:tcPr>
            <w:tcW w:w="3240" w:type="dxa"/>
          </w:tcPr>
          <w:p w14:paraId="54B8968A" w14:textId="77777777" w:rsidR="00787D9A" w:rsidRPr="00787D9A" w:rsidRDefault="00787D9A" w:rsidP="00787D9A">
            <w:pPr>
              <w:spacing w:after="0"/>
              <w:rPr>
                <w:sz w:val="17"/>
                <w:szCs w:val="17"/>
              </w:rPr>
            </w:pPr>
            <w:r w:rsidRPr="00787D9A">
              <w:rPr>
                <w:sz w:val="17"/>
                <w:szCs w:val="17"/>
              </w:rPr>
              <w:t>Click in the selection bar</w:t>
            </w:r>
          </w:p>
        </w:tc>
      </w:tr>
      <w:tr w:rsidR="00787D9A" w:rsidRPr="00B37B8A" w14:paraId="466CC34E" w14:textId="77777777" w:rsidTr="00E662D5">
        <w:trPr>
          <w:jc w:val="left"/>
        </w:trPr>
        <w:tc>
          <w:tcPr>
            <w:tcW w:w="2545" w:type="dxa"/>
          </w:tcPr>
          <w:p w14:paraId="29B6695C" w14:textId="77777777" w:rsidR="00787D9A" w:rsidRPr="00787D9A" w:rsidRDefault="00787D9A" w:rsidP="00BF7754">
            <w:pPr>
              <w:spacing w:after="0"/>
              <w:ind w:left="180"/>
              <w:rPr>
                <w:sz w:val="17"/>
                <w:szCs w:val="17"/>
              </w:rPr>
            </w:pPr>
            <w:r w:rsidRPr="00787D9A">
              <w:rPr>
                <w:sz w:val="17"/>
                <w:szCs w:val="17"/>
              </w:rPr>
              <w:t>Reduce Indent</w:t>
            </w:r>
          </w:p>
        </w:tc>
        <w:tc>
          <w:tcPr>
            <w:tcW w:w="2340" w:type="dxa"/>
            <w:tcBorders>
              <w:right w:val="single" w:sz="12" w:space="0" w:color="959CBA" w:themeColor="accent1" w:themeTint="BF"/>
            </w:tcBorders>
          </w:tcPr>
          <w:p w14:paraId="55F4AD10" w14:textId="77777777" w:rsidR="00787D9A" w:rsidRPr="00787D9A" w:rsidRDefault="00787D9A" w:rsidP="00BF7754">
            <w:pPr>
              <w:spacing w:after="0"/>
              <w:rPr>
                <w:sz w:val="17"/>
                <w:szCs w:val="17"/>
              </w:rPr>
            </w:pPr>
            <w:r w:rsidRPr="00787D9A">
              <w:rPr>
                <w:sz w:val="17"/>
                <w:szCs w:val="17"/>
              </w:rPr>
              <w:t>Ctrl + Shift + M</w:t>
            </w:r>
          </w:p>
        </w:tc>
        <w:tc>
          <w:tcPr>
            <w:tcW w:w="2250" w:type="dxa"/>
            <w:tcBorders>
              <w:left w:val="single" w:sz="12" w:space="0" w:color="959CBA" w:themeColor="accent1" w:themeTint="BF"/>
            </w:tcBorders>
          </w:tcPr>
          <w:p w14:paraId="26A012F5" w14:textId="77777777" w:rsidR="00787D9A" w:rsidRPr="00787D9A" w:rsidRDefault="00787D9A" w:rsidP="00787D9A">
            <w:pPr>
              <w:spacing w:after="0"/>
              <w:ind w:left="162"/>
              <w:rPr>
                <w:sz w:val="17"/>
                <w:szCs w:val="17"/>
              </w:rPr>
            </w:pPr>
            <w:r w:rsidRPr="00787D9A">
              <w:rPr>
                <w:sz w:val="17"/>
                <w:szCs w:val="17"/>
              </w:rPr>
              <w:t>Select a Rectangle</w:t>
            </w:r>
          </w:p>
        </w:tc>
        <w:tc>
          <w:tcPr>
            <w:tcW w:w="3240" w:type="dxa"/>
          </w:tcPr>
          <w:p w14:paraId="66041A2B" w14:textId="77777777" w:rsidR="00787D9A" w:rsidRPr="00787D9A" w:rsidRDefault="00787D9A" w:rsidP="00787D9A">
            <w:pPr>
              <w:spacing w:after="0"/>
              <w:rPr>
                <w:sz w:val="17"/>
                <w:szCs w:val="17"/>
              </w:rPr>
            </w:pPr>
            <w:r w:rsidRPr="00787D9A">
              <w:rPr>
                <w:sz w:val="17"/>
                <w:szCs w:val="17"/>
              </w:rPr>
              <w:t>Alt + Drag</w:t>
            </w:r>
          </w:p>
        </w:tc>
      </w:tr>
      <w:tr w:rsidR="00787D9A" w:rsidRPr="00B37B8A" w14:paraId="368665F3" w14:textId="77777777" w:rsidTr="00E662D5">
        <w:trPr>
          <w:jc w:val="left"/>
        </w:trPr>
        <w:tc>
          <w:tcPr>
            <w:tcW w:w="2545" w:type="dxa"/>
          </w:tcPr>
          <w:p w14:paraId="558D5F73" w14:textId="77777777" w:rsidR="00787D9A" w:rsidRPr="00787D9A" w:rsidRDefault="00787D9A" w:rsidP="00BF7754">
            <w:pPr>
              <w:spacing w:after="0"/>
              <w:ind w:left="180"/>
              <w:rPr>
                <w:sz w:val="17"/>
                <w:szCs w:val="17"/>
              </w:rPr>
            </w:pPr>
            <w:r w:rsidRPr="00787D9A">
              <w:rPr>
                <w:sz w:val="17"/>
                <w:szCs w:val="17"/>
              </w:rPr>
              <w:t>Remove Paragraph Formatting</w:t>
            </w:r>
          </w:p>
        </w:tc>
        <w:tc>
          <w:tcPr>
            <w:tcW w:w="2340" w:type="dxa"/>
            <w:tcBorders>
              <w:right w:val="single" w:sz="12" w:space="0" w:color="959CBA" w:themeColor="accent1" w:themeTint="BF"/>
            </w:tcBorders>
          </w:tcPr>
          <w:p w14:paraId="2B93AFFF" w14:textId="77777777" w:rsidR="00787D9A" w:rsidRPr="00787D9A" w:rsidRDefault="00787D9A" w:rsidP="00BF7754">
            <w:pPr>
              <w:spacing w:after="0"/>
              <w:rPr>
                <w:sz w:val="17"/>
                <w:szCs w:val="17"/>
              </w:rPr>
            </w:pPr>
            <w:r w:rsidRPr="00787D9A">
              <w:rPr>
                <w:sz w:val="17"/>
                <w:szCs w:val="17"/>
              </w:rPr>
              <w:t>Ctrl + Q</w:t>
            </w:r>
          </w:p>
        </w:tc>
        <w:tc>
          <w:tcPr>
            <w:tcW w:w="2250" w:type="dxa"/>
            <w:tcBorders>
              <w:left w:val="single" w:sz="12" w:space="0" w:color="959CBA" w:themeColor="accent1" w:themeTint="BF"/>
            </w:tcBorders>
          </w:tcPr>
          <w:p w14:paraId="5BD38EB8" w14:textId="77777777" w:rsidR="00787D9A" w:rsidRPr="00716AEB" w:rsidRDefault="00787D9A" w:rsidP="00BF7754">
            <w:pPr>
              <w:spacing w:after="0"/>
              <w:ind w:left="180"/>
              <w:rPr>
                <w:sz w:val="17"/>
                <w:szCs w:val="17"/>
              </w:rPr>
            </w:pPr>
          </w:p>
        </w:tc>
        <w:tc>
          <w:tcPr>
            <w:tcW w:w="3240" w:type="dxa"/>
          </w:tcPr>
          <w:p w14:paraId="5E1714D0" w14:textId="77777777" w:rsidR="00787D9A" w:rsidRPr="00716AEB" w:rsidRDefault="00787D9A" w:rsidP="00BF7754">
            <w:pPr>
              <w:spacing w:after="0"/>
              <w:rPr>
                <w:sz w:val="17"/>
                <w:szCs w:val="17"/>
              </w:rPr>
            </w:pPr>
          </w:p>
        </w:tc>
      </w:tr>
      <w:tr w:rsidR="00787D9A" w:rsidRPr="00787D9A" w14:paraId="40C920B7" w14:textId="77777777" w:rsidTr="00E662D5">
        <w:trPr>
          <w:jc w:val="left"/>
        </w:trPr>
        <w:tc>
          <w:tcPr>
            <w:tcW w:w="2545" w:type="dxa"/>
            <w:shd w:val="clear" w:color="auto" w:fill="727CA3" w:themeFill="accent1"/>
          </w:tcPr>
          <w:p w14:paraId="5D01F4D1" w14:textId="77777777" w:rsidR="00787D9A" w:rsidRPr="00787D9A" w:rsidRDefault="00787D9A" w:rsidP="00F418A4">
            <w:pPr>
              <w:spacing w:after="0"/>
              <w:rPr>
                <w:b/>
                <w:color w:val="FFFFFF" w:themeColor="background1"/>
                <w:sz w:val="17"/>
                <w:szCs w:val="17"/>
              </w:rPr>
            </w:pPr>
            <w:r w:rsidRPr="00787D9A">
              <w:rPr>
                <w:b/>
                <w:color w:val="FFFFFF" w:themeColor="background1"/>
                <w:sz w:val="17"/>
                <w:szCs w:val="17"/>
              </w:rPr>
              <w:t>Insert Special Characters</w:t>
            </w:r>
          </w:p>
        </w:tc>
        <w:tc>
          <w:tcPr>
            <w:tcW w:w="2340" w:type="dxa"/>
            <w:tcBorders>
              <w:right w:val="single" w:sz="12" w:space="0" w:color="959CBA" w:themeColor="accent1" w:themeTint="BF"/>
            </w:tcBorders>
            <w:shd w:val="clear" w:color="auto" w:fill="727CA3" w:themeFill="accent1"/>
          </w:tcPr>
          <w:p w14:paraId="2F19D217" w14:textId="77777777" w:rsidR="00787D9A" w:rsidRPr="00787D9A" w:rsidRDefault="00787D9A" w:rsidP="00787D9A">
            <w:pPr>
              <w:spacing w:after="0"/>
              <w:ind w:left="180"/>
              <w:rPr>
                <w:b/>
                <w:color w:val="FFFFFF" w:themeColor="background1"/>
                <w:sz w:val="17"/>
                <w:szCs w:val="17"/>
              </w:rPr>
            </w:pPr>
          </w:p>
        </w:tc>
        <w:tc>
          <w:tcPr>
            <w:tcW w:w="2250" w:type="dxa"/>
            <w:tcBorders>
              <w:left w:val="single" w:sz="12" w:space="0" w:color="959CBA" w:themeColor="accent1" w:themeTint="BF"/>
            </w:tcBorders>
            <w:shd w:val="clear" w:color="auto" w:fill="727CA3" w:themeFill="accent1"/>
          </w:tcPr>
          <w:p w14:paraId="0C9D7FDF" w14:textId="77777777" w:rsidR="00787D9A" w:rsidRPr="00787D9A" w:rsidRDefault="00787D9A" w:rsidP="00F418A4">
            <w:pPr>
              <w:spacing w:after="0"/>
              <w:rPr>
                <w:b/>
                <w:color w:val="FFFFFF" w:themeColor="background1"/>
                <w:sz w:val="17"/>
                <w:szCs w:val="17"/>
              </w:rPr>
            </w:pPr>
            <w:r w:rsidRPr="00787D9A">
              <w:rPr>
                <w:b/>
                <w:color w:val="FFFFFF" w:themeColor="background1"/>
                <w:sz w:val="17"/>
                <w:szCs w:val="17"/>
              </w:rPr>
              <w:t>Document Commands</w:t>
            </w:r>
          </w:p>
        </w:tc>
        <w:tc>
          <w:tcPr>
            <w:tcW w:w="3240" w:type="dxa"/>
            <w:shd w:val="clear" w:color="auto" w:fill="727CA3" w:themeFill="accent1"/>
          </w:tcPr>
          <w:p w14:paraId="113F3461" w14:textId="77777777" w:rsidR="00787D9A" w:rsidRPr="00787D9A" w:rsidRDefault="00787D9A" w:rsidP="00787D9A">
            <w:pPr>
              <w:spacing w:after="0"/>
              <w:ind w:left="180"/>
              <w:rPr>
                <w:b/>
                <w:color w:val="FFFFFF" w:themeColor="background1"/>
                <w:sz w:val="17"/>
                <w:szCs w:val="17"/>
              </w:rPr>
            </w:pPr>
          </w:p>
        </w:tc>
      </w:tr>
      <w:tr w:rsidR="00787D9A" w:rsidRPr="00B37B8A" w14:paraId="2D3E0C51" w14:textId="77777777" w:rsidTr="00E662D5">
        <w:trPr>
          <w:jc w:val="left"/>
        </w:trPr>
        <w:tc>
          <w:tcPr>
            <w:tcW w:w="2545" w:type="dxa"/>
          </w:tcPr>
          <w:p w14:paraId="7EF8DE26" w14:textId="77777777" w:rsidR="00787D9A" w:rsidRPr="00787D9A" w:rsidRDefault="00787D9A" w:rsidP="00787D9A">
            <w:pPr>
              <w:spacing w:after="0"/>
              <w:ind w:left="180"/>
              <w:rPr>
                <w:sz w:val="17"/>
                <w:szCs w:val="17"/>
              </w:rPr>
            </w:pPr>
            <w:r w:rsidRPr="00787D9A">
              <w:rPr>
                <w:sz w:val="17"/>
                <w:szCs w:val="17"/>
              </w:rPr>
              <w:t>Non-Breaking Space</w:t>
            </w:r>
          </w:p>
        </w:tc>
        <w:tc>
          <w:tcPr>
            <w:tcW w:w="2340" w:type="dxa"/>
            <w:tcBorders>
              <w:right w:val="single" w:sz="12" w:space="0" w:color="959CBA" w:themeColor="accent1" w:themeTint="BF"/>
            </w:tcBorders>
          </w:tcPr>
          <w:p w14:paraId="2C6F578F" w14:textId="77777777" w:rsidR="00787D9A" w:rsidRPr="00787D9A" w:rsidRDefault="00787D9A" w:rsidP="00FC124F">
            <w:pPr>
              <w:spacing w:after="0"/>
              <w:rPr>
                <w:sz w:val="17"/>
                <w:szCs w:val="17"/>
              </w:rPr>
            </w:pPr>
            <w:r w:rsidRPr="00787D9A">
              <w:rPr>
                <w:sz w:val="17"/>
                <w:szCs w:val="17"/>
              </w:rPr>
              <w:t>Ctrl + Shift + Spacebar</w:t>
            </w:r>
          </w:p>
        </w:tc>
        <w:tc>
          <w:tcPr>
            <w:tcW w:w="2250" w:type="dxa"/>
            <w:tcBorders>
              <w:left w:val="single" w:sz="12" w:space="0" w:color="959CBA" w:themeColor="accent1" w:themeTint="BF"/>
            </w:tcBorders>
          </w:tcPr>
          <w:p w14:paraId="467ED740" w14:textId="77777777" w:rsidR="00787D9A" w:rsidRPr="00787D9A" w:rsidRDefault="00787D9A" w:rsidP="00787D9A">
            <w:pPr>
              <w:spacing w:after="0"/>
              <w:ind w:left="180"/>
              <w:rPr>
                <w:sz w:val="17"/>
                <w:szCs w:val="17"/>
              </w:rPr>
            </w:pPr>
            <w:r w:rsidRPr="00787D9A">
              <w:rPr>
                <w:sz w:val="17"/>
                <w:szCs w:val="17"/>
              </w:rPr>
              <w:t>Print a Document</w:t>
            </w:r>
          </w:p>
        </w:tc>
        <w:tc>
          <w:tcPr>
            <w:tcW w:w="3240" w:type="dxa"/>
          </w:tcPr>
          <w:p w14:paraId="0B1484F9" w14:textId="77777777" w:rsidR="00787D9A" w:rsidRPr="00787D9A" w:rsidRDefault="00787D9A" w:rsidP="00FC124F">
            <w:pPr>
              <w:spacing w:after="0"/>
              <w:rPr>
                <w:sz w:val="17"/>
                <w:szCs w:val="17"/>
              </w:rPr>
            </w:pPr>
            <w:r w:rsidRPr="00787D9A">
              <w:rPr>
                <w:sz w:val="17"/>
                <w:szCs w:val="17"/>
              </w:rPr>
              <w:t>Ctrl + P</w:t>
            </w:r>
          </w:p>
        </w:tc>
      </w:tr>
      <w:tr w:rsidR="00787D9A" w:rsidRPr="00B37B8A" w14:paraId="61E717D1" w14:textId="77777777" w:rsidTr="00E662D5">
        <w:trPr>
          <w:jc w:val="left"/>
        </w:trPr>
        <w:tc>
          <w:tcPr>
            <w:tcW w:w="2545" w:type="dxa"/>
          </w:tcPr>
          <w:p w14:paraId="406B3A52" w14:textId="77777777" w:rsidR="00787D9A" w:rsidRPr="00787D9A" w:rsidRDefault="00787D9A" w:rsidP="00787D9A">
            <w:pPr>
              <w:spacing w:after="0"/>
              <w:ind w:left="180"/>
              <w:rPr>
                <w:sz w:val="17"/>
                <w:szCs w:val="17"/>
              </w:rPr>
            </w:pPr>
            <w:r w:rsidRPr="00787D9A">
              <w:rPr>
                <w:sz w:val="17"/>
                <w:szCs w:val="17"/>
              </w:rPr>
              <w:t>Non-Breaking Hyphen</w:t>
            </w:r>
          </w:p>
        </w:tc>
        <w:tc>
          <w:tcPr>
            <w:tcW w:w="2340" w:type="dxa"/>
            <w:tcBorders>
              <w:right w:val="single" w:sz="12" w:space="0" w:color="959CBA" w:themeColor="accent1" w:themeTint="BF"/>
            </w:tcBorders>
          </w:tcPr>
          <w:p w14:paraId="6CA92CC9" w14:textId="77777777" w:rsidR="00787D9A" w:rsidRPr="00787D9A" w:rsidRDefault="00787D9A" w:rsidP="00FC124F">
            <w:pPr>
              <w:spacing w:after="0"/>
              <w:rPr>
                <w:sz w:val="17"/>
                <w:szCs w:val="17"/>
              </w:rPr>
            </w:pPr>
            <w:r w:rsidRPr="00787D9A">
              <w:rPr>
                <w:sz w:val="17"/>
                <w:szCs w:val="17"/>
              </w:rPr>
              <w:t>Ctrl + Shift + Hyphen</w:t>
            </w:r>
          </w:p>
        </w:tc>
        <w:tc>
          <w:tcPr>
            <w:tcW w:w="2250" w:type="dxa"/>
            <w:tcBorders>
              <w:left w:val="single" w:sz="12" w:space="0" w:color="959CBA" w:themeColor="accent1" w:themeTint="BF"/>
            </w:tcBorders>
          </w:tcPr>
          <w:p w14:paraId="3128026C" w14:textId="77777777" w:rsidR="00787D9A" w:rsidRPr="00787D9A" w:rsidRDefault="00787D9A" w:rsidP="00787D9A">
            <w:pPr>
              <w:spacing w:after="0"/>
              <w:ind w:left="180"/>
              <w:rPr>
                <w:sz w:val="17"/>
                <w:szCs w:val="17"/>
              </w:rPr>
            </w:pPr>
            <w:r w:rsidRPr="00787D9A">
              <w:rPr>
                <w:sz w:val="17"/>
                <w:szCs w:val="17"/>
              </w:rPr>
              <w:t>Switch to next screen</w:t>
            </w:r>
          </w:p>
        </w:tc>
        <w:tc>
          <w:tcPr>
            <w:tcW w:w="3240" w:type="dxa"/>
          </w:tcPr>
          <w:p w14:paraId="66F1B62F" w14:textId="77777777" w:rsidR="00787D9A" w:rsidRPr="00787D9A" w:rsidRDefault="00787D9A" w:rsidP="00FC124F">
            <w:pPr>
              <w:spacing w:after="0"/>
              <w:rPr>
                <w:sz w:val="17"/>
                <w:szCs w:val="17"/>
              </w:rPr>
            </w:pPr>
            <w:r w:rsidRPr="00787D9A">
              <w:rPr>
                <w:sz w:val="17"/>
                <w:szCs w:val="17"/>
              </w:rPr>
              <w:t>Ctrl + F6 of Alt + F6</w:t>
            </w:r>
          </w:p>
        </w:tc>
      </w:tr>
      <w:tr w:rsidR="00787D9A" w:rsidRPr="00B37B8A" w14:paraId="72DC6A88" w14:textId="77777777" w:rsidTr="00E662D5">
        <w:trPr>
          <w:jc w:val="left"/>
        </w:trPr>
        <w:tc>
          <w:tcPr>
            <w:tcW w:w="2545" w:type="dxa"/>
          </w:tcPr>
          <w:p w14:paraId="79899898" w14:textId="77777777" w:rsidR="00787D9A" w:rsidRPr="00787D9A" w:rsidRDefault="00787D9A" w:rsidP="00787D9A">
            <w:pPr>
              <w:spacing w:after="0"/>
              <w:ind w:left="180"/>
              <w:rPr>
                <w:sz w:val="17"/>
                <w:szCs w:val="17"/>
              </w:rPr>
            </w:pPr>
            <w:r w:rsidRPr="00787D9A">
              <w:rPr>
                <w:sz w:val="17"/>
                <w:szCs w:val="17"/>
              </w:rPr>
              <w:t>Line Break</w:t>
            </w:r>
          </w:p>
        </w:tc>
        <w:tc>
          <w:tcPr>
            <w:tcW w:w="2340" w:type="dxa"/>
            <w:tcBorders>
              <w:right w:val="single" w:sz="12" w:space="0" w:color="959CBA" w:themeColor="accent1" w:themeTint="BF"/>
            </w:tcBorders>
          </w:tcPr>
          <w:p w14:paraId="2EB00019" w14:textId="77777777" w:rsidR="00787D9A" w:rsidRPr="00787D9A" w:rsidRDefault="00787D9A" w:rsidP="00FC124F">
            <w:pPr>
              <w:spacing w:after="0"/>
              <w:rPr>
                <w:sz w:val="17"/>
                <w:szCs w:val="17"/>
              </w:rPr>
            </w:pPr>
            <w:r w:rsidRPr="00787D9A">
              <w:rPr>
                <w:sz w:val="17"/>
                <w:szCs w:val="17"/>
              </w:rPr>
              <w:t>Shift + Enter</w:t>
            </w:r>
          </w:p>
        </w:tc>
        <w:tc>
          <w:tcPr>
            <w:tcW w:w="2250" w:type="dxa"/>
            <w:tcBorders>
              <w:left w:val="single" w:sz="12" w:space="0" w:color="959CBA" w:themeColor="accent1" w:themeTint="BF"/>
            </w:tcBorders>
          </w:tcPr>
          <w:p w14:paraId="310082BE" w14:textId="77777777" w:rsidR="00787D9A" w:rsidRPr="00787D9A" w:rsidRDefault="00787D9A" w:rsidP="00787D9A">
            <w:pPr>
              <w:spacing w:after="0"/>
              <w:ind w:left="180"/>
              <w:rPr>
                <w:sz w:val="17"/>
                <w:szCs w:val="17"/>
              </w:rPr>
            </w:pPr>
            <w:r w:rsidRPr="00787D9A">
              <w:rPr>
                <w:sz w:val="17"/>
                <w:szCs w:val="17"/>
              </w:rPr>
              <w:t>Switch to previous screen</w:t>
            </w:r>
          </w:p>
        </w:tc>
        <w:tc>
          <w:tcPr>
            <w:tcW w:w="3240" w:type="dxa"/>
          </w:tcPr>
          <w:p w14:paraId="7BA48DAF" w14:textId="77777777" w:rsidR="00787D9A" w:rsidRPr="00787D9A" w:rsidRDefault="00787D9A" w:rsidP="00FC124F">
            <w:pPr>
              <w:spacing w:after="0"/>
              <w:rPr>
                <w:sz w:val="17"/>
                <w:szCs w:val="17"/>
              </w:rPr>
            </w:pPr>
            <w:r w:rsidRPr="00787D9A">
              <w:rPr>
                <w:sz w:val="17"/>
                <w:szCs w:val="17"/>
              </w:rPr>
              <w:t>Ctrl + Shift + F6 or Alt + Shift + F6</w:t>
            </w:r>
          </w:p>
        </w:tc>
      </w:tr>
      <w:tr w:rsidR="00787D9A" w:rsidRPr="00B37B8A" w14:paraId="0FFAC31A" w14:textId="77777777" w:rsidTr="00E662D5">
        <w:trPr>
          <w:jc w:val="left"/>
        </w:trPr>
        <w:tc>
          <w:tcPr>
            <w:tcW w:w="2545" w:type="dxa"/>
          </w:tcPr>
          <w:p w14:paraId="0CEFDC45" w14:textId="77777777" w:rsidR="00787D9A" w:rsidRPr="00787D9A" w:rsidRDefault="00787D9A" w:rsidP="00787D9A">
            <w:pPr>
              <w:spacing w:after="0"/>
              <w:ind w:left="180"/>
              <w:rPr>
                <w:sz w:val="17"/>
                <w:szCs w:val="17"/>
              </w:rPr>
            </w:pPr>
            <w:r w:rsidRPr="00787D9A">
              <w:rPr>
                <w:sz w:val="17"/>
                <w:szCs w:val="17"/>
              </w:rPr>
              <w:t>Page Break</w:t>
            </w:r>
          </w:p>
        </w:tc>
        <w:tc>
          <w:tcPr>
            <w:tcW w:w="2340" w:type="dxa"/>
            <w:tcBorders>
              <w:right w:val="single" w:sz="12" w:space="0" w:color="959CBA" w:themeColor="accent1" w:themeTint="BF"/>
            </w:tcBorders>
          </w:tcPr>
          <w:p w14:paraId="68E1F617" w14:textId="77777777" w:rsidR="00787D9A" w:rsidRPr="00787D9A" w:rsidRDefault="00787D9A" w:rsidP="00FC124F">
            <w:pPr>
              <w:spacing w:after="0"/>
              <w:rPr>
                <w:sz w:val="17"/>
                <w:szCs w:val="17"/>
              </w:rPr>
            </w:pPr>
            <w:r w:rsidRPr="00787D9A">
              <w:rPr>
                <w:sz w:val="17"/>
                <w:szCs w:val="17"/>
              </w:rPr>
              <w:t>Ctrl + Enter</w:t>
            </w:r>
          </w:p>
        </w:tc>
        <w:tc>
          <w:tcPr>
            <w:tcW w:w="2250" w:type="dxa"/>
            <w:tcBorders>
              <w:left w:val="single" w:sz="12" w:space="0" w:color="959CBA" w:themeColor="accent1" w:themeTint="BF"/>
            </w:tcBorders>
          </w:tcPr>
          <w:p w14:paraId="3FAAC4F2" w14:textId="77777777" w:rsidR="00787D9A" w:rsidRPr="00787D9A" w:rsidRDefault="00787D9A" w:rsidP="00787D9A">
            <w:pPr>
              <w:spacing w:after="0"/>
              <w:ind w:left="180"/>
              <w:rPr>
                <w:sz w:val="17"/>
                <w:szCs w:val="17"/>
              </w:rPr>
            </w:pPr>
            <w:r w:rsidRPr="00787D9A">
              <w:rPr>
                <w:sz w:val="17"/>
                <w:szCs w:val="17"/>
              </w:rPr>
              <w:t>Close a Document</w:t>
            </w:r>
          </w:p>
        </w:tc>
        <w:tc>
          <w:tcPr>
            <w:tcW w:w="3240" w:type="dxa"/>
          </w:tcPr>
          <w:p w14:paraId="155243AB" w14:textId="77777777" w:rsidR="00787D9A" w:rsidRPr="00787D9A" w:rsidRDefault="00787D9A" w:rsidP="00FC124F">
            <w:pPr>
              <w:spacing w:after="0"/>
              <w:rPr>
                <w:sz w:val="17"/>
                <w:szCs w:val="17"/>
              </w:rPr>
            </w:pPr>
            <w:r w:rsidRPr="00787D9A">
              <w:rPr>
                <w:sz w:val="17"/>
                <w:szCs w:val="17"/>
              </w:rPr>
              <w:t>Ctrl + F4</w:t>
            </w:r>
          </w:p>
        </w:tc>
      </w:tr>
      <w:tr w:rsidR="00787D9A" w:rsidRPr="00B37B8A" w14:paraId="0551B736" w14:textId="77777777" w:rsidTr="00E662D5">
        <w:trPr>
          <w:jc w:val="left"/>
        </w:trPr>
        <w:tc>
          <w:tcPr>
            <w:tcW w:w="2545" w:type="dxa"/>
          </w:tcPr>
          <w:p w14:paraId="221B76F7" w14:textId="77777777" w:rsidR="00787D9A" w:rsidRPr="00787D9A" w:rsidRDefault="00787D9A" w:rsidP="00787D9A">
            <w:pPr>
              <w:spacing w:after="0"/>
              <w:ind w:left="180"/>
              <w:rPr>
                <w:sz w:val="17"/>
                <w:szCs w:val="17"/>
              </w:rPr>
            </w:pPr>
          </w:p>
        </w:tc>
        <w:tc>
          <w:tcPr>
            <w:tcW w:w="2340" w:type="dxa"/>
            <w:tcBorders>
              <w:right w:val="single" w:sz="12" w:space="0" w:color="959CBA" w:themeColor="accent1" w:themeTint="BF"/>
            </w:tcBorders>
          </w:tcPr>
          <w:p w14:paraId="12AFB641" w14:textId="77777777" w:rsidR="00787D9A" w:rsidRPr="00787D9A" w:rsidRDefault="00787D9A" w:rsidP="00FC124F">
            <w:pPr>
              <w:spacing w:after="0"/>
              <w:rPr>
                <w:sz w:val="17"/>
                <w:szCs w:val="17"/>
              </w:rPr>
            </w:pPr>
          </w:p>
        </w:tc>
        <w:tc>
          <w:tcPr>
            <w:tcW w:w="2250" w:type="dxa"/>
            <w:tcBorders>
              <w:left w:val="single" w:sz="12" w:space="0" w:color="959CBA" w:themeColor="accent1" w:themeTint="BF"/>
            </w:tcBorders>
          </w:tcPr>
          <w:p w14:paraId="79EF8AE4" w14:textId="77777777" w:rsidR="00787D9A" w:rsidRPr="00787D9A" w:rsidRDefault="00787D9A" w:rsidP="00787D9A">
            <w:pPr>
              <w:spacing w:after="0"/>
              <w:ind w:left="180"/>
              <w:rPr>
                <w:sz w:val="17"/>
                <w:szCs w:val="17"/>
              </w:rPr>
            </w:pPr>
            <w:r w:rsidRPr="00787D9A">
              <w:rPr>
                <w:sz w:val="17"/>
                <w:szCs w:val="17"/>
              </w:rPr>
              <w:t>Save a Document</w:t>
            </w:r>
          </w:p>
        </w:tc>
        <w:tc>
          <w:tcPr>
            <w:tcW w:w="3240" w:type="dxa"/>
          </w:tcPr>
          <w:p w14:paraId="75B03E44" w14:textId="77777777" w:rsidR="00787D9A" w:rsidRPr="00787D9A" w:rsidRDefault="00787D9A" w:rsidP="00FC124F">
            <w:pPr>
              <w:spacing w:after="0"/>
              <w:rPr>
                <w:sz w:val="17"/>
                <w:szCs w:val="17"/>
              </w:rPr>
            </w:pPr>
            <w:r w:rsidRPr="00787D9A">
              <w:rPr>
                <w:sz w:val="17"/>
                <w:szCs w:val="17"/>
              </w:rPr>
              <w:t>Ctrl + S</w:t>
            </w:r>
          </w:p>
        </w:tc>
      </w:tr>
      <w:tr w:rsidR="00787D9A" w:rsidRPr="00787D9A" w14:paraId="2E3E8CC8" w14:textId="77777777" w:rsidTr="00E662D5">
        <w:trPr>
          <w:jc w:val="left"/>
        </w:trPr>
        <w:tc>
          <w:tcPr>
            <w:tcW w:w="2545" w:type="dxa"/>
            <w:shd w:val="clear" w:color="auto" w:fill="727CA3" w:themeFill="accent1"/>
          </w:tcPr>
          <w:p w14:paraId="2AEE3383" w14:textId="77777777" w:rsidR="00787D9A" w:rsidRPr="00787D9A" w:rsidRDefault="00787D9A" w:rsidP="00F418A4">
            <w:pPr>
              <w:spacing w:after="0"/>
              <w:rPr>
                <w:b/>
                <w:color w:val="FFFFFF" w:themeColor="background1"/>
                <w:sz w:val="17"/>
                <w:szCs w:val="17"/>
              </w:rPr>
            </w:pPr>
            <w:r>
              <w:rPr>
                <w:b/>
                <w:color w:val="FFFFFF" w:themeColor="background1"/>
                <w:sz w:val="17"/>
                <w:szCs w:val="17"/>
              </w:rPr>
              <w:t>Fields</w:t>
            </w:r>
          </w:p>
        </w:tc>
        <w:tc>
          <w:tcPr>
            <w:tcW w:w="2340" w:type="dxa"/>
            <w:tcBorders>
              <w:right w:val="single" w:sz="12" w:space="0" w:color="959CBA" w:themeColor="accent1" w:themeTint="BF"/>
            </w:tcBorders>
            <w:shd w:val="clear" w:color="auto" w:fill="727CA3" w:themeFill="accent1"/>
          </w:tcPr>
          <w:p w14:paraId="0F3AF877" w14:textId="77777777" w:rsidR="00787D9A" w:rsidRPr="00787D9A" w:rsidRDefault="00787D9A" w:rsidP="00BF7754">
            <w:pPr>
              <w:spacing w:after="0"/>
              <w:ind w:left="180"/>
              <w:rPr>
                <w:b/>
                <w:color w:val="FFFFFF" w:themeColor="background1"/>
                <w:sz w:val="17"/>
                <w:szCs w:val="17"/>
              </w:rPr>
            </w:pPr>
          </w:p>
        </w:tc>
        <w:tc>
          <w:tcPr>
            <w:tcW w:w="2250" w:type="dxa"/>
            <w:tcBorders>
              <w:left w:val="single" w:sz="12" w:space="0" w:color="959CBA" w:themeColor="accent1" w:themeTint="BF"/>
            </w:tcBorders>
            <w:shd w:val="clear" w:color="auto" w:fill="727CA3" w:themeFill="accent1"/>
          </w:tcPr>
          <w:p w14:paraId="645AB8D5" w14:textId="77777777" w:rsidR="00787D9A" w:rsidRPr="00787D9A" w:rsidRDefault="00787D9A" w:rsidP="00F418A4">
            <w:pPr>
              <w:spacing w:after="0"/>
              <w:rPr>
                <w:b/>
                <w:color w:val="FFFFFF" w:themeColor="background1"/>
                <w:sz w:val="17"/>
                <w:szCs w:val="17"/>
              </w:rPr>
            </w:pPr>
            <w:r>
              <w:rPr>
                <w:b/>
                <w:color w:val="FFFFFF" w:themeColor="background1"/>
                <w:sz w:val="17"/>
                <w:szCs w:val="17"/>
              </w:rPr>
              <w:t>Move/Copy/Undo</w:t>
            </w:r>
          </w:p>
        </w:tc>
        <w:tc>
          <w:tcPr>
            <w:tcW w:w="3240" w:type="dxa"/>
            <w:shd w:val="clear" w:color="auto" w:fill="727CA3" w:themeFill="accent1"/>
          </w:tcPr>
          <w:p w14:paraId="0771A7C9" w14:textId="77777777" w:rsidR="00787D9A" w:rsidRPr="00787D9A" w:rsidRDefault="00787D9A" w:rsidP="00BF7754">
            <w:pPr>
              <w:spacing w:after="0"/>
              <w:ind w:left="180"/>
              <w:rPr>
                <w:b/>
                <w:color w:val="FFFFFF" w:themeColor="background1"/>
                <w:sz w:val="17"/>
                <w:szCs w:val="17"/>
              </w:rPr>
            </w:pPr>
          </w:p>
        </w:tc>
      </w:tr>
      <w:tr w:rsidR="00787D9A" w:rsidRPr="00B37B8A" w14:paraId="4E2EB87E" w14:textId="77777777" w:rsidTr="00E662D5">
        <w:trPr>
          <w:jc w:val="left"/>
        </w:trPr>
        <w:tc>
          <w:tcPr>
            <w:tcW w:w="2545" w:type="dxa"/>
          </w:tcPr>
          <w:p w14:paraId="30ABA86D" w14:textId="77777777" w:rsidR="00787D9A" w:rsidRPr="00787D9A" w:rsidRDefault="00787D9A" w:rsidP="00FC124F">
            <w:pPr>
              <w:spacing w:after="0"/>
              <w:rPr>
                <w:sz w:val="17"/>
                <w:szCs w:val="17"/>
              </w:rPr>
            </w:pPr>
            <w:r w:rsidRPr="00787D9A">
              <w:rPr>
                <w:sz w:val="17"/>
                <w:szCs w:val="17"/>
              </w:rPr>
              <w:t>Update</w:t>
            </w:r>
          </w:p>
        </w:tc>
        <w:tc>
          <w:tcPr>
            <w:tcW w:w="2340" w:type="dxa"/>
            <w:tcBorders>
              <w:right w:val="single" w:sz="12" w:space="0" w:color="959CBA" w:themeColor="accent1" w:themeTint="BF"/>
            </w:tcBorders>
          </w:tcPr>
          <w:p w14:paraId="44693A49" w14:textId="77777777" w:rsidR="00787D9A" w:rsidRPr="00787D9A" w:rsidRDefault="00787D9A" w:rsidP="00FC124F">
            <w:pPr>
              <w:spacing w:after="0"/>
              <w:rPr>
                <w:sz w:val="17"/>
                <w:szCs w:val="17"/>
              </w:rPr>
            </w:pPr>
            <w:r w:rsidRPr="00787D9A">
              <w:rPr>
                <w:sz w:val="17"/>
                <w:szCs w:val="17"/>
              </w:rPr>
              <w:t>F9</w:t>
            </w:r>
          </w:p>
        </w:tc>
        <w:tc>
          <w:tcPr>
            <w:tcW w:w="2250" w:type="dxa"/>
            <w:tcBorders>
              <w:left w:val="single" w:sz="12" w:space="0" w:color="959CBA" w:themeColor="accent1" w:themeTint="BF"/>
            </w:tcBorders>
          </w:tcPr>
          <w:p w14:paraId="13EDD073" w14:textId="77777777" w:rsidR="00787D9A" w:rsidRPr="00787D9A" w:rsidRDefault="00787D9A" w:rsidP="00FC124F">
            <w:pPr>
              <w:spacing w:after="0"/>
              <w:rPr>
                <w:sz w:val="17"/>
                <w:szCs w:val="17"/>
              </w:rPr>
            </w:pPr>
            <w:r w:rsidRPr="00787D9A">
              <w:rPr>
                <w:sz w:val="17"/>
                <w:szCs w:val="17"/>
              </w:rPr>
              <w:t>Cut</w:t>
            </w:r>
          </w:p>
        </w:tc>
        <w:tc>
          <w:tcPr>
            <w:tcW w:w="3240" w:type="dxa"/>
          </w:tcPr>
          <w:p w14:paraId="25627BA9" w14:textId="77777777" w:rsidR="00787D9A" w:rsidRPr="00787D9A" w:rsidRDefault="00787D9A" w:rsidP="00FC124F">
            <w:pPr>
              <w:spacing w:after="0"/>
              <w:rPr>
                <w:sz w:val="17"/>
                <w:szCs w:val="17"/>
              </w:rPr>
            </w:pPr>
            <w:r w:rsidRPr="00787D9A">
              <w:rPr>
                <w:sz w:val="17"/>
                <w:szCs w:val="17"/>
              </w:rPr>
              <w:t>Ctrl + X</w:t>
            </w:r>
          </w:p>
        </w:tc>
      </w:tr>
      <w:tr w:rsidR="00787D9A" w:rsidRPr="00B37B8A" w14:paraId="2EB73E2E" w14:textId="77777777" w:rsidTr="00E662D5">
        <w:trPr>
          <w:jc w:val="left"/>
        </w:trPr>
        <w:tc>
          <w:tcPr>
            <w:tcW w:w="2545" w:type="dxa"/>
          </w:tcPr>
          <w:p w14:paraId="71689928" w14:textId="77777777" w:rsidR="00787D9A" w:rsidRPr="00787D9A" w:rsidRDefault="00787D9A" w:rsidP="00FC124F">
            <w:pPr>
              <w:spacing w:after="0"/>
              <w:rPr>
                <w:sz w:val="17"/>
                <w:szCs w:val="17"/>
              </w:rPr>
            </w:pPr>
            <w:r w:rsidRPr="00787D9A">
              <w:rPr>
                <w:sz w:val="17"/>
                <w:szCs w:val="17"/>
              </w:rPr>
              <w:t>Insert</w:t>
            </w:r>
          </w:p>
        </w:tc>
        <w:tc>
          <w:tcPr>
            <w:tcW w:w="2340" w:type="dxa"/>
            <w:tcBorders>
              <w:right w:val="single" w:sz="12" w:space="0" w:color="959CBA" w:themeColor="accent1" w:themeTint="BF"/>
            </w:tcBorders>
          </w:tcPr>
          <w:p w14:paraId="54C87623" w14:textId="77777777" w:rsidR="00787D9A" w:rsidRPr="00787D9A" w:rsidRDefault="00787D9A" w:rsidP="00FC124F">
            <w:pPr>
              <w:spacing w:after="0"/>
              <w:rPr>
                <w:sz w:val="17"/>
                <w:szCs w:val="17"/>
              </w:rPr>
            </w:pPr>
            <w:r w:rsidRPr="00787D9A">
              <w:rPr>
                <w:sz w:val="17"/>
                <w:szCs w:val="17"/>
              </w:rPr>
              <w:t>Ctrl + F9</w:t>
            </w:r>
          </w:p>
        </w:tc>
        <w:tc>
          <w:tcPr>
            <w:tcW w:w="2250" w:type="dxa"/>
            <w:tcBorders>
              <w:left w:val="single" w:sz="12" w:space="0" w:color="959CBA" w:themeColor="accent1" w:themeTint="BF"/>
            </w:tcBorders>
          </w:tcPr>
          <w:p w14:paraId="2968F80E" w14:textId="77777777" w:rsidR="00787D9A" w:rsidRPr="00787D9A" w:rsidRDefault="00787D9A" w:rsidP="00FC124F">
            <w:pPr>
              <w:spacing w:after="0"/>
              <w:rPr>
                <w:sz w:val="17"/>
                <w:szCs w:val="17"/>
              </w:rPr>
            </w:pPr>
            <w:r w:rsidRPr="00787D9A">
              <w:rPr>
                <w:sz w:val="17"/>
                <w:szCs w:val="17"/>
              </w:rPr>
              <w:t>Copy</w:t>
            </w:r>
          </w:p>
        </w:tc>
        <w:tc>
          <w:tcPr>
            <w:tcW w:w="3240" w:type="dxa"/>
          </w:tcPr>
          <w:p w14:paraId="3B00F4AC" w14:textId="77777777" w:rsidR="00787D9A" w:rsidRPr="00787D9A" w:rsidRDefault="00787D9A" w:rsidP="00FC124F">
            <w:pPr>
              <w:spacing w:after="0"/>
              <w:rPr>
                <w:sz w:val="17"/>
                <w:szCs w:val="17"/>
              </w:rPr>
            </w:pPr>
            <w:r w:rsidRPr="00787D9A">
              <w:rPr>
                <w:sz w:val="17"/>
                <w:szCs w:val="17"/>
              </w:rPr>
              <w:t>Ctrl + C</w:t>
            </w:r>
          </w:p>
        </w:tc>
      </w:tr>
      <w:tr w:rsidR="00787D9A" w:rsidRPr="00B37B8A" w14:paraId="05DBBB85" w14:textId="77777777" w:rsidTr="00E662D5">
        <w:trPr>
          <w:jc w:val="left"/>
        </w:trPr>
        <w:tc>
          <w:tcPr>
            <w:tcW w:w="2545" w:type="dxa"/>
          </w:tcPr>
          <w:p w14:paraId="46D9406E" w14:textId="77777777" w:rsidR="00787D9A" w:rsidRPr="00787D9A" w:rsidRDefault="00787D9A" w:rsidP="00FC124F">
            <w:pPr>
              <w:spacing w:after="0"/>
              <w:rPr>
                <w:sz w:val="17"/>
                <w:szCs w:val="17"/>
              </w:rPr>
            </w:pPr>
            <w:r w:rsidRPr="00787D9A">
              <w:rPr>
                <w:sz w:val="17"/>
                <w:szCs w:val="17"/>
              </w:rPr>
              <w:t>Toggle Field Code/Result</w:t>
            </w:r>
          </w:p>
        </w:tc>
        <w:tc>
          <w:tcPr>
            <w:tcW w:w="2340" w:type="dxa"/>
            <w:tcBorders>
              <w:right w:val="single" w:sz="12" w:space="0" w:color="959CBA" w:themeColor="accent1" w:themeTint="BF"/>
            </w:tcBorders>
          </w:tcPr>
          <w:p w14:paraId="17898E03" w14:textId="77777777" w:rsidR="00787D9A" w:rsidRPr="00787D9A" w:rsidRDefault="00787D9A" w:rsidP="00FC124F">
            <w:pPr>
              <w:spacing w:after="0"/>
              <w:rPr>
                <w:sz w:val="17"/>
                <w:szCs w:val="17"/>
              </w:rPr>
            </w:pPr>
            <w:r w:rsidRPr="00787D9A">
              <w:rPr>
                <w:sz w:val="17"/>
                <w:szCs w:val="17"/>
              </w:rPr>
              <w:t>Shift + F9</w:t>
            </w:r>
          </w:p>
        </w:tc>
        <w:tc>
          <w:tcPr>
            <w:tcW w:w="2250" w:type="dxa"/>
            <w:tcBorders>
              <w:left w:val="single" w:sz="12" w:space="0" w:color="959CBA" w:themeColor="accent1" w:themeTint="BF"/>
            </w:tcBorders>
          </w:tcPr>
          <w:p w14:paraId="1319B899" w14:textId="77777777" w:rsidR="00787D9A" w:rsidRPr="00787D9A" w:rsidRDefault="00787D9A" w:rsidP="00FC124F">
            <w:pPr>
              <w:spacing w:after="0"/>
              <w:rPr>
                <w:sz w:val="17"/>
                <w:szCs w:val="17"/>
              </w:rPr>
            </w:pPr>
            <w:r w:rsidRPr="00787D9A">
              <w:rPr>
                <w:sz w:val="17"/>
                <w:szCs w:val="17"/>
              </w:rPr>
              <w:t>Paste</w:t>
            </w:r>
          </w:p>
        </w:tc>
        <w:tc>
          <w:tcPr>
            <w:tcW w:w="3240" w:type="dxa"/>
          </w:tcPr>
          <w:p w14:paraId="5CCB7F33" w14:textId="77777777" w:rsidR="00787D9A" w:rsidRPr="00787D9A" w:rsidRDefault="00787D9A" w:rsidP="00FC124F">
            <w:pPr>
              <w:spacing w:after="0"/>
              <w:rPr>
                <w:sz w:val="17"/>
                <w:szCs w:val="17"/>
              </w:rPr>
            </w:pPr>
            <w:r w:rsidRPr="00787D9A">
              <w:rPr>
                <w:sz w:val="17"/>
                <w:szCs w:val="17"/>
              </w:rPr>
              <w:t>Ctrl + V</w:t>
            </w:r>
          </w:p>
        </w:tc>
      </w:tr>
      <w:tr w:rsidR="00787D9A" w:rsidRPr="00B37B8A" w14:paraId="537E9760" w14:textId="77777777" w:rsidTr="00E662D5">
        <w:trPr>
          <w:jc w:val="left"/>
        </w:trPr>
        <w:tc>
          <w:tcPr>
            <w:tcW w:w="2545" w:type="dxa"/>
          </w:tcPr>
          <w:p w14:paraId="59B597AF" w14:textId="77777777" w:rsidR="00787D9A" w:rsidRPr="00787D9A" w:rsidRDefault="00787D9A" w:rsidP="00FC124F">
            <w:pPr>
              <w:spacing w:after="0"/>
              <w:rPr>
                <w:sz w:val="17"/>
                <w:szCs w:val="17"/>
              </w:rPr>
            </w:pPr>
            <w:r>
              <w:rPr>
                <w:sz w:val="17"/>
                <w:szCs w:val="17"/>
              </w:rPr>
              <w:t>Toggle</w:t>
            </w:r>
            <w:r w:rsidRPr="00787D9A">
              <w:rPr>
                <w:sz w:val="17"/>
                <w:szCs w:val="17"/>
              </w:rPr>
              <w:t xml:space="preserve"> field codes and results</w:t>
            </w:r>
          </w:p>
        </w:tc>
        <w:tc>
          <w:tcPr>
            <w:tcW w:w="2340" w:type="dxa"/>
            <w:tcBorders>
              <w:right w:val="single" w:sz="12" w:space="0" w:color="959CBA" w:themeColor="accent1" w:themeTint="BF"/>
            </w:tcBorders>
          </w:tcPr>
          <w:p w14:paraId="26890186" w14:textId="77777777" w:rsidR="00787D9A" w:rsidRPr="00787D9A" w:rsidRDefault="00787D9A" w:rsidP="00FC124F">
            <w:pPr>
              <w:spacing w:after="0"/>
              <w:rPr>
                <w:sz w:val="17"/>
                <w:szCs w:val="17"/>
              </w:rPr>
            </w:pPr>
            <w:r w:rsidRPr="00787D9A">
              <w:rPr>
                <w:sz w:val="17"/>
                <w:szCs w:val="17"/>
              </w:rPr>
              <w:t>Alt + F9</w:t>
            </w:r>
          </w:p>
        </w:tc>
        <w:tc>
          <w:tcPr>
            <w:tcW w:w="2250" w:type="dxa"/>
            <w:tcBorders>
              <w:left w:val="single" w:sz="12" w:space="0" w:color="959CBA" w:themeColor="accent1" w:themeTint="BF"/>
            </w:tcBorders>
          </w:tcPr>
          <w:p w14:paraId="710C2933" w14:textId="77777777" w:rsidR="00787D9A" w:rsidRPr="00787D9A" w:rsidRDefault="00787D9A" w:rsidP="00FC124F">
            <w:pPr>
              <w:spacing w:after="0"/>
              <w:rPr>
                <w:sz w:val="17"/>
                <w:szCs w:val="17"/>
              </w:rPr>
            </w:pPr>
            <w:r w:rsidRPr="00787D9A">
              <w:rPr>
                <w:sz w:val="17"/>
                <w:szCs w:val="17"/>
              </w:rPr>
              <w:t>Copy Formatting</w:t>
            </w:r>
          </w:p>
        </w:tc>
        <w:tc>
          <w:tcPr>
            <w:tcW w:w="3240" w:type="dxa"/>
          </w:tcPr>
          <w:p w14:paraId="7A957A37" w14:textId="77777777" w:rsidR="00787D9A" w:rsidRPr="00787D9A" w:rsidRDefault="00787D9A" w:rsidP="00FC124F">
            <w:pPr>
              <w:spacing w:after="0"/>
              <w:rPr>
                <w:sz w:val="17"/>
                <w:szCs w:val="17"/>
              </w:rPr>
            </w:pPr>
            <w:r w:rsidRPr="00787D9A">
              <w:rPr>
                <w:sz w:val="17"/>
                <w:szCs w:val="17"/>
              </w:rPr>
              <w:t>Ctrl + Shift + C</w:t>
            </w:r>
          </w:p>
        </w:tc>
      </w:tr>
      <w:tr w:rsidR="00787D9A" w:rsidRPr="00B37B8A" w14:paraId="3755E2E8" w14:textId="77777777" w:rsidTr="00E662D5">
        <w:trPr>
          <w:jc w:val="left"/>
        </w:trPr>
        <w:tc>
          <w:tcPr>
            <w:tcW w:w="2545" w:type="dxa"/>
          </w:tcPr>
          <w:p w14:paraId="3A822068" w14:textId="77777777" w:rsidR="00787D9A" w:rsidRPr="00787D9A" w:rsidRDefault="00787D9A" w:rsidP="00FC124F">
            <w:pPr>
              <w:spacing w:after="0"/>
              <w:rPr>
                <w:sz w:val="17"/>
                <w:szCs w:val="17"/>
              </w:rPr>
            </w:pPr>
            <w:r w:rsidRPr="00787D9A">
              <w:rPr>
                <w:sz w:val="17"/>
                <w:szCs w:val="17"/>
              </w:rPr>
              <w:t>Unlink Fields</w:t>
            </w:r>
          </w:p>
        </w:tc>
        <w:tc>
          <w:tcPr>
            <w:tcW w:w="2340" w:type="dxa"/>
            <w:tcBorders>
              <w:right w:val="single" w:sz="12" w:space="0" w:color="959CBA" w:themeColor="accent1" w:themeTint="BF"/>
            </w:tcBorders>
          </w:tcPr>
          <w:p w14:paraId="2D220A27" w14:textId="77777777" w:rsidR="00787D9A" w:rsidRPr="00787D9A" w:rsidRDefault="00787D9A" w:rsidP="00FC124F">
            <w:pPr>
              <w:spacing w:after="0"/>
              <w:rPr>
                <w:sz w:val="17"/>
                <w:szCs w:val="17"/>
              </w:rPr>
            </w:pPr>
            <w:r w:rsidRPr="00787D9A">
              <w:rPr>
                <w:sz w:val="17"/>
                <w:szCs w:val="17"/>
              </w:rPr>
              <w:t>Ctrl + Shift + F9</w:t>
            </w:r>
          </w:p>
        </w:tc>
        <w:tc>
          <w:tcPr>
            <w:tcW w:w="2250" w:type="dxa"/>
            <w:tcBorders>
              <w:left w:val="single" w:sz="12" w:space="0" w:color="959CBA" w:themeColor="accent1" w:themeTint="BF"/>
            </w:tcBorders>
          </w:tcPr>
          <w:p w14:paraId="0DEC41E1" w14:textId="77777777" w:rsidR="00787D9A" w:rsidRPr="00787D9A" w:rsidRDefault="00787D9A" w:rsidP="00FC124F">
            <w:pPr>
              <w:spacing w:after="0"/>
              <w:rPr>
                <w:sz w:val="17"/>
                <w:szCs w:val="17"/>
              </w:rPr>
            </w:pPr>
            <w:r w:rsidRPr="00787D9A">
              <w:rPr>
                <w:sz w:val="17"/>
                <w:szCs w:val="17"/>
              </w:rPr>
              <w:t>Paste Formatting</w:t>
            </w:r>
          </w:p>
        </w:tc>
        <w:tc>
          <w:tcPr>
            <w:tcW w:w="3240" w:type="dxa"/>
          </w:tcPr>
          <w:p w14:paraId="3BA801B2" w14:textId="77777777" w:rsidR="00787D9A" w:rsidRPr="00787D9A" w:rsidRDefault="00787D9A" w:rsidP="00FC124F">
            <w:pPr>
              <w:spacing w:after="0"/>
              <w:rPr>
                <w:sz w:val="17"/>
                <w:szCs w:val="17"/>
              </w:rPr>
            </w:pPr>
            <w:r w:rsidRPr="00787D9A">
              <w:rPr>
                <w:sz w:val="17"/>
                <w:szCs w:val="17"/>
              </w:rPr>
              <w:t>Ctrl + Shift + V</w:t>
            </w:r>
          </w:p>
        </w:tc>
      </w:tr>
      <w:tr w:rsidR="00787D9A" w:rsidRPr="00B37B8A" w14:paraId="38B4AD9C" w14:textId="77777777" w:rsidTr="00E662D5">
        <w:trPr>
          <w:jc w:val="left"/>
        </w:trPr>
        <w:tc>
          <w:tcPr>
            <w:tcW w:w="2545" w:type="dxa"/>
          </w:tcPr>
          <w:p w14:paraId="74EE9E91" w14:textId="77777777" w:rsidR="00787D9A" w:rsidRPr="00787D9A" w:rsidRDefault="00787D9A" w:rsidP="00FC124F">
            <w:pPr>
              <w:spacing w:after="0"/>
              <w:rPr>
                <w:sz w:val="17"/>
                <w:szCs w:val="17"/>
              </w:rPr>
            </w:pPr>
            <w:r w:rsidRPr="00787D9A">
              <w:rPr>
                <w:sz w:val="17"/>
                <w:szCs w:val="17"/>
              </w:rPr>
              <w:t>Next Field</w:t>
            </w:r>
          </w:p>
        </w:tc>
        <w:tc>
          <w:tcPr>
            <w:tcW w:w="2340" w:type="dxa"/>
            <w:tcBorders>
              <w:right w:val="single" w:sz="12" w:space="0" w:color="959CBA" w:themeColor="accent1" w:themeTint="BF"/>
            </w:tcBorders>
          </w:tcPr>
          <w:p w14:paraId="01461B0A" w14:textId="77777777" w:rsidR="00787D9A" w:rsidRPr="00787D9A" w:rsidRDefault="00787D9A" w:rsidP="00FC124F">
            <w:pPr>
              <w:spacing w:after="0"/>
              <w:rPr>
                <w:sz w:val="17"/>
                <w:szCs w:val="17"/>
              </w:rPr>
            </w:pPr>
            <w:r w:rsidRPr="00787D9A">
              <w:rPr>
                <w:sz w:val="17"/>
                <w:szCs w:val="17"/>
              </w:rPr>
              <w:t>F11</w:t>
            </w:r>
          </w:p>
        </w:tc>
        <w:tc>
          <w:tcPr>
            <w:tcW w:w="2250" w:type="dxa"/>
            <w:tcBorders>
              <w:left w:val="single" w:sz="12" w:space="0" w:color="959CBA" w:themeColor="accent1" w:themeTint="BF"/>
            </w:tcBorders>
          </w:tcPr>
          <w:p w14:paraId="7987F392" w14:textId="77777777" w:rsidR="00787D9A" w:rsidRPr="00787D9A" w:rsidRDefault="00787D9A" w:rsidP="00FC124F">
            <w:pPr>
              <w:spacing w:after="0"/>
              <w:rPr>
                <w:sz w:val="17"/>
                <w:szCs w:val="17"/>
              </w:rPr>
            </w:pPr>
            <w:r>
              <w:rPr>
                <w:sz w:val="17"/>
                <w:szCs w:val="17"/>
              </w:rPr>
              <w:t>Clipboard (up to 24 items)</w:t>
            </w:r>
          </w:p>
        </w:tc>
        <w:tc>
          <w:tcPr>
            <w:tcW w:w="3240" w:type="dxa"/>
          </w:tcPr>
          <w:p w14:paraId="6F9816EE" w14:textId="77777777" w:rsidR="00787D9A" w:rsidRPr="00787D9A" w:rsidRDefault="00787D9A" w:rsidP="00FC124F">
            <w:pPr>
              <w:spacing w:after="0"/>
              <w:rPr>
                <w:sz w:val="17"/>
                <w:szCs w:val="17"/>
              </w:rPr>
            </w:pPr>
            <w:r>
              <w:rPr>
                <w:sz w:val="17"/>
                <w:szCs w:val="17"/>
              </w:rPr>
              <w:t>Ctrl + C twice to display</w:t>
            </w:r>
          </w:p>
        </w:tc>
      </w:tr>
      <w:tr w:rsidR="00787D9A" w:rsidRPr="00B37B8A" w14:paraId="07030996" w14:textId="77777777" w:rsidTr="00E662D5">
        <w:trPr>
          <w:jc w:val="left"/>
        </w:trPr>
        <w:tc>
          <w:tcPr>
            <w:tcW w:w="2545" w:type="dxa"/>
          </w:tcPr>
          <w:p w14:paraId="06750AF9" w14:textId="77777777" w:rsidR="00787D9A" w:rsidRPr="00787D9A" w:rsidRDefault="00787D9A" w:rsidP="00FC124F">
            <w:pPr>
              <w:spacing w:after="0"/>
              <w:rPr>
                <w:sz w:val="17"/>
                <w:szCs w:val="17"/>
              </w:rPr>
            </w:pPr>
            <w:r w:rsidRPr="00787D9A">
              <w:rPr>
                <w:sz w:val="17"/>
                <w:szCs w:val="17"/>
              </w:rPr>
              <w:t>Previous Field</w:t>
            </w:r>
          </w:p>
        </w:tc>
        <w:tc>
          <w:tcPr>
            <w:tcW w:w="2340" w:type="dxa"/>
            <w:tcBorders>
              <w:right w:val="single" w:sz="12" w:space="0" w:color="959CBA" w:themeColor="accent1" w:themeTint="BF"/>
            </w:tcBorders>
          </w:tcPr>
          <w:p w14:paraId="5332A901" w14:textId="77777777" w:rsidR="00787D9A" w:rsidRPr="00787D9A" w:rsidRDefault="00787D9A" w:rsidP="00FC124F">
            <w:pPr>
              <w:spacing w:after="0"/>
              <w:rPr>
                <w:sz w:val="17"/>
                <w:szCs w:val="17"/>
              </w:rPr>
            </w:pPr>
            <w:r w:rsidRPr="00787D9A">
              <w:rPr>
                <w:sz w:val="17"/>
                <w:szCs w:val="17"/>
              </w:rPr>
              <w:t>Shift + F11</w:t>
            </w:r>
          </w:p>
        </w:tc>
        <w:tc>
          <w:tcPr>
            <w:tcW w:w="2250" w:type="dxa"/>
            <w:tcBorders>
              <w:left w:val="single" w:sz="12" w:space="0" w:color="959CBA" w:themeColor="accent1" w:themeTint="BF"/>
            </w:tcBorders>
          </w:tcPr>
          <w:p w14:paraId="598A6E31" w14:textId="77777777" w:rsidR="00787D9A" w:rsidRPr="00787D9A" w:rsidRDefault="00787D9A" w:rsidP="00FC124F">
            <w:pPr>
              <w:spacing w:after="0"/>
              <w:rPr>
                <w:sz w:val="17"/>
                <w:szCs w:val="17"/>
              </w:rPr>
            </w:pPr>
            <w:r w:rsidRPr="00787D9A">
              <w:rPr>
                <w:sz w:val="17"/>
                <w:szCs w:val="17"/>
              </w:rPr>
              <w:t>Undo</w:t>
            </w:r>
          </w:p>
        </w:tc>
        <w:tc>
          <w:tcPr>
            <w:tcW w:w="3240" w:type="dxa"/>
          </w:tcPr>
          <w:p w14:paraId="2EB23E0B" w14:textId="77777777" w:rsidR="00787D9A" w:rsidRPr="00787D9A" w:rsidRDefault="00787D9A" w:rsidP="00FC124F">
            <w:pPr>
              <w:spacing w:after="0"/>
              <w:rPr>
                <w:sz w:val="17"/>
                <w:szCs w:val="17"/>
              </w:rPr>
            </w:pPr>
            <w:r w:rsidRPr="00787D9A">
              <w:rPr>
                <w:sz w:val="17"/>
                <w:szCs w:val="17"/>
              </w:rPr>
              <w:t>Ctrl + Z</w:t>
            </w:r>
          </w:p>
        </w:tc>
      </w:tr>
      <w:tr w:rsidR="00F418A4" w:rsidRPr="00E662D5" w14:paraId="04DE9573" w14:textId="77777777" w:rsidTr="00E662D5">
        <w:trPr>
          <w:jc w:val="left"/>
        </w:trPr>
        <w:tc>
          <w:tcPr>
            <w:tcW w:w="2545" w:type="dxa"/>
            <w:shd w:val="clear" w:color="auto" w:fill="727CA3" w:themeFill="accent1"/>
          </w:tcPr>
          <w:p w14:paraId="1A936DF3" w14:textId="77777777" w:rsidR="00F418A4" w:rsidRPr="00E662D5" w:rsidRDefault="00F418A4" w:rsidP="00BF7754">
            <w:pPr>
              <w:spacing w:after="0"/>
              <w:rPr>
                <w:color w:val="FFFFFF" w:themeColor="background1"/>
                <w:sz w:val="17"/>
                <w:szCs w:val="17"/>
              </w:rPr>
            </w:pPr>
            <w:r w:rsidRPr="00E662D5">
              <w:rPr>
                <w:color w:val="FFFFFF" w:themeColor="background1"/>
                <w:sz w:val="17"/>
                <w:szCs w:val="17"/>
              </w:rPr>
              <w:t>Other Commands</w:t>
            </w:r>
          </w:p>
        </w:tc>
        <w:tc>
          <w:tcPr>
            <w:tcW w:w="2340" w:type="dxa"/>
            <w:tcBorders>
              <w:right w:val="single" w:sz="12" w:space="0" w:color="959CBA" w:themeColor="accent1" w:themeTint="BF"/>
            </w:tcBorders>
            <w:shd w:val="clear" w:color="auto" w:fill="727CA3" w:themeFill="accent1"/>
          </w:tcPr>
          <w:p w14:paraId="24EDCE6F" w14:textId="77777777" w:rsidR="00F418A4" w:rsidRPr="00E662D5" w:rsidRDefault="00F418A4" w:rsidP="00FC124F">
            <w:pPr>
              <w:spacing w:after="0"/>
              <w:rPr>
                <w:color w:val="FFFFFF" w:themeColor="background1"/>
                <w:sz w:val="17"/>
                <w:szCs w:val="17"/>
              </w:rPr>
            </w:pPr>
          </w:p>
        </w:tc>
        <w:tc>
          <w:tcPr>
            <w:tcW w:w="2250" w:type="dxa"/>
            <w:tcBorders>
              <w:left w:val="single" w:sz="12" w:space="0" w:color="959CBA" w:themeColor="accent1" w:themeTint="BF"/>
            </w:tcBorders>
            <w:shd w:val="clear" w:color="auto" w:fill="727CA3" w:themeFill="accent1"/>
          </w:tcPr>
          <w:p w14:paraId="521532EB" w14:textId="77777777" w:rsidR="00F418A4" w:rsidRPr="00E662D5" w:rsidRDefault="00F418A4" w:rsidP="00FC124F">
            <w:pPr>
              <w:spacing w:after="0"/>
              <w:rPr>
                <w:color w:val="FFFFFF" w:themeColor="background1"/>
                <w:sz w:val="17"/>
                <w:szCs w:val="17"/>
              </w:rPr>
            </w:pPr>
            <w:r w:rsidRPr="00E662D5">
              <w:rPr>
                <w:color w:val="FFFFFF" w:themeColor="background1"/>
                <w:sz w:val="17"/>
                <w:szCs w:val="17"/>
              </w:rPr>
              <w:t>Other Commands</w:t>
            </w:r>
          </w:p>
        </w:tc>
        <w:tc>
          <w:tcPr>
            <w:tcW w:w="3240" w:type="dxa"/>
            <w:shd w:val="clear" w:color="auto" w:fill="727CA3" w:themeFill="accent1"/>
          </w:tcPr>
          <w:p w14:paraId="124F3CDD" w14:textId="77777777" w:rsidR="00F418A4" w:rsidRPr="00E662D5" w:rsidRDefault="00F418A4" w:rsidP="00FC124F">
            <w:pPr>
              <w:spacing w:after="0"/>
              <w:rPr>
                <w:color w:val="FFFFFF" w:themeColor="background1"/>
                <w:sz w:val="17"/>
                <w:szCs w:val="17"/>
              </w:rPr>
            </w:pPr>
          </w:p>
        </w:tc>
      </w:tr>
      <w:tr w:rsidR="00F418A4" w:rsidRPr="00B37B8A" w14:paraId="348233EB" w14:textId="77777777" w:rsidTr="00E662D5">
        <w:trPr>
          <w:jc w:val="left"/>
        </w:trPr>
        <w:tc>
          <w:tcPr>
            <w:tcW w:w="2545" w:type="dxa"/>
          </w:tcPr>
          <w:p w14:paraId="6A1801DD" w14:textId="77777777" w:rsidR="00F418A4" w:rsidRPr="00F418A4" w:rsidRDefault="00F418A4" w:rsidP="00FC124F">
            <w:pPr>
              <w:spacing w:after="0"/>
              <w:rPr>
                <w:sz w:val="17"/>
                <w:szCs w:val="17"/>
              </w:rPr>
            </w:pPr>
            <w:r w:rsidRPr="00F418A4">
              <w:rPr>
                <w:sz w:val="17"/>
                <w:szCs w:val="17"/>
              </w:rPr>
              <w:t>Find or Replace</w:t>
            </w:r>
          </w:p>
        </w:tc>
        <w:tc>
          <w:tcPr>
            <w:tcW w:w="2340" w:type="dxa"/>
            <w:tcBorders>
              <w:right w:val="single" w:sz="12" w:space="0" w:color="959CBA" w:themeColor="accent1" w:themeTint="BF"/>
            </w:tcBorders>
          </w:tcPr>
          <w:p w14:paraId="360C781E" w14:textId="77777777" w:rsidR="00F418A4" w:rsidRPr="00F418A4" w:rsidRDefault="00F418A4" w:rsidP="00FC124F">
            <w:pPr>
              <w:spacing w:after="0"/>
              <w:rPr>
                <w:sz w:val="17"/>
                <w:szCs w:val="17"/>
              </w:rPr>
            </w:pPr>
            <w:r w:rsidRPr="00F418A4">
              <w:rPr>
                <w:sz w:val="17"/>
                <w:szCs w:val="17"/>
              </w:rPr>
              <w:t>Ctrl + F</w:t>
            </w:r>
          </w:p>
        </w:tc>
        <w:tc>
          <w:tcPr>
            <w:tcW w:w="2250" w:type="dxa"/>
            <w:tcBorders>
              <w:left w:val="single" w:sz="12" w:space="0" w:color="959CBA" w:themeColor="accent1" w:themeTint="BF"/>
            </w:tcBorders>
          </w:tcPr>
          <w:p w14:paraId="1768E1E8" w14:textId="77777777" w:rsidR="00F418A4" w:rsidRPr="00F418A4" w:rsidRDefault="00F418A4" w:rsidP="00FC124F">
            <w:pPr>
              <w:spacing w:after="0"/>
              <w:rPr>
                <w:sz w:val="17"/>
                <w:szCs w:val="17"/>
              </w:rPr>
            </w:pPr>
            <w:r w:rsidRPr="00F418A4">
              <w:rPr>
                <w:sz w:val="17"/>
                <w:szCs w:val="17"/>
              </w:rPr>
              <w:t>Repeat</w:t>
            </w:r>
          </w:p>
        </w:tc>
        <w:tc>
          <w:tcPr>
            <w:tcW w:w="3240" w:type="dxa"/>
          </w:tcPr>
          <w:p w14:paraId="2DAF2DF1" w14:textId="77777777" w:rsidR="00F418A4" w:rsidRPr="00F418A4" w:rsidRDefault="00F418A4" w:rsidP="00FC124F">
            <w:pPr>
              <w:spacing w:after="0"/>
              <w:rPr>
                <w:sz w:val="17"/>
                <w:szCs w:val="17"/>
              </w:rPr>
            </w:pPr>
            <w:r w:rsidRPr="00F418A4">
              <w:rPr>
                <w:sz w:val="17"/>
                <w:szCs w:val="17"/>
              </w:rPr>
              <w:t xml:space="preserve">F4 or </w:t>
            </w:r>
            <w:proofErr w:type="gramStart"/>
            <w:r w:rsidRPr="00F418A4">
              <w:rPr>
                <w:sz w:val="17"/>
                <w:szCs w:val="17"/>
              </w:rPr>
              <w:t>Ctrl  +</w:t>
            </w:r>
            <w:proofErr w:type="gramEnd"/>
            <w:r w:rsidRPr="00F418A4">
              <w:rPr>
                <w:sz w:val="17"/>
                <w:szCs w:val="17"/>
              </w:rPr>
              <w:t xml:space="preserve">  Y</w:t>
            </w:r>
          </w:p>
        </w:tc>
      </w:tr>
      <w:tr w:rsidR="00F418A4" w:rsidRPr="00B37B8A" w14:paraId="40A89D6C" w14:textId="77777777" w:rsidTr="00E662D5">
        <w:trPr>
          <w:jc w:val="left"/>
        </w:trPr>
        <w:tc>
          <w:tcPr>
            <w:tcW w:w="2545" w:type="dxa"/>
          </w:tcPr>
          <w:p w14:paraId="020E8F26" w14:textId="77777777" w:rsidR="00F418A4" w:rsidRPr="00F418A4" w:rsidRDefault="00F418A4" w:rsidP="00FC124F">
            <w:pPr>
              <w:spacing w:after="0"/>
              <w:rPr>
                <w:sz w:val="17"/>
                <w:szCs w:val="17"/>
              </w:rPr>
            </w:pPr>
            <w:r w:rsidRPr="00F418A4">
              <w:rPr>
                <w:sz w:val="17"/>
                <w:szCs w:val="17"/>
              </w:rPr>
              <w:t>Go To</w:t>
            </w:r>
          </w:p>
        </w:tc>
        <w:tc>
          <w:tcPr>
            <w:tcW w:w="2340" w:type="dxa"/>
            <w:tcBorders>
              <w:right w:val="single" w:sz="12" w:space="0" w:color="959CBA" w:themeColor="accent1" w:themeTint="BF"/>
            </w:tcBorders>
          </w:tcPr>
          <w:p w14:paraId="039650F1" w14:textId="77777777" w:rsidR="00F418A4" w:rsidRPr="00F418A4" w:rsidRDefault="00F418A4" w:rsidP="00FC124F">
            <w:pPr>
              <w:spacing w:after="0"/>
              <w:rPr>
                <w:sz w:val="17"/>
                <w:szCs w:val="17"/>
              </w:rPr>
            </w:pPr>
            <w:r w:rsidRPr="00F418A4">
              <w:rPr>
                <w:sz w:val="17"/>
                <w:szCs w:val="17"/>
              </w:rPr>
              <w:t>Ctrl + G</w:t>
            </w:r>
          </w:p>
        </w:tc>
        <w:tc>
          <w:tcPr>
            <w:tcW w:w="2250" w:type="dxa"/>
            <w:tcBorders>
              <w:left w:val="single" w:sz="12" w:space="0" w:color="959CBA" w:themeColor="accent1" w:themeTint="BF"/>
            </w:tcBorders>
          </w:tcPr>
          <w:p w14:paraId="38ABE081" w14:textId="77777777" w:rsidR="00F418A4" w:rsidRPr="00787D9A" w:rsidRDefault="00F418A4" w:rsidP="00FC124F">
            <w:pPr>
              <w:spacing w:after="0"/>
              <w:rPr>
                <w:sz w:val="17"/>
                <w:szCs w:val="17"/>
              </w:rPr>
            </w:pPr>
          </w:p>
        </w:tc>
        <w:tc>
          <w:tcPr>
            <w:tcW w:w="3240" w:type="dxa"/>
          </w:tcPr>
          <w:p w14:paraId="34D0931D" w14:textId="77777777" w:rsidR="00F418A4" w:rsidRPr="00787D9A" w:rsidRDefault="00F418A4" w:rsidP="00FC124F">
            <w:pPr>
              <w:spacing w:after="0"/>
              <w:rPr>
                <w:sz w:val="17"/>
                <w:szCs w:val="17"/>
              </w:rPr>
            </w:pPr>
          </w:p>
        </w:tc>
      </w:tr>
      <w:tr w:rsidR="00F418A4" w:rsidRPr="00E662D5" w14:paraId="019C9401" w14:textId="77777777" w:rsidTr="00E662D5">
        <w:trPr>
          <w:jc w:val="left"/>
        </w:trPr>
        <w:tc>
          <w:tcPr>
            <w:tcW w:w="4885" w:type="dxa"/>
            <w:gridSpan w:val="2"/>
            <w:tcBorders>
              <w:right w:val="single" w:sz="12" w:space="0" w:color="959CBA" w:themeColor="accent1" w:themeTint="BF"/>
            </w:tcBorders>
            <w:shd w:val="clear" w:color="auto" w:fill="727CA3" w:themeFill="accent1"/>
          </w:tcPr>
          <w:p w14:paraId="1FAC0291" w14:textId="77777777" w:rsidR="00F418A4" w:rsidRPr="00E662D5" w:rsidRDefault="00F418A4" w:rsidP="00FC124F">
            <w:pPr>
              <w:spacing w:after="0"/>
              <w:rPr>
                <w:color w:val="FFFFFF" w:themeColor="background1"/>
                <w:sz w:val="17"/>
                <w:szCs w:val="17"/>
              </w:rPr>
            </w:pPr>
            <w:r w:rsidRPr="00E662D5">
              <w:rPr>
                <w:color w:val="FFFFFF" w:themeColor="background1"/>
                <w:sz w:val="17"/>
                <w:szCs w:val="17"/>
              </w:rPr>
              <w:lastRenderedPageBreak/>
              <w:t>Tables- Adjust Size of Columns/Table</w:t>
            </w:r>
          </w:p>
        </w:tc>
        <w:tc>
          <w:tcPr>
            <w:tcW w:w="2250" w:type="dxa"/>
            <w:tcBorders>
              <w:left w:val="single" w:sz="12" w:space="0" w:color="959CBA" w:themeColor="accent1" w:themeTint="BF"/>
            </w:tcBorders>
            <w:shd w:val="clear" w:color="auto" w:fill="727CA3" w:themeFill="accent1"/>
          </w:tcPr>
          <w:p w14:paraId="24EB2F59" w14:textId="77777777" w:rsidR="00F418A4" w:rsidRPr="00E662D5" w:rsidRDefault="00F418A4" w:rsidP="00FC124F">
            <w:pPr>
              <w:spacing w:after="0"/>
              <w:rPr>
                <w:color w:val="FFFFFF" w:themeColor="background1"/>
                <w:sz w:val="17"/>
                <w:szCs w:val="17"/>
              </w:rPr>
            </w:pPr>
          </w:p>
        </w:tc>
        <w:tc>
          <w:tcPr>
            <w:tcW w:w="3240" w:type="dxa"/>
            <w:shd w:val="clear" w:color="auto" w:fill="727CA3" w:themeFill="accent1"/>
          </w:tcPr>
          <w:p w14:paraId="6D84256C" w14:textId="77777777" w:rsidR="00F418A4" w:rsidRPr="00E662D5" w:rsidRDefault="00F418A4" w:rsidP="00FC124F">
            <w:pPr>
              <w:spacing w:after="0"/>
              <w:rPr>
                <w:color w:val="FFFFFF" w:themeColor="background1"/>
                <w:sz w:val="17"/>
                <w:szCs w:val="17"/>
              </w:rPr>
            </w:pPr>
          </w:p>
        </w:tc>
      </w:tr>
      <w:tr w:rsidR="00F418A4" w:rsidRPr="00B37B8A" w14:paraId="47FBE4C2" w14:textId="77777777" w:rsidTr="00E662D5">
        <w:trPr>
          <w:jc w:val="left"/>
        </w:trPr>
        <w:tc>
          <w:tcPr>
            <w:tcW w:w="2545" w:type="dxa"/>
          </w:tcPr>
          <w:p w14:paraId="6EE68FE6" w14:textId="77777777" w:rsidR="00F418A4" w:rsidRPr="00F418A4" w:rsidRDefault="00F418A4" w:rsidP="00FC124F">
            <w:pPr>
              <w:spacing w:after="0"/>
              <w:rPr>
                <w:sz w:val="17"/>
                <w:szCs w:val="17"/>
              </w:rPr>
            </w:pPr>
            <w:r w:rsidRPr="00F418A4">
              <w:rPr>
                <w:sz w:val="17"/>
                <w:szCs w:val="17"/>
              </w:rPr>
              <w:t>Resize all columns to the right in proportion to their original width</w:t>
            </w:r>
          </w:p>
        </w:tc>
        <w:tc>
          <w:tcPr>
            <w:tcW w:w="2340" w:type="dxa"/>
            <w:tcBorders>
              <w:right w:val="single" w:sz="12" w:space="0" w:color="959CBA" w:themeColor="accent1" w:themeTint="BF"/>
            </w:tcBorders>
          </w:tcPr>
          <w:p w14:paraId="1E2B6AD6" w14:textId="77777777" w:rsidR="00F418A4" w:rsidRPr="00F418A4" w:rsidRDefault="00F418A4" w:rsidP="00FC124F">
            <w:pPr>
              <w:spacing w:after="0"/>
              <w:rPr>
                <w:sz w:val="17"/>
                <w:szCs w:val="17"/>
              </w:rPr>
            </w:pPr>
            <w:r w:rsidRPr="00F418A4">
              <w:rPr>
                <w:sz w:val="17"/>
                <w:szCs w:val="17"/>
              </w:rPr>
              <w:t>Drag the border without holding down any keys</w:t>
            </w:r>
          </w:p>
        </w:tc>
        <w:tc>
          <w:tcPr>
            <w:tcW w:w="2250" w:type="dxa"/>
            <w:tcBorders>
              <w:left w:val="single" w:sz="12" w:space="0" w:color="959CBA" w:themeColor="accent1" w:themeTint="BF"/>
            </w:tcBorders>
          </w:tcPr>
          <w:p w14:paraId="02AE5190" w14:textId="77777777" w:rsidR="00F418A4" w:rsidRPr="00F418A4" w:rsidRDefault="00F418A4" w:rsidP="00FC124F">
            <w:pPr>
              <w:spacing w:after="0"/>
              <w:rPr>
                <w:sz w:val="17"/>
                <w:szCs w:val="17"/>
              </w:rPr>
            </w:pPr>
            <w:r w:rsidRPr="00F418A4">
              <w:rPr>
                <w:sz w:val="17"/>
                <w:szCs w:val="17"/>
              </w:rPr>
              <w:t>Adjust all columns to the right equally; does not change column width</w:t>
            </w:r>
          </w:p>
        </w:tc>
        <w:tc>
          <w:tcPr>
            <w:tcW w:w="3240" w:type="dxa"/>
          </w:tcPr>
          <w:p w14:paraId="747BAF2A" w14:textId="77777777" w:rsidR="00F418A4" w:rsidRPr="00F418A4" w:rsidRDefault="00F418A4" w:rsidP="00FC124F">
            <w:pPr>
              <w:spacing w:after="0"/>
              <w:rPr>
                <w:sz w:val="17"/>
                <w:szCs w:val="17"/>
              </w:rPr>
            </w:pPr>
            <w:r w:rsidRPr="00F418A4">
              <w:rPr>
                <w:sz w:val="17"/>
                <w:szCs w:val="17"/>
              </w:rPr>
              <w:t>Ctrl + Drag</w:t>
            </w:r>
          </w:p>
        </w:tc>
      </w:tr>
      <w:tr w:rsidR="00F418A4" w:rsidRPr="00B37B8A" w14:paraId="578BCAAB" w14:textId="77777777" w:rsidTr="00E662D5">
        <w:trPr>
          <w:jc w:val="left"/>
        </w:trPr>
        <w:tc>
          <w:tcPr>
            <w:tcW w:w="2545" w:type="dxa"/>
          </w:tcPr>
          <w:p w14:paraId="2583B2AE" w14:textId="77777777" w:rsidR="00F418A4" w:rsidRPr="00F418A4" w:rsidRDefault="00F418A4" w:rsidP="00FC124F">
            <w:pPr>
              <w:spacing w:after="0"/>
              <w:rPr>
                <w:sz w:val="17"/>
                <w:szCs w:val="17"/>
              </w:rPr>
            </w:pPr>
            <w:r w:rsidRPr="00F418A4">
              <w:rPr>
                <w:sz w:val="17"/>
                <w:szCs w:val="17"/>
              </w:rPr>
              <w:t>Change only the width of the column to the left; does not change table width</w:t>
            </w:r>
          </w:p>
        </w:tc>
        <w:tc>
          <w:tcPr>
            <w:tcW w:w="2340" w:type="dxa"/>
            <w:tcBorders>
              <w:right w:val="single" w:sz="12" w:space="0" w:color="959CBA" w:themeColor="accent1" w:themeTint="BF"/>
            </w:tcBorders>
          </w:tcPr>
          <w:p w14:paraId="486A8CA2" w14:textId="77777777" w:rsidR="00F418A4" w:rsidRPr="00F418A4" w:rsidRDefault="00F418A4" w:rsidP="00FC124F">
            <w:pPr>
              <w:spacing w:after="0"/>
              <w:rPr>
                <w:sz w:val="17"/>
                <w:szCs w:val="17"/>
              </w:rPr>
            </w:pPr>
            <w:proofErr w:type="gramStart"/>
            <w:r w:rsidRPr="00F418A4">
              <w:rPr>
                <w:sz w:val="17"/>
                <w:szCs w:val="17"/>
              </w:rPr>
              <w:t>Shift  +</w:t>
            </w:r>
            <w:proofErr w:type="gramEnd"/>
            <w:r w:rsidRPr="00F418A4">
              <w:rPr>
                <w:sz w:val="17"/>
                <w:szCs w:val="17"/>
              </w:rPr>
              <w:t xml:space="preserve">  Drag border</w:t>
            </w:r>
          </w:p>
        </w:tc>
        <w:tc>
          <w:tcPr>
            <w:tcW w:w="2250" w:type="dxa"/>
            <w:tcBorders>
              <w:left w:val="single" w:sz="12" w:space="0" w:color="959CBA" w:themeColor="accent1" w:themeTint="BF"/>
            </w:tcBorders>
          </w:tcPr>
          <w:p w14:paraId="3AA2115F" w14:textId="77777777" w:rsidR="00F418A4" w:rsidRPr="00F418A4" w:rsidRDefault="00F418A4" w:rsidP="00FC124F">
            <w:pPr>
              <w:spacing w:after="0"/>
              <w:rPr>
                <w:sz w:val="17"/>
                <w:szCs w:val="17"/>
              </w:rPr>
            </w:pPr>
            <w:r w:rsidRPr="00F418A4">
              <w:rPr>
                <w:sz w:val="17"/>
                <w:szCs w:val="17"/>
              </w:rPr>
              <w:t>Leave columns to the right unchanged; adjust the table proportionally.</w:t>
            </w:r>
          </w:p>
        </w:tc>
        <w:tc>
          <w:tcPr>
            <w:tcW w:w="3240" w:type="dxa"/>
          </w:tcPr>
          <w:p w14:paraId="76814047" w14:textId="77777777" w:rsidR="00F418A4" w:rsidRPr="00F418A4" w:rsidRDefault="00F418A4" w:rsidP="00FC124F">
            <w:pPr>
              <w:spacing w:after="0"/>
              <w:rPr>
                <w:sz w:val="17"/>
                <w:szCs w:val="17"/>
              </w:rPr>
            </w:pPr>
            <w:r w:rsidRPr="00F418A4">
              <w:rPr>
                <w:sz w:val="17"/>
                <w:szCs w:val="17"/>
              </w:rPr>
              <w:t>Ctrl + Shift + Drag</w:t>
            </w:r>
          </w:p>
        </w:tc>
      </w:tr>
      <w:tr w:rsidR="00F418A4" w:rsidRPr="00B37B8A" w14:paraId="4B3BCD12" w14:textId="77777777" w:rsidTr="00E662D5">
        <w:trPr>
          <w:jc w:val="left"/>
        </w:trPr>
        <w:tc>
          <w:tcPr>
            <w:tcW w:w="2545" w:type="dxa"/>
          </w:tcPr>
          <w:p w14:paraId="28EAEB19" w14:textId="77777777" w:rsidR="00F418A4" w:rsidRPr="00F418A4" w:rsidRDefault="00F418A4" w:rsidP="00FC124F">
            <w:pPr>
              <w:spacing w:after="0"/>
              <w:rPr>
                <w:sz w:val="17"/>
                <w:szCs w:val="17"/>
              </w:rPr>
            </w:pPr>
            <w:r w:rsidRPr="00F418A4">
              <w:rPr>
                <w:sz w:val="17"/>
                <w:szCs w:val="17"/>
              </w:rPr>
              <w:t>Best Fit</w:t>
            </w:r>
          </w:p>
        </w:tc>
        <w:tc>
          <w:tcPr>
            <w:tcW w:w="2340" w:type="dxa"/>
            <w:tcBorders>
              <w:right w:val="single" w:sz="12" w:space="0" w:color="959CBA" w:themeColor="accent1" w:themeTint="BF"/>
            </w:tcBorders>
          </w:tcPr>
          <w:p w14:paraId="5749E3EA" w14:textId="77777777" w:rsidR="00F418A4" w:rsidRPr="00F418A4" w:rsidRDefault="00F418A4" w:rsidP="00FC124F">
            <w:pPr>
              <w:spacing w:after="0"/>
              <w:rPr>
                <w:sz w:val="17"/>
                <w:szCs w:val="17"/>
              </w:rPr>
            </w:pPr>
            <w:r w:rsidRPr="00F418A4">
              <w:rPr>
                <w:sz w:val="17"/>
                <w:szCs w:val="17"/>
              </w:rPr>
              <w:t>Double Click border</w:t>
            </w:r>
          </w:p>
        </w:tc>
        <w:tc>
          <w:tcPr>
            <w:tcW w:w="2250" w:type="dxa"/>
            <w:tcBorders>
              <w:left w:val="single" w:sz="12" w:space="0" w:color="959CBA" w:themeColor="accent1" w:themeTint="BF"/>
            </w:tcBorders>
          </w:tcPr>
          <w:p w14:paraId="48B96CF0" w14:textId="77777777" w:rsidR="00F418A4" w:rsidRPr="00F418A4" w:rsidRDefault="00F418A4" w:rsidP="00FC124F">
            <w:pPr>
              <w:spacing w:after="0"/>
              <w:rPr>
                <w:sz w:val="17"/>
                <w:szCs w:val="17"/>
              </w:rPr>
            </w:pPr>
            <w:r w:rsidRPr="00F418A4">
              <w:rPr>
                <w:sz w:val="17"/>
                <w:szCs w:val="17"/>
              </w:rPr>
              <w:t>Resize Entire Table</w:t>
            </w:r>
          </w:p>
        </w:tc>
        <w:tc>
          <w:tcPr>
            <w:tcW w:w="3240" w:type="dxa"/>
          </w:tcPr>
          <w:p w14:paraId="0C95005E" w14:textId="77777777" w:rsidR="00F418A4" w:rsidRPr="00F418A4" w:rsidRDefault="00F418A4" w:rsidP="00FC124F">
            <w:pPr>
              <w:spacing w:after="0"/>
              <w:rPr>
                <w:sz w:val="17"/>
                <w:szCs w:val="17"/>
              </w:rPr>
            </w:pPr>
            <w:r w:rsidRPr="00F418A4">
              <w:rPr>
                <w:sz w:val="17"/>
                <w:szCs w:val="17"/>
              </w:rPr>
              <w:t>Drag resize handle in bottom - right corner of table.</w:t>
            </w:r>
          </w:p>
        </w:tc>
      </w:tr>
      <w:tr w:rsidR="00F418A4" w:rsidRPr="00E662D5" w14:paraId="18E723D4" w14:textId="77777777" w:rsidTr="00E662D5">
        <w:trPr>
          <w:jc w:val="left"/>
        </w:trPr>
        <w:tc>
          <w:tcPr>
            <w:tcW w:w="2545" w:type="dxa"/>
            <w:shd w:val="clear" w:color="auto" w:fill="727CA3" w:themeFill="accent1"/>
          </w:tcPr>
          <w:p w14:paraId="50370AD9" w14:textId="77777777" w:rsidR="00F418A4" w:rsidRPr="00E662D5" w:rsidRDefault="00F418A4" w:rsidP="00F418A4">
            <w:pPr>
              <w:spacing w:after="0"/>
              <w:rPr>
                <w:color w:val="FFFFFF" w:themeColor="background1"/>
                <w:sz w:val="17"/>
                <w:szCs w:val="17"/>
              </w:rPr>
            </w:pPr>
            <w:r w:rsidRPr="00E662D5">
              <w:rPr>
                <w:color w:val="FFFFFF" w:themeColor="background1"/>
                <w:sz w:val="17"/>
                <w:szCs w:val="17"/>
              </w:rPr>
              <w:t>Tables- Navigation</w:t>
            </w:r>
          </w:p>
        </w:tc>
        <w:tc>
          <w:tcPr>
            <w:tcW w:w="2340" w:type="dxa"/>
            <w:tcBorders>
              <w:right w:val="single" w:sz="12" w:space="0" w:color="959CBA" w:themeColor="accent1" w:themeTint="BF"/>
            </w:tcBorders>
            <w:shd w:val="clear" w:color="auto" w:fill="727CA3" w:themeFill="accent1"/>
          </w:tcPr>
          <w:p w14:paraId="6AA80278" w14:textId="77777777" w:rsidR="00F418A4" w:rsidRPr="00E662D5" w:rsidRDefault="00F418A4" w:rsidP="00FC124F">
            <w:pPr>
              <w:spacing w:after="0"/>
              <w:rPr>
                <w:color w:val="FFFFFF" w:themeColor="background1"/>
                <w:sz w:val="17"/>
                <w:szCs w:val="17"/>
              </w:rPr>
            </w:pPr>
          </w:p>
        </w:tc>
        <w:tc>
          <w:tcPr>
            <w:tcW w:w="2250" w:type="dxa"/>
            <w:tcBorders>
              <w:left w:val="single" w:sz="12" w:space="0" w:color="959CBA" w:themeColor="accent1" w:themeTint="BF"/>
            </w:tcBorders>
            <w:shd w:val="clear" w:color="auto" w:fill="727CA3" w:themeFill="accent1"/>
          </w:tcPr>
          <w:p w14:paraId="4A73950D" w14:textId="77777777" w:rsidR="00F418A4" w:rsidRPr="00E662D5" w:rsidRDefault="00F418A4" w:rsidP="00FC124F">
            <w:pPr>
              <w:spacing w:after="0"/>
              <w:rPr>
                <w:color w:val="FFFFFF" w:themeColor="background1"/>
                <w:sz w:val="17"/>
                <w:szCs w:val="17"/>
              </w:rPr>
            </w:pPr>
            <w:r w:rsidRPr="00E662D5">
              <w:rPr>
                <w:color w:val="FFFFFF" w:themeColor="background1"/>
                <w:sz w:val="17"/>
                <w:szCs w:val="17"/>
              </w:rPr>
              <w:t>Table - Select</w:t>
            </w:r>
          </w:p>
        </w:tc>
        <w:tc>
          <w:tcPr>
            <w:tcW w:w="3240" w:type="dxa"/>
            <w:shd w:val="clear" w:color="auto" w:fill="727CA3" w:themeFill="accent1"/>
          </w:tcPr>
          <w:p w14:paraId="4F29FD4C" w14:textId="77777777" w:rsidR="00F418A4" w:rsidRPr="00E662D5" w:rsidRDefault="00F418A4" w:rsidP="00FC124F">
            <w:pPr>
              <w:spacing w:after="0"/>
              <w:rPr>
                <w:color w:val="FFFFFF" w:themeColor="background1"/>
                <w:sz w:val="17"/>
                <w:szCs w:val="17"/>
              </w:rPr>
            </w:pPr>
          </w:p>
        </w:tc>
      </w:tr>
      <w:tr w:rsidR="00F418A4" w:rsidRPr="00B37B8A" w14:paraId="7752AF86" w14:textId="77777777" w:rsidTr="00E662D5">
        <w:trPr>
          <w:jc w:val="left"/>
        </w:trPr>
        <w:tc>
          <w:tcPr>
            <w:tcW w:w="2545" w:type="dxa"/>
          </w:tcPr>
          <w:p w14:paraId="76563FF9" w14:textId="77777777" w:rsidR="00F418A4" w:rsidRPr="00F418A4" w:rsidRDefault="00F418A4" w:rsidP="00FC124F">
            <w:pPr>
              <w:spacing w:after="0"/>
              <w:rPr>
                <w:sz w:val="17"/>
                <w:szCs w:val="17"/>
              </w:rPr>
            </w:pPr>
            <w:r w:rsidRPr="00F418A4">
              <w:rPr>
                <w:sz w:val="17"/>
                <w:szCs w:val="17"/>
              </w:rPr>
              <w:t>Top of Current Column Bottom of Current Column</w:t>
            </w:r>
          </w:p>
        </w:tc>
        <w:tc>
          <w:tcPr>
            <w:tcW w:w="2340" w:type="dxa"/>
            <w:tcBorders>
              <w:right w:val="single" w:sz="12" w:space="0" w:color="959CBA" w:themeColor="accent1" w:themeTint="BF"/>
            </w:tcBorders>
          </w:tcPr>
          <w:p w14:paraId="65E129FE" w14:textId="77777777" w:rsidR="00F418A4" w:rsidRPr="00F418A4" w:rsidRDefault="00F418A4" w:rsidP="00FC124F">
            <w:pPr>
              <w:spacing w:after="0"/>
              <w:rPr>
                <w:sz w:val="17"/>
                <w:szCs w:val="17"/>
              </w:rPr>
            </w:pPr>
            <w:proofErr w:type="gramStart"/>
            <w:r w:rsidRPr="00F418A4">
              <w:rPr>
                <w:sz w:val="17"/>
                <w:szCs w:val="17"/>
              </w:rPr>
              <w:t>Alt  +</w:t>
            </w:r>
            <w:proofErr w:type="gramEnd"/>
            <w:r w:rsidRPr="00F418A4">
              <w:rPr>
                <w:sz w:val="17"/>
                <w:szCs w:val="17"/>
              </w:rPr>
              <w:t xml:space="preserve">  </w:t>
            </w:r>
            <w:proofErr w:type="spellStart"/>
            <w:r w:rsidRPr="00F418A4">
              <w:rPr>
                <w:sz w:val="17"/>
                <w:szCs w:val="17"/>
              </w:rPr>
              <w:t>PageUp</w:t>
            </w:r>
            <w:proofErr w:type="spellEnd"/>
            <w:r w:rsidRPr="00F418A4">
              <w:rPr>
                <w:sz w:val="17"/>
                <w:szCs w:val="17"/>
              </w:rPr>
              <w:br/>
              <w:t xml:space="preserve">Alt  +  </w:t>
            </w:r>
            <w:proofErr w:type="spellStart"/>
            <w:r w:rsidRPr="00F418A4">
              <w:rPr>
                <w:sz w:val="17"/>
                <w:szCs w:val="17"/>
              </w:rPr>
              <w:t>PageDown</w:t>
            </w:r>
            <w:proofErr w:type="spellEnd"/>
          </w:p>
        </w:tc>
        <w:tc>
          <w:tcPr>
            <w:tcW w:w="2250" w:type="dxa"/>
            <w:tcBorders>
              <w:left w:val="single" w:sz="12" w:space="0" w:color="959CBA" w:themeColor="accent1" w:themeTint="BF"/>
            </w:tcBorders>
          </w:tcPr>
          <w:p w14:paraId="0A14DCE7" w14:textId="77777777" w:rsidR="00F418A4" w:rsidRPr="00F418A4" w:rsidRDefault="00F418A4" w:rsidP="00FC124F">
            <w:pPr>
              <w:spacing w:after="0"/>
              <w:rPr>
                <w:sz w:val="17"/>
                <w:szCs w:val="17"/>
              </w:rPr>
            </w:pPr>
            <w:r w:rsidRPr="00F418A4">
              <w:rPr>
                <w:sz w:val="17"/>
                <w:szCs w:val="17"/>
              </w:rPr>
              <w:t>Table</w:t>
            </w:r>
          </w:p>
        </w:tc>
        <w:tc>
          <w:tcPr>
            <w:tcW w:w="3240" w:type="dxa"/>
          </w:tcPr>
          <w:p w14:paraId="5D6B4569" w14:textId="77777777" w:rsidR="00F418A4" w:rsidRPr="00F418A4" w:rsidRDefault="00F418A4" w:rsidP="00FC124F">
            <w:pPr>
              <w:spacing w:after="0"/>
              <w:rPr>
                <w:sz w:val="17"/>
                <w:szCs w:val="17"/>
              </w:rPr>
            </w:pPr>
            <w:r w:rsidRPr="00F418A4">
              <w:rPr>
                <w:sz w:val="17"/>
                <w:szCs w:val="17"/>
              </w:rPr>
              <w:t>Click the icon in the top left corner of the table</w:t>
            </w:r>
          </w:p>
        </w:tc>
      </w:tr>
      <w:tr w:rsidR="00F418A4" w:rsidRPr="00B37B8A" w14:paraId="405367A3" w14:textId="77777777" w:rsidTr="00E662D5">
        <w:trPr>
          <w:jc w:val="left"/>
        </w:trPr>
        <w:tc>
          <w:tcPr>
            <w:tcW w:w="2545" w:type="dxa"/>
          </w:tcPr>
          <w:p w14:paraId="3A24947A" w14:textId="77777777" w:rsidR="00F418A4" w:rsidRPr="00F418A4" w:rsidRDefault="00F418A4" w:rsidP="00FC124F">
            <w:pPr>
              <w:spacing w:after="0"/>
              <w:rPr>
                <w:sz w:val="17"/>
                <w:szCs w:val="17"/>
              </w:rPr>
            </w:pPr>
            <w:r w:rsidRPr="00F418A4">
              <w:rPr>
                <w:sz w:val="17"/>
                <w:szCs w:val="17"/>
              </w:rPr>
              <w:t>Beginning of Row</w:t>
            </w:r>
            <w:r w:rsidR="00EF0747">
              <w:rPr>
                <w:sz w:val="17"/>
                <w:szCs w:val="17"/>
              </w:rPr>
              <w:br/>
            </w:r>
            <w:r w:rsidRPr="00F418A4">
              <w:rPr>
                <w:sz w:val="17"/>
                <w:szCs w:val="17"/>
              </w:rPr>
              <w:t>End of Row</w:t>
            </w:r>
          </w:p>
        </w:tc>
        <w:tc>
          <w:tcPr>
            <w:tcW w:w="2340" w:type="dxa"/>
            <w:tcBorders>
              <w:right w:val="single" w:sz="12" w:space="0" w:color="959CBA" w:themeColor="accent1" w:themeTint="BF"/>
            </w:tcBorders>
          </w:tcPr>
          <w:p w14:paraId="2860DC45" w14:textId="77777777" w:rsidR="00F418A4" w:rsidRPr="00F418A4" w:rsidRDefault="00F418A4" w:rsidP="00FC124F">
            <w:pPr>
              <w:spacing w:after="0"/>
              <w:rPr>
                <w:sz w:val="17"/>
                <w:szCs w:val="17"/>
              </w:rPr>
            </w:pPr>
            <w:r w:rsidRPr="00F418A4">
              <w:rPr>
                <w:sz w:val="17"/>
                <w:szCs w:val="17"/>
              </w:rPr>
              <w:t xml:space="preserve">Alt </w:t>
            </w:r>
            <w:proofErr w:type="gramStart"/>
            <w:r w:rsidRPr="00F418A4">
              <w:rPr>
                <w:sz w:val="17"/>
                <w:szCs w:val="17"/>
              </w:rPr>
              <w:t>+  Home</w:t>
            </w:r>
            <w:proofErr w:type="gramEnd"/>
            <w:r w:rsidRPr="00F418A4">
              <w:rPr>
                <w:sz w:val="17"/>
                <w:szCs w:val="17"/>
              </w:rPr>
              <w:br/>
              <w:t>Alt  +  End</w:t>
            </w:r>
          </w:p>
        </w:tc>
        <w:tc>
          <w:tcPr>
            <w:tcW w:w="2250" w:type="dxa"/>
            <w:tcBorders>
              <w:left w:val="single" w:sz="12" w:space="0" w:color="959CBA" w:themeColor="accent1" w:themeTint="BF"/>
            </w:tcBorders>
          </w:tcPr>
          <w:p w14:paraId="26EF15A4" w14:textId="77777777" w:rsidR="00F418A4" w:rsidRPr="00787D9A" w:rsidRDefault="00F418A4" w:rsidP="00FC124F">
            <w:pPr>
              <w:spacing w:after="0"/>
              <w:rPr>
                <w:sz w:val="17"/>
                <w:szCs w:val="17"/>
              </w:rPr>
            </w:pPr>
          </w:p>
        </w:tc>
        <w:tc>
          <w:tcPr>
            <w:tcW w:w="3240" w:type="dxa"/>
          </w:tcPr>
          <w:p w14:paraId="3D1DEE80" w14:textId="77777777" w:rsidR="00F418A4" w:rsidRPr="00787D9A" w:rsidRDefault="00F418A4" w:rsidP="00FC124F">
            <w:pPr>
              <w:spacing w:after="0"/>
              <w:rPr>
                <w:sz w:val="17"/>
                <w:szCs w:val="17"/>
              </w:rPr>
            </w:pPr>
          </w:p>
        </w:tc>
      </w:tr>
      <w:tr w:rsidR="00F418A4" w:rsidRPr="00B37B8A" w14:paraId="008B7EC5" w14:textId="77777777" w:rsidTr="00E662D5">
        <w:trPr>
          <w:jc w:val="left"/>
        </w:trPr>
        <w:tc>
          <w:tcPr>
            <w:tcW w:w="2545" w:type="dxa"/>
          </w:tcPr>
          <w:p w14:paraId="5ABBA876" w14:textId="77777777" w:rsidR="00F418A4" w:rsidRPr="00F418A4" w:rsidRDefault="00F418A4" w:rsidP="00FC124F">
            <w:pPr>
              <w:spacing w:after="0"/>
              <w:rPr>
                <w:sz w:val="17"/>
                <w:szCs w:val="17"/>
              </w:rPr>
            </w:pPr>
            <w:r w:rsidRPr="00F418A4">
              <w:rPr>
                <w:sz w:val="17"/>
                <w:szCs w:val="17"/>
              </w:rPr>
              <w:t>Add a Blank Line Above a Table</w:t>
            </w:r>
          </w:p>
        </w:tc>
        <w:tc>
          <w:tcPr>
            <w:tcW w:w="2340" w:type="dxa"/>
            <w:tcBorders>
              <w:right w:val="single" w:sz="12" w:space="0" w:color="959CBA" w:themeColor="accent1" w:themeTint="BF"/>
            </w:tcBorders>
          </w:tcPr>
          <w:p w14:paraId="6C3AA54F" w14:textId="77777777" w:rsidR="00F418A4" w:rsidRPr="00F418A4" w:rsidRDefault="00F418A4" w:rsidP="00FC124F">
            <w:pPr>
              <w:spacing w:after="0"/>
              <w:rPr>
                <w:sz w:val="17"/>
                <w:szCs w:val="17"/>
              </w:rPr>
            </w:pPr>
            <w:r w:rsidRPr="00F418A4">
              <w:rPr>
                <w:sz w:val="17"/>
                <w:szCs w:val="17"/>
              </w:rPr>
              <w:t>Place insertion point in front of text in first cell of table and press: Enter</w:t>
            </w:r>
          </w:p>
        </w:tc>
        <w:tc>
          <w:tcPr>
            <w:tcW w:w="2250" w:type="dxa"/>
            <w:tcBorders>
              <w:left w:val="single" w:sz="12" w:space="0" w:color="959CBA" w:themeColor="accent1" w:themeTint="BF"/>
            </w:tcBorders>
          </w:tcPr>
          <w:p w14:paraId="20E4BDDD" w14:textId="77777777" w:rsidR="00F418A4" w:rsidRPr="00787D9A" w:rsidRDefault="00F418A4" w:rsidP="00FC124F">
            <w:pPr>
              <w:spacing w:after="0"/>
              <w:rPr>
                <w:sz w:val="17"/>
                <w:szCs w:val="17"/>
              </w:rPr>
            </w:pPr>
          </w:p>
        </w:tc>
        <w:tc>
          <w:tcPr>
            <w:tcW w:w="3240" w:type="dxa"/>
          </w:tcPr>
          <w:p w14:paraId="02548C00" w14:textId="77777777" w:rsidR="00F418A4" w:rsidRPr="00787D9A" w:rsidRDefault="00F418A4" w:rsidP="00FC124F">
            <w:pPr>
              <w:spacing w:after="0"/>
              <w:rPr>
                <w:sz w:val="17"/>
                <w:szCs w:val="17"/>
              </w:rPr>
            </w:pPr>
          </w:p>
        </w:tc>
      </w:tr>
    </w:tbl>
    <w:p w14:paraId="028B09D7" w14:textId="77777777" w:rsidR="00C94AC3" w:rsidRPr="00FC124F" w:rsidRDefault="00C94AC3" w:rsidP="00FC124F">
      <w:pPr>
        <w:spacing w:after="0"/>
        <w:rPr>
          <w:sz w:val="17"/>
          <w:szCs w:val="17"/>
        </w:rPr>
      </w:pPr>
    </w:p>
    <w:sectPr w:rsidR="00C94AC3" w:rsidRPr="00FC124F" w:rsidSect="006048A2">
      <w:headerReference w:type="even" r:id="rId74"/>
      <w:headerReference w:type="default" r:id="rId75"/>
      <w:type w:val="oddPage"/>
      <w:pgSz w:w="12240" w:h="15840"/>
      <w:pgMar w:top="1440" w:right="1800" w:bottom="1080" w:left="1800"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DC4F7" w14:textId="77777777" w:rsidR="009B0CDA" w:rsidRDefault="009B0CDA" w:rsidP="002D2F51">
      <w:r>
        <w:separator/>
      </w:r>
    </w:p>
  </w:endnote>
  <w:endnote w:type="continuationSeparator" w:id="0">
    <w:p w14:paraId="4F4A2367" w14:textId="77777777" w:rsidR="009B0CDA" w:rsidRDefault="009B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89FA" w14:textId="77777777" w:rsidR="009B0CDA" w:rsidRPr="006048A2" w:rsidRDefault="009B0CDA">
    <w:pPr>
      <w:pStyle w:val="Footer"/>
      <w:rPr>
        <w:sz w:val="12"/>
        <w:szCs w:val="12"/>
      </w:rPr>
    </w:pPr>
    <w:r>
      <w:rPr>
        <w:sz w:val="12"/>
        <w:szCs w:val="12"/>
      </w:rPr>
      <w:t>Version 062008_0123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4543" w14:textId="77777777" w:rsidR="002A7F58" w:rsidRDefault="002A7F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865FF" w14:textId="77777777" w:rsidR="002A7F58" w:rsidRDefault="002A7F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79137" w14:textId="0CD5F22C" w:rsidR="009B0CDA" w:rsidRPr="007C1563" w:rsidRDefault="009B0CDA" w:rsidP="007C1563">
    <w:pPr>
      <w:pStyle w:val="Footer"/>
      <w:rPr>
        <w:szCs w:val="12"/>
      </w:rPr>
    </w:pPr>
    <w:r>
      <w:rPr>
        <w:sz w:val="12"/>
        <w:szCs w:val="12"/>
      </w:rPr>
      <w:t xml:space="preserve">Version </w:t>
    </w:r>
    <w:r w:rsidRPr="003C415B">
      <w:rPr>
        <w:sz w:val="12"/>
        <w:szCs w:val="12"/>
      </w:rPr>
      <w:t>06122019_0530</w:t>
    </w:r>
    <w:r>
      <w:rPr>
        <w:sz w:val="12"/>
        <w:szCs w:val="12"/>
      </w:rPr>
      <w:br/>
      <w:t>© Rylander Consulting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AAEA6" w14:textId="29B8CF73" w:rsidR="009B0CDA" w:rsidRPr="007C1563" w:rsidRDefault="009B0CDA" w:rsidP="007C1563">
    <w:pPr>
      <w:pStyle w:val="Footer"/>
      <w:rPr>
        <w:szCs w:val="12"/>
      </w:rPr>
    </w:pPr>
    <w:r>
      <w:rPr>
        <w:sz w:val="12"/>
        <w:szCs w:val="12"/>
      </w:rPr>
      <w:t>Version 06122019_0530</w:t>
    </w:r>
    <w:r>
      <w:rPr>
        <w:sz w:val="12"/>
        <w:szCs w:val="12"/>
      </w:rPr>
      <w:br/>
      <w:t>© Rylander Consulting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AE163" w14:textId="77777777" w:rsidR="009B0CDA" w:rsidRDefault="009B0CDA" w:rsidP="002D2F51">
      <w:r>
        <w:separator/>
      </w:r>
    </w:p>
  </w:footnote>
  <w:footnote w:type="continuationSeparator" w:id="0">
    <w:p w14:paraId="29D5398E" w14:textId="77777777" w:rsidR="009B0CDA" w:rsidRDefault="009B0CDA" w:rsidP="002D2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8D2AC" w14:textId="77777777" w:rsidR="009B0CDA" w:rsidRDefault="009B0CDA" w:rsidP="00881F5E">
    <w:pPr>
      <w:pStyle w:val="Header"/>
    </w:pPr>
    <w:r>
      <w:rPr>
        <w:rFonts w:ascii="Cambria" w:hAnsi="Cambria"/>
        <w:noProof/>
        <w:sz w:val="28"/>
        <w:szCs w:val="28"/>
      </w:rPr>
      <mc:AlternateContent>
        <mc:Choice Requires="wps">
          <w:drawing>
            <wp:anchor distT="0" distB="0" distL="114300" distR="114300" simplePos="0" relativeHeight="251657728" behindDoc="0" locked="0" layoutInCell="0" allowOverlap="1" wp14:anchorId="6CD4F903" wp14:editId="4161CD3E">
              <wp:simplePos x="0" y="0"/>
              <wp:positionH relativeFrom="leftMargin">
                <wp:posOffset>685800</wp:posOffset>
              </wp:positionH>
              <wp:positionV relativeFrom="page">
                <wp:posOffset>363855</wp:posOffset>
              </wp:positionV>
              <wp:extent cx="1142365" cy="154940"/>
              <wp:effectExtent l="0" t="0" r="0" b="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54940"/>
                      </a:xfrm>
                      <a:prstGeom prst="rect">
                        <a:avLst/>
                      </a:prstGeom>
                      <a:solidFill>
                        <a:srgbClr val="727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5A8E1" w14:textId="77777777" w:rsidR="009B0CDA" w:rsidRPr="0099760E" w:rsidRDefault="009B0CDA" w:rsidP="00770A67">
                          <w:pPr>
                            <w:spacing w:after="0"/>
                            <w:ind w:left="720"/>
                            <w:jc w:val="right"/>
                            <w:rPr>
                              <w:rFonts w:ascii="Calibri" w:hAnsi="Calibri"/>
                              <w:b/>
                              <w:color w:val="FFFFFF"/>
                              <w:sz w:val="22"/>
                              <w:szCs w:val="22"/>
                            </w:rPr>
                          </w:pPr>
                          <w:r w:rsidRPr="0099760E">
                            <w:rPr>
                              <w:rFonts w:ascii="Calibri" w:hAnsi="Calibri"/>
                              <w:b/>
                              <w:sz w:val="22"/>
                              <w:szCs w:val="22"/>
                            </w:rPr>
                            <w:fldChar w:fldCharType="begin"/>
                          </w:r>
                          <w:r w:rsidRPr="0099760E">
                            <w:rPr>
                              <w:rFonts w:ascii="Calibri" w:hAnsi="Calibri"/>
                              <w:b/>
                              <w:sz w:val="22"/>
                              <w:szCs w:val="22"/>
                            </w:rPr>
                            <w:instrText xml:space="preserve"> PAGE   \* MERGEFORMAT </w:instrText>
                          </w:r>
                          <w:r w:rsidRPr="0099760E">
                            <w:rPr>
                              <w:rFonts w:ascii="Calibri" w:hAnsi="Calibri"/>
                              <w:b/>
                              <w:sz w:val="22"/>
                              <w:szCs w:val="22"/>
                            </w:rPr>
                            <w:fldChar w:fldCharType="separate"/>
                          </w:r>
                          <w:r w:rsidRPr="005F4A76">
                            <w:rPr>
                              <w:rFonts w:ascii="Calibri" w:hAnsi="Calibri"/>
                              <w:b/>
                              <w:noProof/>
                              <w:color w:val="FFFFFF"/>
                              <w:szCs w:val="22"/>
                            </w:rPr>
                            <w:t>ii</w:t>
                          </w:r>
                          <w:r w:rsidRPr="0099760E">
                            <w:rPr>
                              <w:rFonts w:ascii="Calibri" w:hAnsi="Calibri"/>
                              <w:b/>
                              <w:sz w:val="22"/>
                              <w:szCs w:val="2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CD4F903" id="_x0000_t202" coordsize="21600,21600" o:spt="202" path="m,l,21600r21600,l21600,xe">
              <v:stroke joinstyle="miter"/>
              <v:path gradientshapeok="t" o:connecttype="rect"/>
            </v:shapetype>
            <v:shape id="Text Box 7" o:spid="_x0000_s1051" type="#_x0000_t202" style="position:absolute;margin-left:54pt;margin-top:28.65pt;width:89.95pt;height:12.2pt;z-index:251657728;visibility:visible;mso-wrap-style:square;mso-width-percent:1000;mso-height-percent:0;mso-wrap-distance-left:9pt;mso-wrap-distance-top:0;mso-wrap-distance-right:9pt;mso-wrap-distance-bottom:0;mso-position-horizontal:absolute;mso-position-horizontal-relative:left-margin-area;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" o:allowincell="f" fillcolor="#727ca3" stroked="f">
              <v:textbox style="mso-fit-shape-to-text:t" inset=",0,,0">
                <w:txbxContent>
                  <w:p w14:paraId="4045A8E1" w14:textId="77777777" w:rsidR="009B0CDA" w:rsidRPr="0099760E" w:rsidRDefault="009B0CDA" w:rsidP="00770A67">
                    <w:pPr>
                      <w:spacing w:after="0"/>
                      <w:ind w:left="720"/>
                      <w:jc w:val="right"/>
                      <w:rPr>
                        <w:rFonts w:ascii="Calibri" w:hAnsi="Calibri"/>
                        <w:b/>
                        <w:color w:val="FFFFFF"/>
                        <w:sz w:val="22"/>
                        <w:szCs w:val="22"/>
                      </w:rPr>
                    </w:pPr>
                    <w:r w:rsidRPr="0099760E">
                      <w:rPr>
                        <w:rFonts w:ascii="Calibri" w:hAnsi="Calibri"/>
                        <w:b/>
                        <w:sz w:val="22"/>
                        <w:szCs w:val="22"/>
                      </w:rPr>
                      <w:fldChar w:fldCharType="begin"/>
                    </w:r>
                    <w:r w:rsidRPr="0099760E">
                      <w:rPr>
                        <w:rFonts w:ascii="Calibri" w:hAnsi="Calibri"/>
                        <w:b/>
                        <w:sz w:val="22"/>
                        <w:szCs w:val="22"/>
                      </w:rPr>
                      <w:instrText xml:space="preserve"> PAGE   \* MERGEFORMAT </w:instrText>
                    </w:r>
                    <w:r w:rsidRPr="0099760E">
                      <w:rPr>
                        <w:rFonts w:ascii="Calibri" w:hAnsi="Calibri"/>
                        <w:b/>
                        <w:sz w:val="22"/>
                        <w:szCs w:val="22"/>
                      </w:rPr>
                      <w:fldChar w:fldCharType="separate"/>
                    </w:r>
                    <w:r w:rsidRPr="005F4A76">
                      <w:rPr>
                        <w:rFonts w:ascii="Calibri" w:hAnsi="Calibri"/>
                        <w:b/>
                        <w:noProof/>
                        <w:color w:val="FFFFFF"/>
                        <w:szCs w:val="22"/>
                      </w:rPr>
                      <w:t>ii</w:t>
                    </w:r>
                    <w:r w:rsidRPr="0099760E">
                      <w:rPr>
                        <w:rFonts w:ascii="Calibri" w:hAnsi="Calibri"/>
                        <w:b/>
                        <w:sz w:val="22"/>
                        <w:szCs w:val="22"/>
                      </w:rPr>
                      <w:fldChar w:fldCharType="end"/>
                    </w:r>
                  </w:p>
                </w:txbxContent>
              </v:textbox>
              <w10:wrap anchorx="margin" anchory="page"/>
            </v:shape>
          </w:pict>
        </mc:Fallback>
      </mc:AlternateContent>
    </w:r>
    <w:r>
      <w:rPr>
        <w:rFonts w:ascii="Cambria" w:hAnsi="Cambria"/>
        <w:noProof/>
        <w:sz w:val="28"/>
        <w:szCs w:val="28"/>
      </w:rPr>
      <mc:AlternateContent>
        <mc:Choice Requires="wps">
          <w:drawing>
            <wp:anchor distT="0" distB="0" distL="114300" distR="114300" simplePos="0" relativeHeight="251658752" behindDoc="0" locked="0" layoutInCell="0" allowOverlap="1" wp14:anchorId="600BA5C1" wp14:editId="39E2BBF9">
              <wp:simplePos x="0" y="0"/>
              <wp:positionH relativeFrom="page">
                <wp:posOffset>1110615</wp:posOffset>
              </wp:positionH>
              <wp:positionV relativeFrom="page">
                <wp:posOffset>332740</wp:posOffset>
              </wp:positionV>
              <wp:extent cx="5481955" cy="349885"/>
              <wp:effectExtent l="0" t="0" r="0" b="12065"/>
              <wp:wrapNone/>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6F3FE" w14:textId="001A53E2" w:rsidR="009B0CDA" w:rsidRPr="00740295" w:rsidRDefault="009B0CDA" w:rsidP="00282CF1">
                          <w:pPr>
                            <w:tabs>
                              <w:tab w:val="left" w:pos="1170"/>
                            </w:tabs>
                            <w:ind w:left="-720"/>
                            <w:rPr>
                              <w:rFonts w:ascii="Calibri" w:hAnsi="Calibri"/>
                              <w:sz w:val="32"/>
                              <w:szCs w:val="32"/>
                            </w:rPr>
                          </w:pPr>
                          <w:r>
                            <w:rPr>
                              <w:rFonts w:ascii="Calibri" w:hAnsi="Calibri"/>
                              <w:sz w:val="32"/>
                              <w:szCs w:val="32"/>
                            </w:rPr>
                            <w:tab/>
                          </w:r>
                          <w:r w:rsidRPr="00740295">
                            <w:rPr>
                              <w:rFonts w:ascii="Calibri" w:hAnsi="Calibri"/>
                              <w:sz w:val="32"/>
                              <w:szCs w:val="32"/>
                            </w:rPr>
                            <w:t xml:space="preserve">Word </w:t>
                          </w:r>
                          <w:r w:rsidR="002A7F58">
                            <w:rPr>
                              <w:rFonts w:ascii="Calibri" w:hAnsi="Calibri"/>
                              <w:sz w:val="32"/>
                              <w:szCs w:val="32"/>
                            </w:rPr>
                            <w:t>365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0BA5C1" id="_x0000_t202" coordsize="21600,21600" o:spt="202" path="m,l,21600r21600,l21600,xe">
              <v:stroke joinstyle="miter"/>
              <v:path gradientshapeok="t" o:connecttype="rect"/>
            </v:shapetype>
            <v:shape id="Text Box 8" o:spid="_x0000_s1052" type="#_x0000_t202" style="position:absolute;margin-left:87.45pt;margin-top:26.2pt;width:431.65pt;height:27.55pt;z-index:2516587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" o:allowincell="f" filled="f" stroked="f">
              <v:textbox style="mso-fit-shape-to-text:t" inset=",0,,0">
                <w:txbxContent>
                  <w:p w14:paraId="3876F3FE" w14:textId="001A53E2" w:rsidR="009B0CDA" w:rsidRPr="00740295" w:rsidRDefault="009B0CDA" w:rsidP="00282CF1">
                    <w:pPr>
                      <w:tabs>
                        <w:tab w:val="left" w:pos="1170"/>
                      </w:tabs>
                      <w:ind w:left="-720"/>
                      <w:rPr>
                        <w:rFonts w:ascii="Calibri" w:hAnsi="Calibri"/>
                        <w:sz w:val="32"/>
                        <w:szCs w:val="32"/>
                      </w:rPr>
                    </w:pPr>
                    <w:r>
                      <w:rPr>
                        <w:rFonts w:ascii="Calibri" w:hAnsi="Calibri"/>
                        <w:sz w:val="32"/>
                        <w:szCs w:val="32"/>
                      </w:rPr>
                      <w:tab/>
                    </w:r>
                    <w:r w:rsidRPr="00740295">
                      <w:rPr>
                        <w:rFonts w:ascii="Calibri" w:hAnsi="Calibri"/>
                        <w:sz w:val="32"/>
                        <w:szCs w:val="32"/>
                      </w:rPr>
                      <w:t xml:space="preserve">Word </w:t>
                    </w:r>
                    <w:r w:rsidR="002A7F58">
                      <w:rPr>
                        <w:rFonts w:ascii="Calibri" w:hAnsi="Calibri"/>
                        <w:sz w:val="32"/>
                        <w:szCs w:val="32"/>
                      </w:rPr>
                      <w:t>365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191042975"/>
  <w:p w14:paraId="7D322D0F" w14:textId="77777777" w:rsidR="009B0CDA" w:rsidRDefault="009B0CDA">
    <w:pPr>
      <w:pStyle w:val="Header"/>
    </w:pPr>
    <w:r>
      <w:rPr>
        <w:rFonts w:ascii="Cambria" w:hAnsi="Cambria"/>
        <w:noProof/>
        <w:sz w:val="28"/>
        <w:szCs w:val="28"/>
      </w:rPr>
      <mc:AlternateContent>
        <mc:Choice Requires="wps">
          <w:drawing>
            <wp:anchor distT="0" distB="0" distL="114300" distR="114300" simplePos="0" relativeHeight="251655680" behindDoc="0" locked="0" layoutInCell="0" allowOverlap="1" wp14:anchorId="4A5217A6" wp14:editId="4A620D20">
              <wp:simplePos x="0" y="0"/>
              <wp:positionH relativeFrom="page">
                <wp:posOffset>1143000</wp:posOffset>
              </wp:positionH>
              <wp:positionV relativeFrom="page">
                <wp:posOffset>332740</wp:posOffset>
              </wp:positionV>
              <wp:extent cx="5362575" cy="256540"/>
              <wp:effectExtent l="0" t="0" r="0" b="1016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E503" w14:textId="77777777" w:rsidR="009B0CDA" w:rsidRPr="0078703A" w:rsidRDefault="009B0CDA" w:rsidP="0078703A">
                          <w:pPr>
                            <w:rPr>
                              <w:szCs w:val="32"/>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A5217A6" id="_x0000_t202" coordsize="21600,21600" o:spt="202" path="m,l,21600r21600,l21600,xe">
              <v:stroke joinstyle="miter"/>
              <v:path gradientshapeok="t" o:connecttype="rect"/>
            </v:shapetype>
            <v:shape id="Text Box 4" o:spid="_x0000_s1053" type="#_x0000_t202" style="position:absolute;margin-left:90pt;margin-top:26.2pt;width:422.25pt;height:20.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" o:allowincell="f" filled="f" stroked="f">
              <v:textbox style="mso-fit-shape-to-text:t" inset=",0,,0">
                <w:txbxContent>
                  <w:p w14:paraId="459BE503" w14:textId="77777777" w:rsidR="009B0CDA" w:rsidRPr="0078703A" w:rsidRDefault="009B0CDA" w:rsidP="0078703A">
                    <w:pPr>
                      <w:rPr>
                        <w:szCs w:val="32"/>
                      </w:rPr>
                    </w:pPr>
                  </w:p>
                </w:txbxContent>
              </v:textbox>
              <w10:wrap anchorx="page" anchory="page"/>
            </v:shape>
          </w:pict>
        </mc:Fallback>
      </mc:AlternateConten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D44C" w14:textId="77777777" w:rsidR="002A7F58" w:rsidRDefault="002A7F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AE31D" w14:textId="77777777" w:rsidR="009B0CDA" w:rsidRDefault="009B0CDA">
    <w:pPr>
      <w:pStyle w:val="Header"/>
    </w:pPr>
    <w:r>
      <w:rPr>
        <w:rFonts w:ascii="Cambria" w:hAnsi="Cambria"/>
        <w:noProof/>
        <w:sz w:val="28"/>
        <w:szCs w:val="28"/>
      </w:rPr>
      <mc:AlternateContent>
        <mc:Choice Requires="wps">
          <w:drawing>
            <wp:anchor distT="0" distB="0" distL="114300" distR="114300" simplePos="0" relativeHeight="251661824" behindDoc="0" locked="0" layoutInCell="0" allowOverlap="1" wp14:anchorId="4CB69655" wp14:editId="13B21DCA">
              <wp:simplePos x="0" y="0"/>
              <wp:positionH relativeFrom="page">
                <wp:posOffset>1143000</wp:posOffset>
              </wp:positionH>
              <wp:positionV relativeFrom="page">
                <wp:posOffset>332740</wp:posOffset>
              </wp:positionV>
              <wp:extent cx="5362575" cy="349885"/>
              <wp:effectExtent l="0" t="0" r="0" b="12065"/>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B66A" w14:textId="52A13544" w:rsidR="009B0CDA" w:rsidRPr="00740295" w:rsidRDefault="009B0CDA" w:rsidP="00282CF1">
                          <w:pPr>
                            <w:tabs>
                              <w:tab w:val="right" w:pos="7560"/>
                            </w:tabs>
                            <w:ind w:right="30"/>
                            <w:rPr>
                              <w:rFonts w:ascii="Calibri" w:hAnsi="Calibri"/>
                              <w:sz w:val="32"/>
                              <w:szCs w:val="32"/>
                            </w:rPr>
                          </w:pPr>
                          <w:r>
                            <w:rPr>
                              <w:rFonts w:ascii="Calibri" w:hAnsi="Calibri"/>
                              <w:sz w:val="32"/>
                              <w:szCs w:val="32"/>
                            </w:rPr>
                            <w:tab/>
                          </w:r>
                          <w:r w:rsidRPr="00740295">
                            <w:rPr>
                              <w:rFonts w:ascii="Calibri" w:hAnsi="Calibri"/>
                              <w:sz w:val="32"/>
                              <w:szCs w:val="32"/>
                            </w:rPr>
                            <w:t xml:space="preserve">Word </w:t>
                          </w:r>
                          <w:r w:rsidR="002A7F58">
                            <w:rPr>
                              <w:rFonts w:ascii="Calibri" w:hAnsi="Calibri"/>
                              <w:sz w:val="32"/>
                              <w:szCs w:val="32"/>
                            </w:rPr>
                            <w:t>365</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CB69655" id="_x0000_t202" coordsize="21600,21600" o:spt="202" path="m,l,21600r21600,l21600,xe">
              <v:stroke joinstyle="miter"/>
              <v:path gradientshapeok="t" o:connecttype="rect"/>
            </v:shapetype>
            <v:shape id="Text Box 32" o:spid="_x0000_s1054" type="#_x0000_t202" style="position:absolute;margin-left:90pt;margin-top:26.2pt;width:422.25pt;height:27.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" o:allowincell="f" filled="f" stroked="f">
              <v:textbox style="mso-fit-shape-to-text:t" inset=",0,,0">
                <w:txbxContent>
                  <w:p w14:paraId="48A5B66A" w14:textId="52A13544" w:rsidR="009B0CDA" w:rsidRPr="00740295" w:rsidRDefault="009B0CDA" w:rsidP="00282CF1">
                    <w:pPr>
                      <w:tabs>
                        <w:tab w:val="right" w:pos="7560"/>
                      </w:tabs>
                      <w:ind w:right="30"/>
                      <w:rPr>
                        <w:rFonts w:ascii="Calibri" w:hAnsi="Calibri"/>
                        <w:sz w:val="32"/>
                        <w:szCs w:val="32"/>
                      </w:rPr>
                    </w:pPr>
                    <w:r>
                      <w:rPr>
                        <w:rFonts w:ascii="Calibri" w:hAnsi="Calibri"/>
                        <w:sz w:val="32"/>
                        <w:szCs w:val="32"/>
                      </w:rPr>
                      <w:tab/>
                    </w:r>
                    <w:r w:rsidRPr="00740295">
                      <w:rPr>
                        <w:rFonts w:ascii="Calibri" w:hAnsi="Calibri"/>
                        <w:sz w:val="32"/>
                        <w:szCs w:val="32"/>
                      </w:rPr>
                      <w:t xml:space="preserve">Word </w:t>
                    </w:r>
                    <w:r w:rsidR="002A7F58">
                      <w:rPr>
                        <w:rFonts w:ascii="Calibri" w:hAnsi="Calibri"/>
                        <w:sz w:val="32"/>
                        <w:szCs w:val="32"/>
                      </w:rPr>
                      <w:t>365</w:t>
                    </w:r>
                  </w:p>
                </w:txbxContent>
              </v:textbox>
              <w10:wrap anchorx="page" anchory="page"/>
            </v:shape>
          </w:pict>
        </mc:Fallback>
      </mc:AlternateContent>
    </w:r>
    <w:r>
      <w:rPr>
        <w:rFonts w:ascii="Cambria" w:hAnsi="Cambria"/>
        <w:noProof/>
        <w:sz w:val="28"/>
        <w:szCs w:val="28"/>
      </w:rPr>
      <mc:AlternateContent>
        <mc:Choice Requires="wps">
          <w:drawing>
            <wp:anchor distT="0" distB="0" distL="114300" distR="114300" simplePos="0" relativeHeight="251660800" behindDoc="0" locked="0" layoutInCell="0" allowOverlap="1" wp14:anchorId="332D78DE" wp14:editId="7282B61C">
              <wp:simplePos x="0" y="0"/>
              <wp:positionH relativeFrom="rightMargin">
                <wp:posOffset>-457200</wp:posOffset>
              </wp:positionH>
              <wp:positionV relativeFrom="page">
                <wp:posOffset>363855</wp:posOffset>
              </wp:positionV>
              <wp:extent cx="1143000" cy="154940"/>
              <wp:effectExtent l="0" t="0" r="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4940"/>
                      </a:xfrm>
                      <a:prstGeom prst="rect">
                        <a:avLst/>
                      </a:prstGeom>
                      <a:solidFill>
                        <a:srgbClr val="727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F9F21" w14:textId="77777777" w:rsidR="009B0CDA" w:rsidRPr="0099760E" w:rsidRDefault="009B0CDA" w:rsidP="00770A67">
                          <w:pPr>
                            <w:spacing w:after="0"/>
                            <w:rPr>
                              <w:rFonts w:ascii="Calibri" w:hAnsi="Calibri"/>
                              <w:b/>
                              <w:color w:val="FFFFFF"/>
                              <w:sz w:val="22"/>
                              <w:szCs w:val="22"/>
                            </w:rPr>
                          </w:pPr>
                          <w:r w:rsidRPr="0099760E">
                            <w:rPr>
                              <w:rFonts w:ascii="Calibri" w:hAnsi="Calibri"/>
                              <w:b/>
                              <w:sz w:val="22"/>
                              <w:szCs w:val="22"/>
                            </w:rPr>
                            <w:fldChar w:fldCharType="begin"/>
                          </w:r>
                          <w:r w:rsidRPr="0099760E">
                            <w:rPr>
                              <w:rFonts w:ascii="Calibri" w:hAnsi="Calibri"/>
                              <w:b/>
                              <w:sz w:val="22"/>
                              <w:szCs w:val="22"/>
                            </w:rPr>
                            <w:instrText xml:space="preserve"> PAGE   \* MERGEFORMAT </w:instrText>
                          </w:r>
                          <w:r w:rsidRPr="0099760E">
                            <w:rPr>
                              <w:rFonts w:ascii="Calibri" w:hAnsi="Calibri"/>
                              <w:b/>
                              <w:sz w:val="22"/>
                              <w:szCs w:val="22"/>
                            </w:rPr>
                            <w:fldChar w:fldCharType="separate"/>
                          </w:r>
                          <w:r w:rsidRPr="005F4A76">
                            <w:rPr>
                              <w:rFonts w:ascii="Calibri" w:hAnsi="Calibri"/>
                              <w:b/>
                              <w:noProof/>
                              <w:color w:val="FFFFFF"/>
                              <w:szCs w:val="22"/>
                            </w:rPr>
                            <w:t>i</w:t>
                          </w:r>
                          <w:r w:rsidRPr="0099760E">
                            <w:rPr>
                              <w:rFonts w:ascii="Calibri" w:hAnsi="Calibri"/>
                              <w:b/>
                              <w:sz w:val="22"/>
                              <w:szCs w:val="2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32D78DE" id="Text Box 31" o:spid="_x0000_s1055" type="#_x0000_t202" style="position:absolute;margin-left:-36pt;margin-top:28.65pt;width:90pt;height:12.2pt;z-index:25166080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" o:allowincell="f" fillcolor="#727ca3" stroked="f">
              <v:textbox style="mso-fit-shape-to-text:t" inset=",0,,0">
                <w:txbxContent>
                  <w:p w14:paraId="53DF9F21" w14:textId="77777777" w:rsidR="009B0CDA" w:rsidRPr="0099760E" w:rsidRDefault="009B0CDA" w:rsidP="00770A67">
                    <w:pPr>
                      <w:spacing w:after="0"/>
                      <w:rPr>
                        <w:rFonts w:ascii="Calibri" w:hAnsi="Calibri"/>
                        <w:b/>
                        <w:color w:val="FFFFFF"/>
                        <w:sz w:val="22"/>
                        <w:szCs w:val="22"/>
                      </w:rPr>
                    </w:pPr>
                    <w:r w:rsidRPr="0099760E">
                      <w:rPr>
                        <w:rFonts w:ascii="Calibri" w:hAnsi="Calibri"/>
                        <w:b/>
                        <w:sz w:val="22"/>
                        <w:szCs w:val="22"/>
                      </w:rPr>
                      <w:fldChar w:fldCharType="begin"/>
                    </w:r>
                    <w:r w:rsidRPr="0099760E">
                      <w:rPr>
                        <w:rFonts w:ascii="Calibri" w:hAnsi="Calibri"/>
                        <w:b/>
                        <w:sz w:val="22"/>
                        <w:szCs w:val="22"/>
                      </w:rPr>
                      <w:instrText xml:space="preserve"> PAGE   \* MERGEFORMAT </w:instrText>
                    </w:r>
                    <w:r w:rsidRPr="0099760E">
                      <w:rPr>
                        <w:rFonts w:ascii="Calibri" w:hAnsi="Calibri"/>
                        <w:b/>
                        <w:sz w:val="22"/>
                        <w:szCs w:val="22"/>
                      </w:rPr>
                      <w:fldChar w:fldCharType="separate"/>
                    </w:r>
                    <w:r w:rsidRPr="005F4A76">
                      <w:rPr>
                        <w:rFonts w:ascii="Calibri" w:hAnsi="Calibri"/>
                        <w:b/>
                        <w:noProof/>
                        <w:color w:val="FFFFFF"/>
                        <w:szCs w:val="22"/>
                      </w:rPr>
                      <w:t>i</w:t>
                    </w:r>
                    <w:r w:rsidRPr="0099760E">
                      <w:rPr>
                        <w:rFonts w:ascii="Calibri" w:hAnsi="Calibri"/>
                        <w:b/>
                        <w:sz w:val="22"/>
                        <w:szCs w:val="22"/>
                      </w:rP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BA93" w14:textId="77777777" w:rsidR="009B0CDA" w:rsidRDefault="009B0CDA" w:rsidP="002E4E23">
    <w:pPr>
      <w:pStyle w:val="Header"/>
    </w:pPr>
    <w:r>
      <w:rPr>
        <w:rFonts w:ascii="Cambria" w:hAnsi="Cambria"/>
        <w:noProof/>
        <w:sz w:val="28"/>
        <w:szCs w:val="28"/>
      </w:rPr>
      <mc:AlternateContent>
        <mc:Choice Requires="wps">
          <w:drawing>
            <wp:anchor distT="0" distB="0" distL="114300" distR="114300" simplePos="0" relativeHeight="251663872" behindDoc="0" locked="0" layoutInCell="0" allowOverlap="1" wp14:anchorId="2E9E6BF4" wp14:editId="0EA035A1">
              <wp:simplePos x="0" y="0"/>
              <wp:positionH relativeFrom="page">
                <wp:posOffset>685800</wp:posOffset>
              </wp:positionH>
              <wp:positionV relativeFrom="page">
                <wp:posOffset>363855</wp:posOffset>
              </wp:positionV>
              <wp:extent cx="1142365" cy="15494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54940"/>
                      </a:xfrm>
                      <a:prstGeom prst="rect">
                        <a:avLst/>
                      </a:prstGeom>
                      <a:solidFill>
                        <a:srgbClr val="727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18152" w14:textId="77777777" w:rsidR="009B0CDA" w:rsidRPr="0099760E" w:rsidRDefault="009B0CDA" w:rsidP="002E4E23">
                          <w:pPr>
                            <w:spacing w:after="0"/>
                            <w:ind w:left="720"/>
                            <w:jc w:val="right"/>
                            <w:rPr>
                              <w:b/>
                              <w:color w:val="FFFFFF"/>
                              <w:sz w:val="22"/>
                              <w:szCs w:val="22"/>
                            </w:rPr>
                          </w:pPr>
                          <w:r w:rsidRPr="0099760E">
                            <w:rPr>
                              <w:b/>
                              <w:sz w:val="22"/>
                              <w:szCs w:val="22"/>
                            </w:rPr>
                            <w:fldChar w:fldCharType="begin"/>
                          </w:r>
                          <w:r w:rsidRPr="0099760E">
                            <w:rPr>
                              <w:b/>
                              <w:sz w:val="22"/>
                              <w:szCs w:val="22"/>
                            </w:rPr>
                            <w:instrText xml:space="preserve"> PAGE   \* MERGEFORMAT </w:instrText>
                          </w:r>
                          <w:r w:rsidRPr="0099760E">
                            <w:rPr>
                              <w:b/>
                              <w:sz w:val="22"/>
                              <w:szCs w:val="22"/>
                            </w:rPr>
                            <w:fldChar w:fldCharType="separate"/>
                          </w:r>
                          <w:r w:rsidRPr="005F4A76">
                            <w:rPr>
                              <w:b/>
                              <w:noProof/>
                              <w:color w:val="FFFFFF"/>
                              <w:szCs w:val="22"/>
                            </w:rPr>
                            <w:t>16</w:t>
                          </w:r>
                          <w:r w:rsidRPr="0099760E">
                            <w:rPr>
                              <w:b/>
                              <w:sz w:val="22"/>
                              <w:szCs w:val="2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E9E6BF4" id="_x0000_t202" coordsize="21600,21600" o:spt="202" path="m,l,21600r21600,l21600,xe">
              <v:stroke joinstyle="miter"/>
              <v:path gradientshapeok="t" o:connecttype="rect"/>
            </v:shapetype>
            <v:shape id="Text Box 6" o:spid="_x0000_s1056" type="#_x0000_t202" style="position:absolute;margin-left:54pt;margin-top:28.65pt;width:89.95pt;height:12.2pt;z-index:2516638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" o:allowincell="f" fillcolor="#727ca3" stroked="f">
              <v:textbox style="mso-fit-shape-to-text:t" inset=",0,,0">
                <w:txbxContent>
                  <w:p w14:paraId="3CA18152" w14:textId="77777777" w:rsidR="009B0CDA" w:rsidRPr="0099760E" w:rsidRDefault="009B0CDA" w:rsidP="002E4E23">
                    <w:pPr>
                      <w:spacing w:after="0"/>
                      <w:ind w:left="720"/>
                      <w:jc w:val="right"/>
                      <w:rPr>
                        <w:b/>
                        <w:color w:val="FFFFFF"/>
                        <w:sz w:val="22"/>
                        <w:szCs w:val="22"/>
                      </w:rPr>
                    </w:pPr>
                    <w:r w:rsidRPr="0099760E">
                      <w:rPr>
                        <w:b/>
                        <w:sz w:val="22"/>
                        <w:szCs w:val="22"/>
                      </w:rPr>
                      <w:fldChar w:fldCharType="begin"/>
                    </w:r>
                    <w:r w:rsidRPr="0099760E">
                      <w:rPr>
                        <w:b/>
                        <w:sz w:val="22"/>
                        <w:szCs w:val="22"/>
                      </w:rPr>
                      <w:instrText xml:space="preserve"> PAGE   \* MERGEFORMAT </w:instrText>
                    </w:r>
                    <w:r w:rsidRPr="0099760E">
                      <w:rPr>
                        <w:b/>
                        <w:sz w:val="22"/>
                        <w:szCs w:val="22"/>
                      </w:rPr>
                      <w:fldChar w:fldCharType="separate"/>
                    </w:r>
                    <w:r w:rsidRPr="005F4A76">
                      <w:rPr>
                        <w:b/>
                        <w:noProof/>
                        <w:color w:val="FFFFFF"/>
                        <w:szCs w:val="22"/>
                      </w:rPr>
                      <w:t>16</w:t>
                    </w:r>
                    <w:r w:rsidRPr="0099760E">
                      <w:rPr>
                        <w:b/>
                        <w:sz w:val="22"/>
                        <w:szCs w:val="22"/>
                      </w:rPr>
                      <w:fldChar w:fldCharType="end"/>
                    </w:r>
                  </w:p>
                </w:txbxContent>
              </v:textbox>
              <w10:wrap anchorx="page" anchory="page"/>
            </v:shape>
          </w:pict>
        </mc:Fallback>
      </mc:AlternateContent>
    </w:r>
    <w:r>
      <w:rPr>
        <w:rFonts w:ascii="Cambria" w:hAnsi="Cambria"/>
        <w:noProof/>
        <w:sz w:val="28"/>
        <w:szCs w:val="28"/>
      </w:rPr>
      <mc:AlternateContent>
        <mc:Choice Requires="wps">
          <w:drawing>
            <wp:anchor distT="0" distB="0" distL="114300" distR="114300" simplePos="0" relativeHeight="251664896" behindDoc="0" locked="0" layoutInCell="0" allowOverlap="1" wp14:anchorId="333607A1" wp14:editId="3ACF706C">
              <wp:simplePos x="0" y="0"/>
              <wp:positionH relativeFrom="page">
                <wp:posOffset>1110615</wp:posOffset>
              </wp:positionH>
              <wp:positionV relativeFrom="page">
                <wp:posOffset>332740</wp:posOffset>
              </wp:positionV>
              <wp:extent cx="5486400" cy="349885"/>
              <wp:effectExtent l="0" t="0" r="0" b="1206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F455A" w14:textId="2C25E135" w:rsidR="009B0CDA" w:rsidRPr="00740295" w:rsidRDefault="009B0CDA" w:rsidP="002E4E23">
                          <w:pPr>
                            <w:tabs>
                              <w:tab w:val="left" w:pos="1170"/>
                            </w:tabs>
                            <w:ind w:left="-720"/>
                            <w:rPr>
                              <w:sz w:val="32"/>
                              <w:szCs w:val="32"/>
                            </w:rPr>
                          </w:pPr>
                          <w:r>
                            <w:rPr>
                              <w:sz w:val="32"/>
                              <w:szCs w:val="32"/>
                            </w:rPr>
                            <w:tab/>
                          </w:r>
                          <w:r w:rsidRPr="00740295">
                            <w:rPr>
                              <w:sz w:val="32"/>
                              <w:szCs w:val="32"/>
                            </w:rPr>
                            <w:t xml:space="preserve">Word </w:t>
                          </w:r>
                          <w:r w:rsidR="002A7F58">
                            <w:rPr>
                              <w:sz w:val="32"/>
                              <w:szCs w:val="32"/>
                            </w:rPr>
                            <w:t>365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3607A1" id="_x0000_t202" coordsize="21600,21600" o:spt="202" path="m,l,21600r21600,l21600,xe">
              <v:stroke joinstyle="miter"/>
              <v:path gradientshapeok="t" o:connecttype="rect"/>
            </v:shapetype>
            <v:shape id="_x0000_s1057" type="#_x0000_t202" style="position:absolute;margin-left:87.45pt;margin-top:26.2pt;width:6in;height:27.55pt;z-index:2516648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" o:allowincell="f" filled="f" stroked="f">
              <v:textbox style="mso-fit-shape-to-text:t" inset=",0,,0">
                <w:txbxContent>
                  <w:p w14:paraId="286F455A" w14:textId="2C25E135" w:rsidR="009B0CDA" w:rsidRPr="00740295" w:rsidRDefault="009B0CDA" w:rsidP="002E4E23">
                    <w:pPr>
                      <w:tabs>
                        <w:tab w:val="left" w:pos="1170"/>
                      </w:tabs>
                      <w:ind w:left="-720"/>
                      <w:rPr>
                        <w:sz w:val="32"/>
                        <w:szCs w:val="32"/>
                      </w:rPr>
                    </w:pPr>
                    <w:r>
                      <w:rPr>
                        <w:sz w:val="32"/>
                        <w:szCs w:val="32"/>
                      </w:rPr>
                      <w:tab/>
                    </w:r>
                    <w:r w:rsidRPr="00740295">
                      <w:rPr>
                        <w:sz w:val="32"/>
                        <w:szCs w:val="32"/>
                      </w:rPr>
                      <w:t xml:space="preserve">Word </w:t>
                    </w:r>
                    <w:r w:rsidR="002A7F58">
                      <w:rPr>
                        <w:sz w:val="32"/>
                        <w:szCs w:val="32"/>
                      </w:rPr>
                      <w:t>365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BA0A" w14:textId="77777777" w:rsidR="009B0CDA" w:rsidRPr="005F3DB3" w:rsidRDefault="009B0CDA" w:rsidP="002E4E23">
    <w:pPr>
      <w:pStyle w:val="Header"/>
    </w:pPr>
    <w:r>
      <w:rPr>
        <w:rFonts w:ascii="Cambria" w:hAnsi="Cambria"/>
        <w:noProof/>
        <w:sz w:val="28"/>
        <w:szCs w:val="28"/>
      </w:rPr>
      <mc:AlternateContent>
        <mc:Choice Requires="wps">
          <w:drawing>
            <wp:anchor distT="0" distB="0" distL="114300" distR="114300" simplePos="0" relativeHeight="251666944" behindDoc="0" locked="0" layoutInCell="0" allowOverlap="1" wp14:anchorId="4318BD45" wp14:editId="2721D855">
              <wp:simplePos x="0" y="0"/>
              <wp:positionH relativeFrom="page">
                <wp:posOffset>1143000</wp:posOffset>
              </wp:positionH>
              <wp:positionV relativeFrom="page">
                <wp:posOffset>332740</wp:posOffset>
              </wp:positionV>
              <wp:extent cx="5362575" cy="349885"/>
              <wp:effectExtent l="0" t="0" r="0" b="1206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7601" w14:textId="2AA1FEC3" w:rsidR="009B0CDA" w:rsidRPr="00740295" w:rsidRDefault="009B0CDA" w:rsidP="002E4E23">
                          <w:pPr>
                            <w:tabs>
                              <w:tab w:val="right" w:pos="7560"/>
                            </w:tabs>
                            <w:ind w:right="30"/>
                            <w:rPr>
                              <w:rFonts w:ascii="Calibri" w:hAnsi="Calibri"/>
                              <w:sz w:val="32"/>
                              <w:szCs w:val="32"/>
                            </w:rPr>
                          </w:pPr>
                          <w:r>
                            <w:rPr>
                              <w:rFonts w:ascii="Calibri" w:hAnsi="Calibri"/>
                              <w:sz w:val="32"/>
                              <w:szCs w:val="32"/>
                            </w:rPr>
                            <w:tab/>
                          </w:r>
                          <w:r w:rsidRPr="00740295">
                            <w:rPr>
                              <w:rFonts w:ascii="Calibri" w:hAnsi="Calibri"/>
                              <w:sz w:val="32"/>
                              <w:szCs w:val="32"/>
                            </w:rPr>
                            <w:t>Word</w:t>
                          </w:r>
                          <w:r>
                            <w:rPr>
                              <w:rFonts w:ascii="Calibri" w:hAnsi="Calibri"/>
                              <w:sz w:val="32"/>
                              <w:szCs w:val="32"/>
                            </w:rPr>
                            <w:t xml:space="preserve"> </w:t>
                          </w:r>
                          <w:r w:rsidR="002A7F58">
                            <w:rPr>
                              <w:rFonts w:ascii="Calibri" w:hAnsi="Calibri"/>
                              <w:sz w:val="32"/>
                              <w:szCs w:val="32"/>
                            </w:rPr>
                            <w:t>365</w:t>
                          </w:r>
                          <w:bookmarkStart w:id="73" w:name="_GoBack"/>
                          <w:bookmarkEnd w:id="73"/>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318BD45" id="_x0000_t202" coordsize="21600,21600" o:spt="202" path="m,l,21600r21600,l21600,xe">
              <v:stroke joinstyle="miter"/>
              <v:path gradientshapeok="t" o:connecttype="rect"/>
            </v:shapetype>
            <v:shape id="Text Box 9" o:spid="_x0000_s1058" type="#_x0000_t202" style="position:absolute;margin-left:90pt;margin-top:26.2pt;width:422.25pt;height:27.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fStQIAALo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" o:allowincell="f" filled="f" stroked="f">
              <v:textbox style="mso-fit-shape-to-text:t" inset=",0,,0">
                <w:txbxContent>
                  <w:p w14:paraId="00087601" w14:textId="2AA1FEC3" w:rsidR="009B0CDA" w:rsidRPr="00740295" w:rsidRDefault="009B0CDA" w:rsidP="002E4E23">
                    <w:pPr>
                      <w:tabs>
                        <w:tab w:val="right" w:pos="7560"/>
                      </w:tabs>
                      <w:ind w:right="30"/>
                      <w:rPr>
                        <w:rFonts w:ascii="Calibri" w:hAnsi="Calibri"/>
                        <w:sz w:val="32"/>
                        <w:szCs w:val="32"/>
                      </w:rPr>
                    </w:pPr>
                    <w:r>
                      <w:rPr>
                        <w:rFonts w:ascii="Calibri" w:hAnsi="Calibri"/>
                        <w:sz w:val="32"/>
                        <w:szCs w:val="32"/>
                      </w:rPr>
                      <w:tab/>
                    </w:r>
                    <w:r w:rsidRPr="00740295">
                      <w:rPr>
                        <w:rFonts w:ascii="Calibri" w:hAnsi="Calibri"/>
                        <w:sz w:val="32"/>
                        <w:szCs w:val="32"/>
                      </w:rPr>
                      <w:t>Word</w:t>
                    </w:r>
                    <w:r>
                      <w:rPr>
                        <w:rFonts w:ascii="Calibri" w:hAnsi="Calibri"/>
                        <w:sz w:val="32"/>
                        <w:szCs w:val="32"/>
                      </w:rPr>
                      <w:t xml:space="preserve"> </w:t>
                    </w:r>
                    <w:r w:rsidR="002A7F58">
                      <w:rPr>
                        <w:rFonts w:ascii="Calibri" w:hAnsi="Calibri"/>
                        <w:sz w:val="32"/>
                        <w:szCs w:val="32"/>
                      </w:rPr>
                      <w:t>365</w:t>
                    </w:r>
                    <w:bookmarkStart w:id="74" w:name="_GoBack"/>
                    <w:bookmarkEnd w:id="74"/>
                  </w:p>
                </w:txbxContent>
              </v:textbox>
              <w10:wrap anchorx="page" anchory="page"/>
            </v:shape>
          </w:pict>
        </mc:Fallback>
      </mc:AlternateContent>
    </w:r>
    <w:r>
      <w:rPr>
        <w:rFonts w:ascii="Cambria" w:hAnsi="Cambria"/>
        <w:noProof/>
        <w:sz w:val="28"/>
        <w:szCs w:val="28"/>
      </w:rPr>
      <mc:AlternateContent>
        <mc:Choice Requires="wps">
          <w:drawing>
            <wp:anchor distT="0" distB="0" distL="114300" distR="114300" simplePos="0" relativeHeight="251665920" behindDoc="0" locked="0" layoutInCell="0" allowOverlap="1" wp14:anchorId="58750DAB" wp14:editId="1D9A3C54">
              <wp:simplePos x="0" y="0"/>
              <wp:positionH relativeFrom="rightMargin">
                <wp:posOffset>-457200</wp:posOffset>
              </wp:positionH>
              <wp:positionV relativeFrom="page">
                <wp:posOffset>363855</wp:posOffset>
              </wp:positionV>
              <wp:extent cx="1143000" cy="170815"/>
              <wp:effectExtent l="0" t="0" r="0" b="63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solidFill>
                        <a:srgbClr val="727C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8EC38" w14:textId="77777777" w:rsidR="009B0CDA" w:rsidRPr="0099760E" w:rsidRDefault="009B0CDA" w:rsidP="002E4E23">
                          <w:pPr>
                            <w:spacing w:after="0"/>
                            <w:rPr>
                              <w:rFonts w:ascii="Calibri" w:hAnsi="Calibri"/>
                              <w:b/>
                              <w:color w:val="FFFFFF"/>
                              <w:sz w:val="22"/>
                              <w:szCs w:val="22"/>
                            </w:rPr>
                          </w:pPr>
                          <w:r w:rsidRPr="0099760E">
                            <w:rPr>
                              <w:rFonts w:ascii="Calibri" w:hAnsi="Calibri"/>
                              <w:b/>
                              <w:sz w:val="22"/>
                              <w:szCs w:val="22"/>
                            </w:rPr>
                            <w:fldChar w:fldCharType="begin"/>
                          </w:r>
                          <w:r w:rsidRPr="0099760E">
                            <w:rPr>
                              <w:rFonts w:ascii="Calibri" w:hAnsi="Calibri"/>
                              <w:b/>
                              <w:sz w:val="22"/>
                              <w:szCs w:val="22"/>
                            </w:rPr>
                            <w:instrText xml:space="preserve"> PAGE   \* MERGEFORMAT </w:instrText>
                          </w:r>
                          <w:r w:rsidRPr="0099760E">
                            <w:rPr>
                              <w:rFonts w:ascii="Calibri" w:hAnsi="Calibri"/>
                              <w:b/>
                              <w:sz w:val="22"/>
                              <w:szCs w:val="22"/>
                            </w:rPr>
                            <w:fldChar w:fldCharType="separate"/>
                          </w:r>
                          <w:r w:rsidRPr="005F4A76">
                            <w:rPr>
                              <w:rFonts w:ascii="Calibri" w:hAnsi="Calibri"/>
                              <w:b/>
                              <w:noProof/>
                              <w:color w:val="FFFFFF"/>
                              <w:sz w:val="22"/>
                              <w:szCs w:val="22"/>
                            </w:rPr>
                            <w:t>17</w:t>
                          </w:r>
                          <w:r w:rsidRPr="0099760E">
                            <w:rPr>
                              <w:rFonts w:ascii="Calibri" w:hAnsi="Calibri"/>
                              <w:b/>
                              <w:sz w:val="22"/>
                              <w:szCs w:val="2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8750DAB" id="_x0000_s1059" type="#_x0000_t202" style="position:absolute;margin-left:-36pt;margin-top:28.65pt;width:90pt;height:13.45pt;z-index:25166592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" o:allowincell="f" fillcolor="#727ca3" stroked="f">
              <v:textbox style="mso-fit-shape-to-text:t" inset=",0,,0">
                <w:txbxContent>
                  <w:p w14:paraId="30D8EC38" w14:textId="77777777" w:rsidR="009B0CDA" w:rsidRPr="0099760E" w:rsidRDefault="009B0CDA" w:rsidP="002E4E23">
                    <w:pPr>
                      <w:spacing w:after="0"/>
                      <w:rPr>
                        <w:rFonts w:ascii="Calibri" w:hAnsi="Calibri"/>
                        <w:b/>
                        <w:color w:val="FFFFFF"/>
                        <w:sz w:val="22"/>
                        <w:szCs w:val="22"/>
                      </w:rPr>
                    </w:pPr>
                    <w:r w:rsidRPr="0099760E">
                      <w:rPr>
                        <w:rFonts w:ascii="Calibri" w:hAnsi="Calibri"/>
                        <w:b/>
                        <w:sz w:val="22"/>
                        <w:szCs w:val="22"/>
                      </w:rPr>
                      <w:fldChar w:fldCharType="begin"/>
                    </w:r>
                    <w:r w:rsidRPr="0099760E">
                      <w:rPr>
                        <w:rFonts w:ascii="Calibri" w:hAnsi="Calibri"/>
                        <w:b/>
                        <w:sz w:val="22"/>
                        <w:szCs w:val="22"/>
                      </w:rPr>
                      <w:instrText xml:space="preserve"> PAGE   \* MERGEFORMAT </w:instrText>
                    </w:r>
                    <w:r w:rsidRPr="0099760E">
                      <w:rPr>
                        <w:rFonts w:ascii="Calibri" w:hAnsi="Calibri"/>
                        <w:b/>
                        <w:sz w:val="22"/>
                        <w:szCs w:val="22"/>
                      </w:rPr>
                      <w:fldChar w:fldCharType="separate"/>
                    </w:r>
                    <w:r w:rsidRPr="005F4A76">
                      <w:rPr>
                        <w:rFonts w:ascii="Calibri" w:hAnsi="Calibri"/>
                        <w:b/>
                        <w:noProof/>
                        <w:color w:val="FFFFFF"/>
                        <w:sz w:val="22"/>
                        <w:szCs w:val="22"/>
                      </w:rPr>
                      <w:t>17</w:t>
                    </w:r>
                    <w:r w:rsidRPr="0099760E">
                      <w:rPr>
                        <w:rFonts w:ascii="Calibri" w:hAnsi="Calibri"/>
                        <w:b/>
                        <w:sz w:val="22"/>
                        <w:szCs w:val="22"/>
                      </w:rPr>
                      <w:fldChar w:fldCharType="end"/>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78423D6"/>
    <w:lvl w:ilvl="0">
      <w:numFmt w:val="bullet"/>
      <w:lvlText w:val="*"/>
      <w:lvlJc w:val="left"/>
    </w:lvl>
  </w:abstractNum>
  <w:abstractNum w:abstractNumId="1" w15:restartNumberingAfterBreak="0">
    <w:nsid w:val="254D42AF"/>
    <w:multiLevelType w:val="multilevel"/>
    <w:tmpl w:val="0409001D"/>
    <w:numStyleLink w:val="Style2"/>
  </w:abstractNum>
  <w:abstractNum w:abstractNumId="2" w15:restartNumberingAfterBreak="0">
    <w:nsid w:val="367974E4"/>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9E70A31"/>
    <w:multiLevelType w:val="hybridMultilevel"/>
    <w:tmpl w:val="E748396E"/>
    <w:lvl w:ilvl="0" w:tplc="D682B882">
      <w:start w:val="1"/>
      <w:numFmt w:val="decimal"/>
      <w:lvlText w:val="%1."/>
      <w:lvlJc w:val="center"/>
      <w:pPr>
        <w:ind w:left="720" w:hanging="360"/>
      </w:pPr>
      <w:rPr>
        <w:rFonts w:hint="default"/>
      </w:rPr>
    </w:lvl>
    <w:lvl w:ilvl="1" w:tplc="D4B00504" w:tentative="1">
      <w:start w:val="1"/>
      <w:numFmt w:val="lowerLetter"/>
      <w:lvlText w:val="%2."/>
      <w:lvlJc w:val="left"/>
      <w:pPr>
        <w:ind w:left="1440" w:hanging="360"/>
      </w:pPr>
    </w:lvl>
    <w:lvl w:ilvl="2" w:tplc="B428D1A0" w:tentative="1">
      <w:start w:val="1"/>
      <w:numFmt w:val="lowerRoman"/>
      <w:lvlText w:val="%3."/>
      <w:lvlJc w:val="right"/>
      <w:pPr>
        <w:ind w:left="2160" w:hanging="180"/>
      </w:pPr>
    </w:lvl>
    <w:lvl w:ilvl="3" w:tplc="94C852D6" w:tentative="1">
      <w:start w:val="1"/>
      <w:numFmt w:val="decimal"/>
      <w:lvlText w:val="%4."/>
      <w:lvlJc w:val="left"/>
      <w:pPr>
        <w:ind w:left="2880" w:hanging="360"/>
      </w:pPr>
    </w:lvl>
    <w:lvl w:ilvl="4" w:tplc="45424AFA" w:tentative="1">
      <w:start w:val="1"/>
      <w:numFmt w:val="lowerLetter"/>
      <w:lvlText w:val="%5."/>
      <w:lvlJc w:val="left"/>
      <w:pPr>
        <w:ind w:left="3600" w:hanging="360"/>
      </w:pPr>
    </w:lvl>
    <w:lvl w:ilvl="5" w:tplc="DB40DB74" w:tentative="1">
      <w:start w:val="1"/>
      <w:numFmt w:val="lowerRoman"/>
      <w:lvlText w:val="%6."/>
      <w:lvlJc w:val="right"/>
      <w:pPr>
        <w:ind w:left="4320" w:hanging="180"/>
      </w:pPr>
    </w:lvl>
    <w:lvl w:ilvl="6" w:tplc="92FAEE4A" w:tentative="1">
      <w:start w:val="1"/>
      <w:numFmt w:val="decimal"/>
      <w:lvlText w:val="%7."/>
      <w:lvlJc w:val="left"/>
      <w:pPr>
        <w:ind w:left="5040" w:hanging="360"/>
      </w:pPr>
    </w:lvl>
    <w:lvl w:ilvl="7" w:tplc="1A9C1CF0" w:tentative="1">
      <w:start w:val="1"/>
      <w:numFmt w:val="lowerLetter"/>
      <w:lvlText w:val="%8."/>
      <w:lvlJc w:val="left"/>
      <w:pPr>
        <w:ind w:left="5760" w:hanging="360"/>
      </w:pPr>
    </w:lvl>
    <w:lvl w:ilvl="8" w:tplc="946A2878" w:tentative="1">
      <w:start w:val="1"/>
      <w:numFmt w:val="lowerRoman"/>
      <w:lvlText w:val="%9."/>
      <w:lvlJc w:val="right"/>
      <w:pPr>
        <w:ind w:left="6480" w:hanging="180"/>
      </w:pPr>
    </w:lvl>
  </w:abstractNum>
  <w:abstractNum w:abstractNumId="4" w15:restartNumberingAfterBreak="0">
    <w:nsid w:val="3DB7535E"/>
    <w:multiLevelType w:val="hybridMultilevel"/>
    <w:tmpl w:val="23C0E722"/>
    <w:lvl w:ilvl="0" w:tplc="FCAABC02">
      <w:start w:val="1"/>
      <w:numFmt w:val="bullet"/>
      <w:lvlText w:val=""/>
      <w:lvlJc w:val="left"/>
      <w:pPr>
        <w:tabs>
          <w:tab w:val="num" w:pos="720"/>
        </w:tabs>
        <w:ind w:left="720" w:hanging="360"/>
      </w:pPr>
      <w:rPr>
        <w:rFonts w:ascii="Symbol" w:hAnsi="Symbol" w:hint="default"/>
      </w:rPr>
    </w:lvl>
    <w:lvl w:ilvl="1" w:tplc="078272EA" w:tentative="1">
      <w:start w:val="1"/>
      <w:numFmt w:val="bullet"/>
      <w:lvlText w:val="o"/>
      <w:lvlJc w:val="left"/>
      <w:pPr>
        <w:tabs>
          <w:tab w:val="num" w:pos="1440"/>
        </w:tabs>
        <w:ind w:left="1440" w:hanging="360"/>
      </w:pPr>
      <w:rPr>
        <w:rFonts w:ascii="Courier New" w:hAnsi="Courier New" w:cs="Courier New" w:hint="default"/>
      </w:rPr>
    </w:lvl>
    <w:lvl w:ilvl="2" w:tplc="13FC05CE" w:tentative="1">
      <w:start w:val="1"/>
      <w:numFmt w:val="bullet"/>
      <w:lvlText w:val=""/>
      <w:lvlJc w:val="left"/>
      <w:pPr>
        <w:tabs>
          <w:tab w:val="num" w:pos="2160"/>
        </w:tabs>
        <w:ind w:left="2160" w:hanging="360"/>
      </w:pPr>
      <w:rPr>
        <w:rFonts w:ascii="Wingdings" w:hAnsi="Wingdings" w:hint="default"/>
      </w:rPr>
    </w:lvl>
    <w:lvl w:ilvl="3" w:tplc="FF448358" w:tentative="1">
      <w:start w:val="1"/>
      <w:numFmt w:val="bullet"/>
      <w:lvlText w:val=""/>
      <w:lvlJc w:val="left"/>
      <w:pPr>
        <w:tabs>
          <w:tab w:val="num" w:pos="2880"/>
        </w:tabs>
        <w:ind w:left="2880" w:hanging="360"/>
      </w:pPr>
      <w:rPr>
        <w:rFonts w:ascii="Symbol" w:hAnsi="Symbol" w:hint="default"/>
      </w:rPr>
    </w:lvl>
    <w:lvl w:ilvl="4" w:tplc="32ECD56A" w:tentative="1">
      <w:start w:val="1"/>
      <w:numFmt w:val="bullet"/>
      <w:lvlText w:val="o"/>
      <w:lvlJc w:val="left"/>
      <w:pPr>
        <w:tabs>
          <w:tab w:val="num" w:pos="3600"/>
        </w:tabs>
        <w:ind w:left="3600" w:hanging="360"/>
      </w:pPr>
      <w:rPr>
        <w:rFonts w:ascii="Courier New" w:hAnsi="Courier New" w:cs="Courier New" w:hint="default"/>
      </w:rPr>
    </w:lvl>
    <w:lvl w:ilvl="5" w:tplc="F042AB1C" w:tentative="1">
      <w:start w:val="1"/>
      <w:numFmt w:val="bullet"/>
      <w:lvlText w:val=""/>
      <w:lvlJc w:val="left"/>
      <w:pPr>
        <w:tabs>
          <w:tab w:val="num" w:pos="4320"/>
        </w:tabs>
        <w:ind w:left="4320" w:hanging="360"/>
      </w:pPr>
      <w:rPr>
        <w:rFonts w:ascii="Wingdings" w:hAnsi="Wingdings" w:hint="default"/>
      </w:rPr>
    </w:lvl>
    <w:lvl w:ilvl="6" w:tplc="E654DFF6" w:tentative="1">
      <w:start w:val="1"/>
      <w:numFmt w:val="bullet"/>
      <w:lvlText w:val=""/>
      <w:lvlJc w:val="left"/>
      <w:pPr>
        <w:tabs>
          <w:tab w:val="num" w:pos="5040"/>
        </w:tabs>
        <w:ind w:left="5040" w:hanging="360"/>
      </w:pPr>
      <w:rPr>
        <w:rFonts w:ascii="Symbol" w:hAnsi="Symbol" w:hint="default"/>
      </w:rPr>
    </w:lvl>
    <w:lvl w:ilvl="7" w:tplc="84068244" w:tentative="1">
      <w:start w:val="1"/>
      <w:numFmt w:val="bullet"/>
      <w:lvlText w:val="o"/>
      <w:lvlJc w:val="left"/>
      <w:pPr>
        <w:tabs>
          <w:tab w:val="num" w:pos="5760"/>
        </w:tabs>
        <w:ind w:left="5760" w:hanging="360"/>
      </w:pPr>
      <w:rPr>
        <w:rFonts w:ascii="Courier New" w:hAnsi="Courier New" w:cs="Courier New" w:hint="default"/>
      </w:rPr>
    </w:lvl>
    <w:lvl w:ilvl="8" w:tplc="E71E26F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E946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7D0335C"/>
    <w:multiLevelType w:val="multilevel"/>
    <w:tmpl w:val="6D18C0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4DEE7A08"/>
    <w:multiLevelType w:val="multilevel"/>
    <w:tmpl w:val="C3DEA0AC"/>
    <w:lvl w:ilvl="0">
      <w:start w:val="1"/>
      <w:numFmt w:val="decimal"/>
      <w:pStyle w:val="ExerciseList"/>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567A4894"/>
    <w:multiLevelType w:val="multilevel"/>
    <w:tmpl w:val="2BD4AD94"/>
    <w:lvl w:ilvl="0">
      <w:start w:val="1"/>
      <w:numFmt w:val="bullet"/>
      <w:lvlText w:val=""/>
      <w:lvlJc w:val="left"/>
      <w:pPr>
        <w:ind w:left="360" w:hanging="360"/>
      </w:pPr>
      <w:rPr>
        <w:rFonts w:ascii="Symbol" w:hAnsi="Symbol" w:hint="default"/>
        <w:sz w:val="24"/>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760"/>
        </w:tabs>
        <w:ind w:left="5760" w:hanging="720"/>
      </w:pPr>
      <w:rPr>
        <w:rFonts w:ascii="Symbol" w:hAnsi="Symbol" w:hint="default"/>
      </w:rPr>
    </w:lvl>
    <w:lvl w:ilvl="8">
      <w:start w:val="1"/>
      <w:numFmt w:val="bullet"/>
      <w:lvlText w:val=""/>
      <w:lvlJc w:val="left"/>
      <w:pPr>
        <w:tabs>
          <w:tab w:val="num" w:pos="6480"/>
        </w:tabs>
        <w:ind w:left="6480" w:hanging="720"/>
      </w:pPr>
      <w:rPr>
        <w:rFonts w:ascii="Symbol" w:hAnsi="Symbol" w:hint="default"/>
      </w:rPr>
    </w:lvl>
  </w:abstractNum>
  <w:abstractNum w:abstractNumId="9" w15:restartNumberingAfterBreak="0">
    <w:nsid w:val="69117BB6"/>
    <w:multiLevelType w:val="multilevel"/>
    <w:tmpl w:val="6D18C0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6E755796"/>
    <w:multiLevelType w:val="hybridMultilevel"/>
    <w:tmpl w:val="CE1C930A"/>
    <w:lvl w:ilvl="0" w:tplc="04E40498">
      <w:start w:val="1"/>
      <w:numFmt w:val="decimal"/>
      <w:lvlText w:val="%1."/>
      <w:lvlJc w:val="left"/>
      <w:pPr>
        <w:ind w:left="720" w:hanging="360"/>
      </w:pPr>
    </w:lvl>
    <w:lvl w:ilvl="1" w:tplc="B824BDC4" w:tentative="1">
      <w:start w:val="1"/>
      <w:numFmt w:val="lowerLetter"/>
      <w:lvlText w:val="%2."/>
      <w:lvlJc w:val="left"/>
      <w:pPr>
        <w:ind w:left="1440" w:hanging="360"/>
      </w:pPr>
    </w:lvl>
    <w:lvl w:ilvl="2" w:tplc="78049BEA" w:tentative="1">
      <w:start w:val="1"/>
      <w:numFmt w:val="lowerRoman"/>
      <w:lvlText w:val="%3."/>
      <w:lvlJc w:val="right"/>
      <w:pPr>
        <w:ind w:left="2160" w:hanging="180"/>
      </w:pPr>
    </w:lvl>
    <w:lvl w:ilvl="3" w:tplc="E3665FE8" w:tentative="1">
      <w:start w:val="1"/>
      <w:numFmt w:val="decimal"/>
      <w:lvlText w:val="%4."/>
      <w:lvlJc w:val="left"/>
      <w:pPr>
        <w:ind w:left="2880" w:hanging="360"/>
      </w:pPr>
    </w:lvl>
    <w:lvl w:ilvl="4" w:tplc="DA60307E" w:tentative="1">
      <w:start w:val="1"/>
      <w:numFmt w:val="lowerLetter"/>
      <w:lvlText w:val="%5."/>
      <w:lvlJc w:val="left"/>
      <w:pPr>
        <w:ind w:left="3600" w:hanging="360"/>
      </w:pPr>
    </w:lvl>
    <w:lvl w:ilvl="5" w:tplc="C5C6D3E8" w:tentative="1">
      <w:start w:val="1"/>
      <w:numFmt w:val="lowerRoman"/>
      <w:lvlText w:val="%6."/>
      <w:lvlJc w:val="right"/>
      <w:pPr>
        <w:ind w:left="4320" w:hanging="180"/>
      </w:pPr>
    </w:lvl>
    <w:lvl w:ilvl="6" w:tplc="E452E4E2" w:tentative="1">
      <w:start w:val="1"/>
      <w:numFmt w:val="decimal"/>
      <w:lvlText w:val="%7."/>
      <w:lvlJc w:val="left"/>
      <w:pPr>
        <w:ind w:left="5040" w:hanging="360"/>
      </w:pPr>
    </w:lvl>
    <w:lvl w:ilvl="7" w:tplc="49E2C2E2" w:tentative="1">
      <w:start w:val="1"/>
      <w:numFmt w:val="lowerLetter"/>
      <w:lvlText w:val="%8."/>
      <w:lvlJc w:val="left"/>
      <w:pPr>
        <w:ind w:left="5760" w:hanging="360"/>
      </w:pPr>
    </w:lvl>
    <w:lvl w:ilvl="8" w:tplc="05944776" w:tentative="1">
      <w:start w:val="1"/>
      <w:numFmt w:val="lowerRoman"/>
      <w:lvlText w:val="%9."/>
      <w:lvlJc w:val="right"/>
      <w:pPr>
        <w:ind w:left="6480" w:hanging="180"/>
      </w:pPr>
    </w:lvl>
  </w:abstractNum>
  <w:abstractNum w:abstractNumId="11" w15:restartNumberingAfterBreak="0">
    <w:nsid w:val="75C67B43"/>
    <w:multiLevelType w:val="hybridMultilevel"/>
    <w:tmpl w:val="37842B7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A5E3437"/>
    <w:multiLevelType w:val="hybridMultilevel"/>
    <w:tmpl w:val="5A106E84"/>
    <w:lvl w:ilvl="0" w:tplc="04090001">
      <w:start w:val="1"/>
      <w:numFmt w:val="none"/>
      <w:lvlRestart w:val="0"/>
      <w:pStyle w:val="Exercise"/>
      <w:lvlText w:val="Exercise:"/>
      <w:lvlJc w:val="left"/>
      <w:pPr>
        <w:tabs>
          <w:tab w:val="num" w:pos="0"/>
        </w:tabs>
        <w:ind w:left="0" w:firstLine="0"/>
      </w:pPr>
      <w:rPr>
        <w:rFonts w:hint="default"/>
        <w:b/>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7B1E033E"/>
    <w:multiLevelType w:val="multilevel"/>
    <w:tmpl w:val="3BFA53AE"/>
    <w:lvl w:ilvl="0">
      <w:start w:val="1"/>
      <w:numFmt w:val="bullet"/>
      <w:pStyle w:val="ExerciseTask"/>
      <w:lvlText w:val=""/>
      <w:lvlJc w:val="left"/>
      <w:pPr>
        <w:ind w:left="360" w:hanging="360"/>
      </w:pPr>
      <w:rPr>
        <w:rFonts w:ascii="Wingdings" w:hAnsi="Wingdings" w:hint="default"/>
        <w:sz w:val="24"/>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760"/>
        </w:tabs>
        <w:ind w:left="5760" w:hanging="720"/>
      </w:pPr>
      <w:rPr>
        <w:rFonts w:ascii="Symbol" w:hAnsi="Symbol" w:hint="default"/>
      </w:rPr>
    </w:lvl>
    <w:lvl w:ilvl="8">
      <w:start w:val="1"/>
      <w:numFmt w:val="bullet"/>
      <w:lvlText w:val=""/>
      <w:lvlJc w:val="left"/>
      <w:pPr>
        <w:tabs>
          <w:tab w:val="num" w:pos="6480"/>
        </w:tabs>
        <w:ind w:left="6480" w:hanging="720"/>
      </w:pPr>
      <w:rPr>
        <w:rFonts w:ascii="Symbol" w:hAnsi="Symbol" w:hint="default"/>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6"/>
  </w:num>
  <w:num w:numId="16">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num>
  <w:num w:numId="114">
    <w:abstractNumId w:val="1"/>
  </w:num>
  <w:num w:numId="1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
  </w:num>
  <w:num w:numId="119">
    <w:abstractNumId w:val="12"/>
  </w:num>
  <w:num w:numId="120">
    <w:abstractNumId w:val="7"/>
  </w:num>
  <w:num w:numId="121">
    <w:abstractNumId w:val="13"/>
  </w:num>
  <w:num w:numId="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efaultTableStyle w:val="MediumShading1-Accent11"/>
  <w:evenAndOddHeaders/>
  <w:drawingGridHorizontalSpacing w:val="100"/>
  <w:displayHorizontalDrawingGridEvery w:val="2"/>
  <w:characterSpacingControl w:val="doNotCompress"/>
  <w:hdrShapeDefaults>
    <o:shapedefaults v:ext="edit" spidmax="1228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5BA"/>
    <w:rsid w:val="00000189"/>
    <w:rsid w:val="00001D5D"/>
    <w:rsid w:val="00003606"/>
    <w:rsid w:val="0000434E"/>
    <w:rsid w:val="00004EC2"/>
    <w:rsid w:val="00005258"/>
    <w:rsid w:val="000056C4"/>
    <w:rsid w:val="00005BAF"/>
    <w:rsid w:val="00005BE4"/>
    <w:rsid w:val="0001219C"/>
    <w:rsid w:val="00012512"/>
    <w:rsid w:val="00013C25"/>
    <w:rsid w:val="00013ECC"/>
    <w:rsid w:val="00017022"/>
    <w:rsid w:val="000171DA"/>
    <w:rsid w:val="000179D7"/>
    <w:rsid w:val="00020259"/>
    <w:rsid w:val="00020F3A"/>
    <w:rsid w:val="00023A80"/>
    <w:rsid w:val="0002432F"/>
    <w:rsid w:val="00024EA7"/>
    <w:rsid w:val="00027F9E"/>
    <w:rsid w:val="00031CAF"/>
    <w:rsid w:val="00040E0B"/>
    <w:rsid w:val="00043C18"/>
    <w:rsid w:val="000442D4"/>
    <w:rsid w:val="00046235"/>
    <w:rsid w:val="0005086F"/>
    <w:rsid w:val="00054839"/>
    <w:rsid w:val="00057002"/>
    <w:rsid w:val="000571F9"/>
    <w:rsid w:val="0005736D"/>
    <w:rsid w:val="000617A5"/>
    <w:rsid w:val="000635D5"/>
    <w:rsid w:val="0006585D"/>
    <w:rsid w:val="00065F7D"/>
    <w:rsid w:val="00070383"/>
    <w:rsid w:val="0007298C"/>
    <w:rsid w:val="00074C3A"/>
    <w:rsid w:val="000765D7"/>
    <w:rsid w:val="0008082B"/>
    <w:rsid w:val="0008248C"/>
    <w:rsid w:val="00084F31"/>
    <w:rsid w:val="0008513B"/>
    <w:rsid w:val="00085520"/>
    <w:rsid w:val="000863B4"/>
    <w:rsid w:val="00090508"/>
    <w:rsid w:val="00090559"/>
    <w:rsid w:val="00090F0D"/>
    <w:rsid w:val="00093F73"/>
    <w:rsid w:val="000946B3"/>
    <w:rsid w:val="000950E4"/>
    <w:rsid w:val="00096A99"/>
    <w:rsid w:val="000A065B"/>
    <w:rsid w:val="000A0A5B"/>
    <w:rsid w:val="000A47A2"/>
    <w:rsid w:val="000A4844"/>
    <w:rsid w:val="000A6722"/>
    <w:rsid w:val="000B0B81"/>
    <w:rsid w:val="000B16EE"/>
    <w:rsid w:val="000B1C91"/>
    <w:rsid w:val="000B2813"/>
    <w:rsid w:val="000B2874"/>
    <w:rsid w:val="000B662E"/>
    <w:rsid w:val="000B71CE"/>
    <w:rsid w:val="000B775B"/>
    <w:rsid w:val="000C0386"/>
    <w:rsid w:val="000C0855"/>
    <w:rsid w:val="000C29CD"/>
    <w:rsid w:val="000C3A63"/>
    <w:rsid w:val="000C4A77"/>
    <w:rsid w:val="000C4B70"/>
    <w:rsid w:val="000C59E0"/>
    <w:rsid w:val="000C6489"/>
    <w:rsid w:val="000C7873"/>
    <w:rsid w:val="000D19A4"/>
    <w:rsid w:val="000D1C9A"/>
    <w:rsid w:val="000D2B2A"/>
    <w:rsid w:val="000D5BE1"/>
    <w:rsid w:val="000D6497"/>
    <w:rsid w:val="000D77EB"/>
    <w:rsid w:val="000D7EBA"/>
    <w:rsid w:val="000E088C"/>
    <w:rsid w:val="000E1AD5"/>
    <w:rsid w:val="000E41BF"/>
    <w:rsid w:val="000E4909"/>
    <w:rsid w:val="000E4B37"/>
    <w:rsid w:val="000E5CEF"/>
    <w:rsid w:val="000E6CCC"/>
    <w:rsid w:val="000F0C3E"/>
    <w:rsid w:val="000F0D67"/>
    <w:rsid w:val="000F0ED4"/>
    <w:rsid w:val="00103754"/>
    <w:rsid w:val="00103E9F"/>
    <w:rsid w:val="001040D3"/>
    <w:rsid w:val="001042DA"/>
    <w:rsid w:val="00106006"/>
    <w:rsid w:val="001064B0"/>
    <w:rsid w:val="00106729"/>
    <w:rsid w:val="00106EE5"/>
    <w:rsid w:val="0011028F"/>
    <w:rsid w:val="00113011"/>
    <w:rsid w:val="00117F88"/>
    <w:rsid w:val="0012093F"/>
    <w:rsid w:val="00120CDC"/>
    <w:rsid w:val="00120D31"/>
    <w:rsid w:val="00120FE0"/>
    <w:rsid w:val="00122B9E"/>
    <w:rsid w:val="001235F9"/>
    <w:rsid w:val="00125A07"/>
    <w:rsid w:val="00136179"/>
    <w:rsid w:val="001364B4"/>
    <w:rsid w:val="00136FC9"/>
    <w:rsid w:val="00141DC1"/>
    <w:rsid w:val="00142417"/>
    <w:rsid w:val="00143FBF"/>
    <w:rsid w:val="00144946"/>
    <w:rsid w:val="00147FC7"/>
    <w:rsid w:val="00150AB0"/>
    <w:rsid w:val="0015237A"/>
    <w:rsid w:val="00152DBD"/>
    <w:rsid w:val="00153808"/>
    <w:rsid w:val="00153DEB"/>
    <w:rsid w:val="0015778C"/>
    <w:rsid w:val="00160470"/>
    <w:rsid w:val="001604B9"/>
    <w:rsid w:val="00162CD8"/>
    <w:rsid w:val="00163298"/>
    <w:rsid w:val="00163934"/>
    <w:rsid w:val="0016702C"/>
    <w:rsid w:val="001678ED"/>
    <w:rsid w:val="00167D5C"/>
    <w:rsid w:val="00170C65"/>
    <w:rsid w:val="0017140F"/>
    <w:rsid w:val="001753A5"/>
    <w:rsid w:val="00176E60"/>
    <w:rsid w:val="001809C3"/>
    <w:rsid w:val="00181649"/>
    <w:rsid w:val="00181BA4"/>
    <w:rsid w:val="00184B71"/>
    <w:rsid w:val="00185131"/>
    <w:rsid w:val="00186C64"/>
    <w:rsid w:val="00186CDE"/>
    <w:rsid w:val="00190C70"/>
    <w:rsid w:val="00191DF0"/>
    <w:rsid w:val="001931F1"/>
    <w:rsid w:val="00193EB5"/>
    <w:rsid w:val="00194C3B"/>
    <w:rsid w:val="001952D6"/>
    <w:rsid w:val="001970AB"/>
    <w:rsid w:val="00197405"/>
    <w:rsid w:val="001A465D"/>
    <w:rsid w:val="001A48E4"/>
    <w:rsid w:val="001A6842"/>
    <w:rsid w:val="001A7D56"/>
    <w:rsid w:val="001B1EF3"/>
    <w:rsid w:val="001B32F3"/>
    <w:rsid w:val="001B47B6"/>
    <w:rsid w:val="001B5460"/>
    <w:rsid w:val="001B565A"/>
    <w:rsid w:val="001B6135"/>
    <w:rsid w:val="001B690C"/>
    <w:rsid w:val="001C0A4F"/>
    <w:rsid w:val="001C231D"/>
    <w:rsid w:val="001C345F"/>
    <w:rsid w:val="001C3C90"/>
    <w:rsid w:val="001C751B"/>
    <w:rsid w:val="001C7964"/>
    <w:rsid w:val="001C79D6"/>
    <w:rsid w:val="001D05A4"/>
    <w:rsid w:val="001D2869"/>
    <w:rsid w:val="001D4376"/>
    <w:rsid w:val="001E0339"/>
    <w:rsid w:val="001E30E6"/>
    <w:rsid w:val="001E323F"/>
    <w:rsid w:val="001E34BF"/>
    <w:rsid w:val="001E37C0"/>
    <w:rsid w:val="001E5996"/>
    <w:rsid w:val="001E7ED4"/>
    <w:rsid w:val="001F0C41"/>
    <w:rsid w:val="001F2DBA"/>
    <w:rsid w:val="001F50A8"/>
    <w:rsid w:val="002000FD"/>
    <w:rsid w:val="002003C1"/>
    <w:rsid w:val="00200C2A"/>
    <w:rsid w:val="002014DB"/>
    <w:rsid w:val="00203023"/>
    <w:rsid w:val="002031D4"/>
    <w:rsid w:val="002039DA"/>
    <w:rsid w:val="00207491"/>
    <w:rsid w:val="002112EC"/>
    <w:rsid w:val="0021212F"/>
    <w:rsid w:val="00213432"/>
    <w:rsid w:val="00213546"/>
    <w:rsid w:val="00213FC9"/>
    <w:rsid w:val="00224ED0"/>
    <w:rsid w:val="00225848"/>
    <w:rsid w:val="00227123"/>
    <w:rsid w:val="002277B9"/>
    <w:rsid w:val="002318BC"/>
    <w:rsid w:val="00231BEE"/>
    <w:rsid w:val="0023325E"/>
    <w:rsid w:val="00233EE9"/>
    <w:rsid w:val="002347AE"/>
    <w:rsid w:val="002361A1"/>
    <w:rsid w:val="0024153F"/>
    <w:rsid w:val="00241948"/>
    <w:rsid w:val="0024583A"/>
    <w:rsid w:val="00246003"/>
    <w:rsid w:val="00246905"/>
    <w:rsid w:val="00247BD0"/>
    <w:rsid w:val="00250B93"/>
    <w:rsid w:val="00253531"/>
    <w:rsid w:val="00254ECA"/>
    <w:rsid w:val="002562F1"/>
    <w:rsid w:val="00257C1B"/>
    <w:rsid w:val="002617A6"/>
    <w:rsid w:val="00261FDD"/>
    <w:rsid w:val="00262FC6"/>
    <w:rsid w:val="00263D47"/>
    <w:rsid w:val="00265F7A"/>
    <w:rsid w:val="002678EA"/>
    <w:rsid w:val="002701EA"/>
    <w:rsid w:val="002709D9"/>
    <w:rsid w:val="00275B15"/>
    <w:rsid w:val="00276B39"/>
    <w:rsid w:val="00276B49"/>
    <w:rsid w:val="00277885"/>
    <w:rsid w:val="00282CF1"/>
    <w:rsid w:val="00283C3C"/>
    <w:rsid w:val="00284D74"/>
    <w:rsid w:val="00284DB9"/>
    <w:rsid w:val="00285DB2"/>
    <w:rsid w:val="00287D81"/>
    <w:rsid w:val="002903A6"/>
    <w:rsid w:val="00291347"/>
    <w:rsid w:val="002915C2"/>
    <w:rsid w:val="002935EE"/>
    <w:rsid w:val="00295F23"/>
    <w:rsid w:val="00296477"/>
    <w:rsid w:val="00296EAB"/>
    <w:rsid w:val="002973BC"/>
    <w:rsid w:val="002A1E19"/>
    <w:rsid w:val="002A1E9B"/>
    <w:rsid w:val="002A221A"/>
    <w:rsid w:val="002A3DBB"/>
    <w:rsid w:val="002A4216"/>
    <w:rsid w:val="002A5168"/>
    <w:rsid w:val="002A635E"/>
    <w:rsid w:val="002A7F58"/>
    <w:rsid w:val="002B118E"/>
    <w:rsid w:val="002B13EC"/>
    <w:rsid w:val="002B21C4"/>
    <w:rsid w:val="002B4241"/>
    <w:rsid w:val="002B6355"/>
    <w:rsid w:val="002B7035"/>
    <w:rsid w:val="002C070C"/>
    <w:rsid w:val="002C3774"/>
    <w:rsid w:val="002C3C61"/>
    <w:rsid w:val="002C3CB3"/>
    <w:rsid w:val="002C5825"/>
    <w:rsid w:val="002C6FB0"/>
    <w:rsid w:val="002C7640"/>
    <w:rsid w:val="002D17AB"/>
    <w:rsid w:val="002D2F51"/>
    <w:rsid w:val="002D431F"/>
    <w:rsid w:val="002D494B"/>
    <w:rsid w:val="002E4E23"/>
    <w:rsid w:val="002E5209"/>
    <w:rsid w:val="002F0BF1"/>
    <w:rsid w:val="002F4980"/>
    <w:rsid w:val="003009DE"/>
    <w:rsid w:val="0030109A"/>
    <w:rsid w:val="003024D6"/>
    <w:rsid w:val="00303375"/>
    <w:rsid w:val="00305467"/>
    <w:rsid w:val="00305A47"/>
    <w:rsid w:val="00310A6E"/>
    <w:rsid w:val="00311C4C"/>
    <w:rsid w:val="0031261D"/>
    <w:rsid w:val="00314080"/>
    <w:rsid w:val="0031426E"/>
    <w:rsid w:val="00316475"/>
    <w:rsid w:val="003230F9"/>
    <w:rsid w:val="003245F1"/>
    <w:rsid w:val="003303D9"/>
    <w:rsid w:val="003313CE"/>
    <w:rsid w:val="00331E06"/>
    <w:rsid w:val="00332B5D"/>
    <w:rsid w:val="0033349E"/>
    <w:rsid w:val="0033496C"/>
    <w:rsid w:val="00336C16"/>
    <w:rsid w:val="00340504"/>
    <w:rsid w:val="0034353F"/>
    <w:rsid w:val="00343AC8"/>
    <w:rsid w:val="00343FE8"/>
    <w:rsid w:val="00344D00"/>
    <w:rsid w:val="00344F6B"/>
    <w:rsid w:val="00346C20"/>
    <w:rsid w:val="003504FD"/>
    <w:rsid w:val="0035306B"/>
    <w:rsid w:val="00353C29"/>
    <w:rsid w:val="00353C2E"/>
    <w:rsid w:val="00353D3D"/>
    <w:rsid w:val="00354D99"/>
    <w:rsid w:val="00355217"/>
    <w:rsid w:val="00355745"/>
    <w:rsid w:val="00355997"/>
    <w:rsid w:val="00360DA0"/>
    <w:rsid w:val="00361C5C"/>
    <w:rsid w:val="003653F8"/>
    <w:rsid w:val="00366A02"/>
    <w:rsid w:val="00367AA6"/>
    <w:rsid w:val="00367BDF"/>
    <w:rsid w:val="00370A90"/>
    <w:rsid w:val="00370D4D"/>
    <w:rsid w:val="00375F21"/>
    <w:rsid w:val="00381F95"/>
    <w:rsid w:val="003822C5"/>
    <w:rsid w:val="00382D99"/>
    <w:rsid w:val="00383D23"/>
    <w:rsid w:val="00384B23"/>
    <w:rsid w:val="00385243"/>
    <w:rsid w:val="00385328"/>
    <w:rsid w:val="003858E0"/>
    <w:rsid w:val="00385CF5"/>
    <w:rsid w:val="00387DFA"/>
    <w:rsid w:val="00390180"/>
    <w:rsid w:val="00390ABB"/>
    <w:rsid w:val="003911BB"/>
    <w:rsid w:val="00391DDB"/>
    <w:rsid w:val="003934A3"/>
    <w:rsid w:val="003961A3"/>
    <w:rsid w:val="003A198D"/>
    <w:rsid w:val="003A3509"/>
    <w:rsid w:val="003A56AE"/>
    <w:rsid w:val="003A63C1"/>
    <w:rsid w:val="003B1304"/>
    <w:rsid w:val="003B27CC"/>
    <w:rsid w:val="003B30BF"/>
    <w:rsid w:val="003B3524"/>
    <w:rsid w:val="003B53A7"/>
    <w:rsid w:val="003B65EB"/>
    <w:rsid w:val="003B6D23"/>
    <w:rsid w:val="003B7564"/>
    <w:rsid w:val="003C1922"/>
    <w:rsid w:val="003C2D34"/>
    <w:rsid w:val="003C415B"/>
    <w:rsid w:val="003C5379"/>
    <w:rsid w:val="003C669C"/>
    <w:rsid w:val="003D218D"/>
    <w:rsid w:val="003D2DD8"/>
    <w:rsid w:val="003D333C"/>
    <w:rsid w:val="003E051E"/>
    <w:rsid w:val="003E269D"/>
    <w:rsid w:val="003E45AD"/>
    <w:rsid w:val="003E6203"/>
    <w:rsid w:val="003E682B"/>
    <w:rsid w:val="003F068C"/>
    <w:rsid w:val="003F0F61"/>
    <w:rsid w:val="003F145D"/>
    <w:rsid w:val="003F3045"/>
    <w:rsid w:val="003F35BE"/>
    <w:rsid w:val="003F4D06"/>
    <w:rsid w:val="003F5002"/>
    <w:rsid w:val="003F67A4"/>
    <w:rsid w:val="003F7403"/>
    <w:rsid w:val="00404A89"/>
    <w:rsid w:val="00406655"/>
    <w:rsid w:val="00407D24"/>
    <w:rsid w:val="00415130"/>
    <w:rsid w:val="00415325"/>
    <w:rsid w:val="0041536A"/>
    <w:rsid w:val="004200BC"/>
    <w:rsid w:val="00420188"/>
    <w:rsid w:val="00420217"/>
    <w:rsid w:val="0042247B"/>
    <w:rsid w:val="00423599"/>
    <w:rsid w:val="004249B4"/>
    <w:rsid w:val="0042641A"/>
    <w:rsid w:val="00430838"/>
    <w:rsid w:val="0043189A"/>
    <w:rsid w:val="00432B08"/>
    <w:rsid w:val="00432DFF"/>
    <w:rsid w:val="00435EE7"/>
    <w:rsid w:val="004362DC"/>
    <w:rsid w:val="004367A2"/>
    <w:rsid w:val="00436F00"/>
    <w:rsid w:val="00441138"/>
    <w:rsid w:val="00441144"/>
    <w:rsid w:val="00446291"/>
    <w:rsid w:val="004468E4"/>
    <w:rsid w:val="0044698B"/>
    <w:rsid w:val="00447110"/>
    <w:rsid w:val="00450590"/>
    <w:rsid w:val="00450EDF"/>
    <w:rsid w:val="004511C5"/>
    <w:rsid w:val="00451429"/>
    <w:rsid w:val="00453073"/>
    <w:rsid w:val="00453205"/>
    <w:rsid w:val="00453269"/>
    <w:rsid w:val="004541F9"/>
    <w:rsid w:val="0045560F"/>
    <w:rsid w:val="00456F28"/>
    <w:rsid w:val="00461A28"/>
    <w:rsid w:val="00461C37"/>
    <w:rsid w:val="0046250D"/>
    <w:rsid w:val="00464E04"/>
    <w:rsid w:val="00465191"/>
    <w:rsid w:val="004653FE"/>
    <w:rsid w:val="00465EE4"/>
    <w:rsid w:val="004707A8"/>
    <w:rsid w:val="00470B05"/>
    <w:rsid w:val="00471164"/>
    <w:rsid w:val="004753E3"/>
    <w:rsid w:val="00477F87"/>
    <w:rsid w:val="004800ED"/>
    <w:rsid w:val="00481B86"/>
    <w:rsid w:val="00482426"/>
    <w:rsid w:val="004825AF"/>
    <w:rsid w:val="004868D3"/>
    <w:rsid w:val="0049269B"/>
    <w:rsid w:val="00493D66"/>
    <w:rsid w:val="00495AAC"/>
    <w:rsid w:val="0049681B"/>
    <w:rsid w:val="0049746A"/>
    <w:rsid w:val="004A098C"/>
    <w:rsid w:val="004A1708"/>
    <w:rsid w:val="004A1C57"/>
    <w:rsid w:val="004A3671"/>
    <w:rsid w:val="004A37BE"/>
    <w:rsid w:val="004A38EB"/>
    <w:rsid w:val="004A47C9"/>
    <w:rsid w:val="004A501A"/>
    <w:rsid w:val="004A5FF8"/>
    <w:rsid w:val="004B00D8"/>
    <w:rsid w:val="004B37A9"/>
    <w:rsid w:val="004B5348"/>
    <w:rsid w:val="004B5734"/>
    <w:rsid w:val="004B5E2B"/>
    <w:rsid w:val="004B6417"/>
    <w:rsid w:val="004B6EA7"/>
    <w:rsid w:val="004B75F4"/>
    <w:rsid w:val="004B799A"/>
    <w:rsid w:val="004C0247"/>
    <w:rsid w:val="004C0D7F"/>
    <w:rsid w:val="004C2EF4"/>
    <w:rsid w:val="004C5C94"/>
    <w:rsid w:val="004C6518"/>
    <w:rsid w:val="004C66E4"/>
    <w:rsid w:val="004D0674"/>
    <w:rsid w:val="004D094E"/>
    <w:rsid w:val="004D6CB0"/>
    <w:rsid w:val="004E30BD"/>
    <w:rsid w:val="004E3805"/>
    <w:rsid w:val="004E3E09"/>
    <w:rsid w:val="004E3E67"/>
    <w:rsid w:val="004E5010"/>
    <w:rsid w:val="004E65A7"/>
    <w:rsid w:val="004E6E6C"/>
    <w:rsid w:val="004E734A"/>
    <w:rsid w:val="004F0201"/>
    <w:rsid w:val="004F30E0"/>
    <w:rsid w:val="004F3986"/>
    <w:rsid w:val="004F3C2F"/>
    <w:rsid w:val="004F465C"/>
    <w:rsid w:val="004F4796"/>
    <w:rsid w:val="004F4F9E"/>
    <w:rsid w:val="004F5453"/>
    <w:rsid w:val="004F6730"/>
    <w:rsid w:val="00500509"/>
    <w:rsid w:val="00500936"/>
    <w:rsid w:val="0050221D"/>
    <w:rsid w:val="00505161"/>
    <w:rsid w:val="00505947"/>
    <w:rsid w:val="00506405"/>
    <w:rsid w:val="005111F4"/>
    <w:rsid w:val="0051136D"/>
    <w:rsid w:val="0051334D"/>
    <w:rsid w:val="00513E41"/>
    <w:rsid w:val="00514A2E"/>
    <w:rsid w:val="00516AE3"/>
    <w:rsid w:val="00521C20"/>
    <w:rsid w:val="00522062"/>
    <w:rsid w:val="005225EC"/>
    <w:rsid w:val="00526293"/>
    <w:rsid w:val="00527395"/>
    <w:rsid w:val="005300DC"/>
    <w:rsid w:val="00531613"/>
    <w:rsid w:val="00532F5A"/>
    <w:rsid w:val="00533262"/>
    <w:rsid w:val="00533BD5"/>
    <w:rsid w:val="00536256"/>
    <w:rsid w:val="005374E3"/>
    <w:rsid w:val="00537882"/>
    <w:rsid w:val="00537C00"/>
    <w:rsid w:val="00541831"/>
    <w:rsid w:val="00542FA8"/>
    <w:rsid w:val="00544AAA"/>
    <w:rsid w:val="00545B02"/>
    <w:rsid w:val="00546293"/>
    <w:rsid w:val="0055042C"/>
    <w:rsid w:val="005507CA"/>
    <w:rsid w:val="0055133E"/>
    <w:rsid w:val="005516DC"/>
    <w:rsid w:val="00551DAC"/>
    <w:rsid w:val="00553831"/>
    <w:rsid w:val="0055429C"/>
    <w:rsid w:val="005546FE"/>
    <w:rsid w:val="005548E8"/>
    <w:rsid w:val="00556AC5"/>
    <w:rsid w:val="00557150"/>
    <w:rsid w:val="00557569"/>
    <w:rsid w:val="00557BC6"/>
    <w:rsid w:val="00560788"/>
    <w:rsid w:val="005645A0"/>
    <w:rsid w:val="0056470E"/>
    <w:rsid w:val="005652E2"/>
    <w:rsid w:val="005732CB"/>
    <w:rsid w:val="00574DF6"/>
    <w:rsid w:val="00575DE8"/>
    <w:rsid w:val="00576126"/>
    <w:rsid w:val="005773BE"/>
    <w:rsid w:val="00580D61"/>
    <w:rsid w:val="00581905"/>
    <w:rsid w:val="0058208E"/>
    <w:rsid w:val="0058408F"/>
    <w:rsid w:val="00584B40"/>
    <w:rsid w:val="00585B9C"/>
    <w:rsid w:val="005866BD"/>
    <w:rsid w:val="0059471D"/>
    <w:rsid w:val="00595C09"/>
    <w:rsid w:val="005974C5"/>
    <w:rsid w:val="005A00FC"/>
    <w:rsid w:val="005A1DD4"/>
    <w:rsid w:val="005A4486"/>
    <w:rsid w:val="005A59D5"/>
    <w:rsid w:val="005A68B1"/>
    <w:rsid w:val="005A6966"/>
    <w:rsid w:val="005A7091"/>
    <w:rsid w:val="005A7E3C"/>
    <w:rsid w:val="005B25D2"/>
    <w:rsid w:val="005B2BDC"/>
    <w:rsid w:val="005B457F"/>
    <w:rsid w:val="005B4D4A"/>
    <w:rsid w:val="005B4E6D"/>
    <w:rsid w:val="005C36F1"/>
    <w:rsid w:val="005C61BC"/>
    <w:rsid w:val="005C71A2"/>
    <w:rsid w:val="005C7DF1"/>
    <w:rsid w:val="005D1753"/>
    <w:rsid w:val="005D462F"/>
    <w:rsid w:val="005D55BE"/>
    <w:rsid w:val="005D6331"/>
    <w:rsid w:val="005D69A1"/>
    <w:rsid w:val="005D7B06"/>
    <w:rsid w:val="005D7F34"/>
    <w:rsid w:val="005E0105"/>
    <w:rsid w:val="005E018A"/>
    <w:rsid w:val="005E2C45"/>
    <w:rsid w:val="005E3896"/>
    <w:rsid w:val="005E52F1"/>
    <w:rsid w:val="005F15BD"/>
    <w:rsid w:val="005F3DB3"/>
    <w:rsid w:val="005F461C"/>
    <w:rsid w:val="005F4A76"/>
    <w:rsid w:val="005F4D3B"/>
    <w:rsid w:val="005F5B56"/>
    <w:rsid w:val="005F7CDD"/>
    <w:rsid w:val="00602EC4"/>
    <w:rsid w:val="00603C47"/>
    <w:rsid w:val="006048A2"/>
    <w:rsid w:val="00605C90"/>
    <w:rsid w:val="00611D88"/>
    <w:rsid w:val="0061340B"/>
    <w:rsid w:val="006141CC"/>
    <w:rsid w:val="00617056"/>
    <w:rsid w:val="006204C5"/>
    <w:rsid w:val="00620A6B"/>
    <w:rsid w:val="00623823"/>
    <w:rsid w:val="00624A03"/>
    <w:rsid w:val="00627181"/>
    <w:rsid w:val="00627D75"/>
    <w:rsid w:val="006322DE"/>
    <w:rsid w:val="00633FC1"/>
    <w:rsid w:val="00635A37"/>
    <w:rsid w:val="00640EEE"/>
    <w:rsid w:val="00641859"/>
    <w:rsid w:val="0064362E"/>
    <w:rsid w:val="0064391F"/>
    <w:rsid w:val="00644DF8"/>
    <w:rsid w:val="00647414"/>
    <w:rsid w:val="00647A71"/>
    <w:rsid w:val="00647F01"/>
    <w:rsid w:val="006500C4"/>
    <w:rsid w:val="00652C35"/>
    <w:rsid w:val="00655E2C"/>
    <w:rsid w:val="00656A09"/>
    <w:rsid w:val="006615E8"/>
    <w:rsid w:val="00662966"/>
    <w:rsid w:val="00663A64"/>
    <w:rsid w:val="00664358"/>
    <w:rsid w:val="00665A93"/>
    <w:rsid w:val="00667CED"/>
    <w:rsid w:val="00667E41"/>
    <w:rsid w:val="00671242"/>
    <w:rsid w:val="006716F7"/>
    <w:rsid w:val="00672EB0"/>
    <w:rsid w:val="00673B6F"/>
    <w:rsid w:val="0067439F"/>
    <w:rsid w:val="00675E4D"/>
    <w:rsid w:val="006760EB"/>
    <w:rsid w:val="00676E0F"/>
    <w:rsid w:val="00677951"/>
    <w:rsid w:val="006809CF"/>
    <w:rsid w:val="00680D89"/>
    <w:rsid w:val="0068230E"/>
    <w:rsid w:val="00682BC2"/>
    <w:rsid w:val="00687C07"/>
    <w:rsid w:val="006918FE"/>
    <w:rsid w:val="00693922"/>
    <w:rsid w:val="006954C1"/>
    <w:rsid w:val="006A0508"/>
    <w:rsid w:val="006A5B83"/>
    <w:rsid w:val="006A69F9"/>
    <w:rsid w:val="006A70D4"/>
    <w:rsid w:val="006A739B"/>
    <w:rsid w:val="006B24C3"/>
    <w:rsid w:val="006B441F"/>
    <w:rsid w:val="006B65AA"/>
    <w:rsid w:val="006B727E"/>
    <w:rsid w:val="006B746D"/>
    <w:rsid w:val="006B74BE"/>
    <w:rsid w:val="006C3CB7"/>
    <w:rsid w:val="006C46AB"/>
    <w:rsid w:val="006C5274"/>
    <w:rsid w:val="006C593C"/>
    <w:rsid w:val="006D5767"/>
    <w:rsid w:val="006D5C51"/>
    <w:rsid w:val="006D65A6"/>
    <w:rsid w:val="006D738E"/>
    <w:rsid w:val="006D7441"/>
    <w:rsid w:val="006D7A7C"/>
    <w:rsid w:val="006E2AFC"/>
    <w:rsid w:val="006E3DC1"/>
    <w:rsid w:val="006E6D5C"/>
    <w:rsid w:val="006E79D0"/>
    <w:rsid w:val="006F108A"/>
    <w:rsid w:val="006F12AB"/>
    <w:rsid w:val="006F4EF1"/>
    <w:rsid w:val="00701467"/>
    <w:rsid w:val="00701FF9"/>
    <w:rsid w:val="0070279C"/>
    <w:rsid w:val="007027AF"/>
    <w:rsid w:val="00705557"/>
    <w:rsid w:val="00705FBF"/>
    <w:rsid w:val="00706E6B"/>
    <w:rsid w:val="00707729"/>
    <w:rsid w:val="00707925"/>
    <w:rsid w:val="0071072B"/>
    <w:rsid w:val="007114CE"/>
    <w:rsid w:val="0071241A"/>
    <w:rsid w:val="007128CD"/>
    <w:rsid w:val="00713BEE"/>
    <w:rsid w:val="00715ABE"/>
    <w:rsid w:val="00717049"/>
    <w:rsid w:val="00721476"/>
    <w:rsid w:val="00722A9B"/>
    <w:rsid w:val="007255BD"/>
    <w:rsid w:val="00730AF3"/>
    <w:rsid w:val="00730FA0"/>
    <w:rsid w:val="0073168C"/>
    <w:rsid w:val="00732979"/>
    <w:rsid w:val="00733C09"/>
    <w:rsid w:val="00737C7D"/>
    <w:rsid w:val="00740295"/>
    <w:rsid w:val="007405CE"/>
    <w:rsid w:val="00740858"/>
    <w:rsid w:val="00741654"/>
    <w:rsid w:val="00747E65"/>
    <w:rsid w:val="0075041F"/>
    <w:rsid w:val="00751F9D"/>
    <w:rsid w:val="00752277"/>
    <w:rsid w:val="007527A5"/>
    <w:rsid w:val="00754ABF"/>
    <w:rsid w:val="00757BA7"/>
    <w:rsid w:val="00760BCE"/>
    <w:rsid w:val="00760C8F"/>
    <w:rsid w:val="007631FE"/>
    <w:rsid w:val="00765EF1"/>
    <w:rsid w:val="00770A67"/>
    <w:rsid w:val="00771B90"/>
    <w:rsid w:val="00771FE7"/>
    <w:rsid w:val="00772D08"/>
    <w:rsid w:val="00777D9A"/>
    <w:rsid w:val="00781C65"/>
    <w:rsid w:val="00783865"/>
    <w:rsid w:val="00785DDE"/>
    <w:rsid w:val="0078703A"/>
    <w:rsid w:val="00787099"/>
    <w:rsid w:val="00787D9A"/>
    <w:rsid w:val="00792569"/>
    <w:rsid w:val="00792B25"/>
    <w:rsid w:val="007966EC"/>
    <w:rsid w:val="00796ED7"/>
    <w:rsid w:val="00797235"/>
    <w:rsid w:val="007A0EC6"/>
    <w:rsid w:val="007A303E"/>
    <w:rsid w:val="007A3EA4"/>
    <w:rsid w:val="007A4E9B"/>
    <w:rsid w:val="007A509B"/>
    <w:rsid w:val="007A6DE4"/>
    <w:rsid w:val="007B0458"/>
    <w:rsid w:val="007B21DA"/>
    <w:rsid w:val="007B267E"/>
    <w:rsid w:val="007B44E3"/>
    <w:rsid w:val="007B566C"/>
    <w:rsid w:val="007C1563"/>
    <w:rsid w:val="007C1C58"/>
    <w:rsid w:val="007C73EA"/>
    <w:rsid w:val="007C7919"/>
    <w:rsid w:val="007C7BCE"/>
    <w:rsid w:val="007D2F1A"/>
    <w:rsid w:val="007D3CF7"/>
    <w:rsid w:val="007D4AAB"/>
    <w:rsid w:val="007D5793"/>
    <w:rsid w:val="007E006E"/>
    <w:rsid w:val="007E1809"/>
    <w:rsid w:val="007E2FD8"/>
    <w:rsid w:val="007E3054"/>
    <w:rsid w:val="007E3A11"/>
    <w:rsid w:val="007E46C7"/>
    <w:rsid w:val="007E6644"/>
    <w:rsid w:val="007E738B"/>
    <w:rsid w:val="007F0190"/>
    <w:rsid w:val="007F0297"/>
    <w:rsid w:val="007F10EE"/>
    <w:rsid w:val="007F20A0"/>
    <w:rsid w:val="007F20D7"/>
    <w:rsid w:val="007F2FC0"/>
    <w:rsid w:val="007F3D14"/>
    <w:rsid w:val="007F5DB9"/>
    <w:rsid w:val="007F6846"/>
    <w:rsid w:val="007F6850"/>
    <w:rsid w:val="007F68FB"/>
    <w:rsid w:val="007F7A5B"/>
    <w:rsid w:val="00800345"/>
    <w:rsid w:val="00801DC4"/>
    <w:rsid w:val="00801F49"/>
    <w:rsid w:val="0080227E"/>
    <w:rsid w:val="008055AB"/>
    <w:rsid w:val="008055BF"/>
    <w:rsid w:val="00805E10"/>
    <w:rsid w:val="00810A38"/>
    <w:rsid w:val="0081360A"/>
    <w:rsid w:val="0081399D"/>
    <w:rsid w:val="00814400"/>
    <w:rsid w:val="008205A2"/>
    <w:rsid w:val="0082326A"/>
    <w:rsid w:val="00826B05"/>
    <w:rsid w:val="00826B6A"/>
    <w:rsid w:val="008279F4"/>
    <w:rsid w:val="008303C5"/>
    <w:rsid w:val="00830571"/>
    <w:rsid w:val="008318BB"/>
    <w:rsid w:val="00832776"/>
    <w:rsid w:val="00833748"/>
    <w:rsid w:val="00833D98"/>
    <w:rsid w:val="0083568C"/>
    <w:rsid w:val="00835BE9"/>
    <w:rsid w:val="008369EB"/>
    <w:rsid w:val="0084208E"/>
    <w:rsid w:val="00842E4F"/>
    <w:rsid w:val="00843808"/>
    <w:rsid w:val="008443A7"/>
    <w:rsid w:val="008455B5"/>
    <w:rsid w:val="00845C35"/>
    <w:rsid w:val="008472AA"/>
    <w:rsid w:val="0084756E"/>
    <w:rsid w:val="00851748"/>
    <w:rsid w:val="00851C11"/>
    <w:rsid w:val="00852331"/>
    <w:rsid w:val="008529DF"/>
    <w:rsid w:val="00852CE8"/>
    <w:rsid w:val="00854E7B"/>
    <w:rsid w:val="008554AE"/>
    <w:rsid w:val="00855A48"/>
    <w:rsid w:val="0085649A"/>
    <w:rsid w:val="00856AC8"/>
    <w:rsid w:val="00856B2C"/>
    <w:rsid w:val="00856F2D"/>
    <w:rsid w:val="008577E2"/>
    <w:rsid w:val="00861A60"/>
    <w:rsid w:val="0086235A"/>
    <w:rsid w:val="00863847"/>
    <w:rsid w:val="0086458F"/>
    <w:rsid w:val="00867332"/>
    <w:rsid w:val="00871AA1"/>
    <w:rsid w:val="008730BA"/>
    <w:rsid w:val="008732F3"/>
    <w:rsid w:val="00873778"/>
    <w:rsid w:val="00874808"/>
    <w:rsid w:val="00875CA3"/>
    <w:rsid w:val="00877296"/>
    <w:rsid w:val="00877798"/>
    <w:rsid w:val="0088033C"/>
    <w:rsid w:val="00880B0E"/>
    <w:rsid w:val="00880C2C"/>
    <w:rsid w:val="00881F5E"/>
    <w:rsid w:val="00882311"/>
    <w:rsid w:val="008851B6"/>
    <w:rsid w:val="00886D80"/>
    <w:rsid w:val="00890228"/>
    <w:rsid w:val="008916F9"/>
    <w:rsid w:val="008933CF"/>
    <w:rsid w:val="008941EF"/>
    <w:rsid w:val="008A170C"/>
    <w:rsid w:val="008A19B2"/>
    <w:rsid w:val="008A402C"/>
    <w:rsid w:val="008A52C4"/>
    <w:rsid w:val="008A6A49"/>
    <w:rsid w:val="008A75FC"/>
    <w:rsid w:val="008B0F61"/>
    <w:rsid w:val="008B4151"/>
    <w:rsid w:val="008B47DA"/>
    <w:rsid w:val="008B4D73"/>
    <w:rsid w:val="008B7079"/>
    <w:rsid w:val="008C12E9"/>
    <w:rsid w:val="008C2677"/>
    <w:rsid w:val="008C2CA9"/>
    <w:rsid w:val="008C353B"/>
    <w:rsid w:val="008C4A02"/>
    <w:rsid w:val="008C4BF1"/>
    <w:rsid w:val="008C4E4D"/>
    <w:rsid w:val="008C70C1"/>
    <w:rsid w:val="008C75F0"/>
    <w:rsid w:val="008D02D4"/>
    <w:rsid w:val="008D1D52"/>
    <w:rsid w:val="008D245E"/>
    <w:rsid w:val="008D4C7F"/>
    <w:rsid w:val="008D6501"/>
    <w:rsid w:val="008E0C7C"/>
    <w:rsid w:val="008E3240"/>
    <w:rsid w:val="008F0356"/>
    <w:rsid w:val="008F12D6"/>
    <w:rsid w:val="008F1BA2"/>
    <w:rsid w:val="008F360E"/>
    <w:rsid w:val="008F63B0"/>
    <w:rsid w:val="008F6D01"/>
    <w:rsid w:val="00901F4E"/>
    <w:rsid w:val="00902796"/>
    <w:rsid w:val="0090377D"/>
    <w:rsid w:val="0090391D"/>
    <w:rsid w:val="00904460"/>
    <w:rsid w:val="0090481B"/>
    <w:rsid w:val="00906D72"/>
    <w:rsid w:val="00907A33"/>
    <w:rsid w:val="00914A22"/>
    <w:rsid w:val="00914F2C"/>
    <w:rsid w:val="00916656"/>
    <w:rsid w:val="009173BC"/>
    <w:rsid w:val="0092054E"/>
    <w:rsid w:val="00921284"/>
    <w:rsid w:val="0092308C"/>
    <w:rsid w:val="0092597A"/>
    <w:rsid w:val="009264D0"/>
    <w:rsid w:val="009307A9"/>
    <w:rsid w:val="00932F3F"/>
    <w:rsid w:val="00934A9E"/>
    <w:rsid w:val="009358F3"/>
    <w:rsid w:val="0093708E"/>
    <w:rsid w:val="0094117A"/>
    <w:rsid w:val="00941EF6"/>
    <w:rsid w:val="00942773"/>
    <w:rsid w:val="00942AD4"/>
    <w:rsid w:val="0094428F"/>
    <w:rsid w:val="00946EBB"/>
    <w:rsid w:val="00947E5F"/>
    <w:rsid w:val="00953B1A"/>
    <w:rsid w:val="00953D06"/>
    <w:rsid w:val="00955C9E"/>
    <w:rsid w:val="0095622F"/>
    <w:rsid w:val="00962561"/>
    <w:rsid w:val="009636A8"/>
    <w:rsid w:val="009655E6"/>
    <w:rsid w:val="00965B1F"/>
    <w:rsid w:val="00965F57"/>
    <w:rsid w:val="00965FD5"/>
    <w:rsid w:val="00967434"/>
    <w:rsid w:val="0097070D"/>
    <w:rsid w:val="00973647"/>
    <w:rsid w:val="0097490C"/>
    <w:rsid w:val="00977DFC"/>
    <w:rsid w:val="0098011F"/>
    <w:rsid w:val="00980E5B"/>
    <w:rsid w:val="00982193"/>
    <w:rsid w:val="00984106"/>
    <w:rsid w:val="00984E3E"/>
    <w:rsid w:val="00990044"/>
    <w:rsid w:val="009904F9"/>
    <w:rsid w:val="0099604B"/>
    <w:rsid w:val="009966F1"/>
    <w:rsid w:val="00996CCF"/>
    <w:rsid w:val="0099760E"/>
    <w:rsid w:val="00997A8A"/>
    <w:rsid w:val="009A00A9"/>
    <w:rsid w:val="009A1DEA"/>
    <w:rsid w:val="009A25EF"/>
    <w:rsid w:val="009A4717"/>
    <w:rsid w:val="009B0413"/>
    <w:rsid w:val="009B0CDA"/>
    <w:rsid w:val="009B0F29"/>
    <w:rsid w:val="009B293D"/>
    <w:rsid w:val="009B2E64"/>
    <w:rsid w:val="009B6815"/>
    <w:rsid w:val="009C1DB2"/>
    <w:rsid w:val="009C2FF3"/>
    <w:rsid w:val="009C3216"/>
    <w:rsid w:val="009C444C"/>
    <w:rsid w:val="009C5D3B"/>
    <w:rsid w:val="009C5D7D"/>
    <w:rsid w:val="009C6504"/>
    <w:rsid w:val="009D21CF"/>
    <w:rsid w:val="009D6552"/>
    <w:rsid w:val="009D6A9F"/>
    <w:rsid w:val="009D7A54"/>
    <w:rsid w:val="009E029A"/>
    <w:rsid w:val="009E2ED4"/>
    <w:rsid w:val="009E3025"/>
    <w:rsid w:val="009E304D"/>
    <w:rsid w:val="009E30A5"/>
    <w:rsid w:val="009E48A8"/>
    <w:rsid w:val="009E57D7"/>
    <w:rsid w:val="009E5F7A"/>
    <w:rsid w:val="009F0359"/>
    <w:rsid w:val="009F05BA"/>
    <w:rsid w:val="009F153E"/>
    <w:rsid w:val="009F3C44"/>
    <w:rsid w:val="009F4063"/>
    <w:rsid w:val="009F51AF"/>
    <w:rsid w:val="009F69F8"/>
    <w:rsid w:val="009F7BBA"/>
    <w:rsid w:val="00A0351C"/>
    <w:rsid w:val="00A1065A"/>
    <w:rsid w:val="00A1503D"/>
    <w:rsid w:val="00A171A0"/>
    <w:rsid w:val="00A20317"/>
    <w:rsid w:val="00A21019"/>
    <w:rsid w:val="00A2301E"/>
    <w:rsid w:val="00A232D2"/>
    <w:rsid w:val="00A23411"/>
    <w:rsid w:val="00A23EE6"/>
    <w:rsid w:val="00A24CFC"/>
    <w:rsid w:val="00A25269"/>
    <w:rsid w:val="00A27A87"/>
    <w:rsid w:val="00A27C75"/>
    <w:rsid w:val="00A303E1"/>
    <w:rsid w:val="00A30A2D"/>
    <w:rsid w:val="00A314B1"/>
    <w:rsid w:val="00A33DC2"/>
    <w:rsid w:val="00A351FF"/>
    <w:rsid w:val="00A41510"/>
    <w:rsid w:val="00A44808"/>
    <w:rsid w:val="00A5176C"/>
    <w:rsid w:val="00A52230"/>
    <w:rsid w:val="00A53764"/>
    <w:rsid w:val="00A55FBA"/>
    <w:rsid w:val="00A56261"/>
    <w:rsid w:val="00A56627"/>
    <w:rsid w:val="00A6455C"/>
    <w:rsid w:val="00A64909"/>
    <w:rsid w:val="00A652D9"/>
    <w:rsid w:val="00A65DDD"/>
    <w:rsid w:val="00A7114A"/>
    <w:rsid w:val="00A7330D"/>
    <w:rsid w:val="00A74364"/>
    <w:rsid w:val="00A747F4"/>
    <w:rsid w:val="00A748CC"/>
    <w:rsid w:val="00A755A0"/>
    <w:rsid w:val="00A75839"/>
    <w:rsid w:val="00A803EB"/>
    <w:rsid w:val="00A8478E"/>
    <w:rsid w:val="00A84E72"/>
    <w:rsid w:val="00A84F27"/>
    <w:rsid w:val="00A853BE"/>
    <w:rsid w:val="00A87393"/>
    <w:rsid w:val="00A8768D"/>
    <w:rsid w:val="00A8797D"/>
    <w:rsid w:val="00A91145"/>
    <w:rsid w:val="00A91497"/>
    <w:rsid w:val="00A9157A"/>
    <w:rsid w:val="00A9469C"/>
    <w:rsid w:val="00A97318"/>
    <w:rsid w:val="00AA0C34"/>
    <w:rsid w:val="00AA2958"/>
    <w:rsid w:val="00AA3E01"/>
    <w:rsid w:val="00AA5792"/>
    <w:rsid w:val="00AA6A5E"/>
    <w:rsid w:val="00AA77C2"/>
    <w:rsid w:val="00AA78F4"/>
    <w:rsid w:val="00AA7C58"/>
    <w:rsid w:val="00AA7D31"/>
    <w:rsid w:val="00AB10AA"/>
    <w:rsid w:val="00AB2864"/>
    <w:rsid w:val="00AB2CA0"/>
    <w:rsid w:val="00AB3368"/>
    <w:rsid w:val="00AB3642"/>
    <w:rsid w:val="00AB3D5D"/>
    <w:rsid w:val="00AB445D"/>
    <w:rsid w:val="00AB6CC3"/>
    <w:rsid w:val="00AC2135"/>
    <w:rsid w:val="00AC5810"/>
    <w:rsid w:val="00AC648A"/>
    <w:rsid w:val="00AC737C"/>
    <w:rsid w:val="00AC738F"/>
    <w:rsid w:val="00AC7AE1"/>
    <w:rsid w:val="00AD050D"/>
    <w:rsid w:val="00AD09DA"/>
    <w:rsid w:val="00AD2A1A"/>
    <w:rsid w:val="00AD3341"/>
    <w:rsid w:val="00AD38C2"/>
    <w:rsid w:val="00AD5DF7"/>
    <w:rsid w:val="00AD601E"/>
    <w:rsid w:val="00AD726E"/>
    <w:rsid w:val="00AE1020"/>
    <w:rsid w:val="00AE1358"/>
    <w:rsid w:val="00AE1EFE"/>
    <w:rsid w:val="00AE29DE"/>
    <w:rsid w:val="00AE3413"/>
    <w:rsid w:val="00AE455A"/>
    <w:rsid w:val="00AE4AC9"/>
    <w:rsid w:val="00AE719A"/>
    <w:rsid w:val="00AE71B4"/>
    <w:rsid w:val="00AE7F58"/>
    <w:rsid w:val="00AF0250"/>
    <w:rsid w:val="00AF191A"/>
    <w:rsid w:val="00AF1C1E"/>
    <w:rsid w:val="00AF32FB"/>
    <w:rsid w:val="00AF3FAA"/>
    <w:rsid w:val="00AF4D46"/>
    <w:rsid w:val="00AF518B"/>
    <w:rsid w:val="00AF65EC"/>
    <w:rsid w:val="00B0343C"/>
    <w:rsid w:val="00B04428"/>
    <w:rsid w:val="00B044A8"/>
    <w:rsid w:val="00B074F8"/>
    <w:rsid w:val="00B134B8"/>
    <w:rsid w:val="00B13549"/>
    <w:rsid w:val="00B14C2B"/>
    <w:rsid w:val="00B21EF9"/>
    <w:rsid w:val="00B22D4C"/>
    <w:rsid w:val="00B23F29"/>
    <w:rsid w:val="00B25A09"/>
    <w:rsid w:val="00B25EB2"/>
    <w:rsid w:val="00B25FB1"/>
    <w:rsid w:val="00B26CCD"/>
    <w:rsid w:val="00B30E43"/>
    <w:rsid w:val="00B32641"/>
    <w:rsid w:val="00B327F4"/>
    <w:rsid w:val="00B33941"/>
    <w:rsid w:val="00B33D74"/>
    <w:rsid w:val="00B35B7B"/>
    <w:rsid w:val="00B37EE2"/>
    <w:rsid w:val="00B420DE"/>
    <w:rsid w:val="00B429C4"/>
    <w:rsid w:val="00B4596F"/>
    <w:rsid w:val="00B459A9"/>
    <w:rsid w:val="00B45C78"/>
    <w:rsid w:val="00B45CD0"/>
    <w:rsid w:val="00B50C3E"/>
    <w:rsid w:val="00B51560"/>
    <w:rsid w:val="00B518B4"/>
    <w:rsid w:val="00B52C8F"/>
    <w:rsid w:val="00B53C38"/>
    <w:rsid w:val="00B5510C"/>
    <w:rsid w:val="00B5686D"/>
    <w:rsid w:val="00B6046B"/>
    <w:rsid w:val="00B641F5"/>
    <w:rsid w:val="00B668FD"/>
    <w:rsid w:val="00B66B75"/>
    <w:rsid w:val="00B67F77"/>
    <w:rsid w:val="00B70735"/>
    <w:rsid w:val="00B74B70"/>
    <w:rsid w:val="00B74E3C"/>
    <w:rsid w:val="00B757AE"/>
    <w:rsid w:val="00B77824"/>
    <w:rsid w:val="00B80CAC"/>
    <w:rsid w:val="00B8232C"/>
    <w:rsid w:val="00B83381"/>
    <w:rsid w:val="00B846E6"/>
    <w:rsid w:val="00B8724B"/>
    <w:rsid w:val="00B8799F"/>
    <w:rsid w:val="00B91F5E"/>
    <w:rsid w:val="00B92072"/>
    <w:rsid w:val="00B92209"/>
    <w:rsid w:val="00B93659"/>
    <w:rsid w:val="00B949FB"/>
    <w:rsid w:val="00B95D28"/>
    <w:rsid w:val="00B96E81"/>
    <w:rsid w:val="00B97362"/>
    <w:rsid w:val="00BA133A"/>
    <w:rsid w:val="00BA1572"/>
    <w:rsid w:val="00BA1E27"/>
    <w:rsid w:val="00BA3833"/>
    <w:rsid w:val="00BA4D6D"/>
    <w:rsid w:val="00BA5C49"/>
    <w:rsid w:val="00BA7E93"/>
    <w:rsid w:val="00BB53A2"/>
    <w:rsid w:val="00BB5E98"/>
    <w:rsid w:val="00BB673E"/>
    <w:rsid w:val="00BB6EE0"/>
    <w:rsid w:val="00BC0D23"/>
    <w:rsid w:val="00BC35BA"/>
    <w:rsid w:val="00BC48FF"/>
    <w:rsid w:val="00BC61B9"/>
    <w:rsid w:val="00BC681B"/>
    <w:rsid w:val="00BC7C81"/>
    <w:rsid w:val="00BD0803"/>
    <w:rsid w:val="00BD0C88"/>
    <w:rsid w:val="00BD1B34"/>
    <w:rsid w:val="00BD2983"/>
    <w:rsid w:val="00BD4962"/>
    <w:rsid w:val="00BD5C16"/>
    <w:rsid w:val="00BD7270"/>
    <w:rsid w:val="00BE0E81"/>
    <w:rsid w:val="00BE166D"/>
    <w:rsid w:val="00BE3D0D"/>
    <w:rsid w:val="00BE6BAB"/>
    <w:rsid w:val="00BF0747"/>
    <w:rsid w:val="00BF0854"/>
    <w:rsid w:val="00BF2175"/>
    <w:rsid w:val="00BF4269"/>
    <w:rsid w:val="00BF465B"/>
    <w:rsid w:val="00BF4D12"/>
    <w:rsid w:val="00BF6D63"/>
    <w:rsid w:val="00BF74BA"/>
    <w:rsid w:val="00BF7754"/>
    <w:rsid w:val="00BF7786"/>
    <w:rsid w:val="00C03E89"/>
    <w:rsid w:val="00C03F1B"/>
    <w:rsid w:val="00C041B8"/>
    <w:rsid w:val="00C0553E"/>
    <w:rsid w:val="00C0690B"/>
    <w:rsid w:val="00C06BF6"/>
    <w:rsid w:val="00C14C99"/>
    <w:rsid w:val="00C153F1"/>
    <w:rsid w:val="00C15A02"/>
    <w:rsid w:val="00C15F55"/>
    <w:rsid w:val="00C16294"/>
    <w:rsid w:val="00C210E9"/>
    <w:rsid w:val="00C22D61"/>
    <w:rsid w:val="00C2379E"/>
    <w:rsid w:val="00C24D75"/>
    <w:rsid w:val="00C25DD3"/>
    <w:rsid w:val="00C25E2C"/>
    <w:rsid w:val="00C26E89"/>
    <w:rsid w:val="00C308B7"/>
    <w:rsid w:val="00C33601"/>
    <w:rsid w:val="00C37155"/>
    <w:rsid w:val="00C37F78"/>
    <w:rsid w:val="00C409CF"/>
    <w:rsid w:val="00C43534"/>
    <w:rsid w:val="00C463D3"/>
    <w:rsid w:val="00C47ED5"/>
    <w:rsid w:val="00C505F5"/>
    <w:rsid w:val="00C513E9"/>
    <w:rsid w:val="00C513F9"/>
    <w:rsid w:val="00C52547"/>
    <w:rsid w:val="00C526EE"/>
    <w:rsid w:val="00C53E10"/>
    <w:rsid w:val="00C540AA"/>
    <w:rsid w:val="00C5489D"/>
    <w:rsid w:val="00C54A02"/>
    <w:rsid w:val="00C54B7F"/>
    <w:rsid w:val="00C55726"/>
    <w:rsid w:val="00C55F19"/>
    <w:rsid w:val="00C56A29"/>
    <w:rsid w:val="00C57A20"/>
    <w:rsid w:val="00C6130C"/>
    <w:rsid w:val="00C61425"/>
    <w:rsid w:val="00C617E8"/>
    <w:rsid w:val="00C640D7"/>
    <w:rsid w:val="00C66622"/>
    <w:rsid w:val="00C67747"/>
    <w:rsid w:val="00C700F4"/>
    <w:rsid w:val="00C702A8"/>
    <w:rsid w:val="00C72385"/>
    <w:rsid w:val="00C7352C"/>
    <w:rsid w:val="00C76135"/>
    <w:rsid w:val="00C779D8"/>
    <w:rsid w:val="00C77D6A"/>
    <w:rsid w:val="00C80556"/>
    <w:rsid w:val="00C806A2"/>
    <w:rsid w:val="00C81047"/>
    <w:rsid w:val="00C87FC0"/>
    <w:rsid w:val="00C9153E"/>
    <w:rsid w:val="00C9157C"/>
    <w:rsid w:val="00C9213B"/>
    <w:rsid w:val="00C9261D"/>
    <w:rsid w:val="00C92FB5"/>
    <w:rsid w:val="00C93066"/>
    <w:rsid w:val="00C94247"/>
    <w:rsid w:val="00C94895"/>
    <w:rsid w:val="00C948D1"/>
    <w:rsid w:val="00C94AC3"/>
    <w:rsid w:val="00C95B36"/>
    <w:rsid w:val="00C9628B"/>
    <w:rsid w:val="00C966FD"/>
    <w:rsid w:val="00CA130F"/>
    <w:rsid w:val="00CA1F38"/>
    <w:rsid w:val="00CA3C3F"/>
    <w:rsid w:val="00CA3D4C"/>
    <w:rsid w:val="00CA3FEB"/>
    <w:rsid w:val="00CA5FE6"/>
    <w:rsid w:val="00CA7664"/>
    <w:rsid w:val="00CB138C"/>
    <w:rsid w:val="00CB1DAC"/>
    <w:rsid w:val="00CB2DF1"/>
    <w:rsid w:val="00CB70CE"/>
    <w:rsid w:val="00CC1A9C"/>
    <w:rsid w:val="00CC49A2"/>
    <w:rsid w:val="00CC51F7"/>
    <w:rsid w:val="00CC621D"/>
    <w:rsid w:val="00CD2956"/>
    <w:rsid w:val="00CE203F"/>
    <w:rsid w:val="00CE244A"/>
    <w:rsid w:val="00CE3568"/>
    <w:rsid w:val="00CE6093"/>
    <w:rsid w:val="00CE61EE"/>
    <w:rsid w:val="00CE6AA4"/>
    <w:rsid w:val="00CE7F84"/>
    <w:rsid w:val="00CF436F"/>
    <w:rsid w:val="00CF4580"/>
    <w:rsid w:val="00CF583D"/>
    <w:rsid w:val="00CF5C96"/>
    <w:rsid w:val="00D00F90"/>
    <w:rsid w:val="00D01EDF"/>
    <w:rsid w:val="00D02951"/>
    <w:rsid w:val="00D02995"/>
    <w:rsid w:val="00D03CC8"/>
    <w:rsid w:val="00D03EF3"/>
    <w:rsid w:val="00D0727F"/>
    <w:rsid w:val="00D07AD1"/>
    <w:rsid w:val="00D07CFA"/>
    <w:rsid w:val="00D12604"/>
    <w:rsid w:val="00D157B7"/>
    <w:rsid w:val="00D160FF"/>
    <w:rsid w:val="00D17510"/>
    <w:rsid w:val="00D17FBC"/>
    <w:rsid w:val="00D210C1"/>
    <w:rsid w:val="00D210E3"/>
    <w:rsid w:val="00D217D5"/>
    <w:rsid w:val="00D2403F"/>
    <w:rsid w:val="00D24ECA"/>
    <w:rsid w:val="00D2574A"/>
    <w:rsid w:val="00D26C38"/>
    <w:rsid w:val="00D27B54"/>
    <w:rsid w:val="00D35939"/>
    <w:rsid w:val="00D362D7"/>
    <w:rsid w:val="00D41C3B"/>
    <w:rsid w:val="00D420B1"/>
    <w:rsid w:val="00D4255F"/>
    <w:rsid w:val="00D425A0"/>
    <w:rsid w:val="00D43BC0"/>
    <w:rsid w:val="00D44714"/>
    <w:rsid w:val="00D45814"/>
    <w:rsid w:val="00D47BD0"/>
    <w:rsid w:val="00D5052E"/>
    <w:rsid w:val="00D526B2"/>
    <w:rsid w:val="00D5308A"/>
    <w:rsid w:val="00D533CF"/>
    <w:rsid w:val="00D555C1"/>
    <w:rsid w:val="00D558E2"/>
    <w:rsid w:val="00D561E8"/>
    <w:rsid w:val="00D56EA5"/>
    <w:rsid w:val="00D57D13"/>
    <w:rsid w:val="00D63208"/>
    <w:rsid w:val="00D6377B"/>
    <w:rsid w:val="00D644FC"/>
    <w:rsid w:val="00D64D3A"/>
    <w:rsid w:val="00D71445"/>
    <w:rsid w:val="00D7253A"/>
    <w:rsid w:val="00D74BD3"/>
    <w:rsid w:val="00D74C36"/>
    <w:rsid w:val="00D76816"/>
    <w:rsid w:val="00D76882"/>
    <w:rsid w:val="00D76D9C"/>
    <w:rsid w:val="00D804F6"/>
    <w:rsid w:val="00D81AB3"/>
    <w:rsid w:val="00D81DC9"/>
    <w:rsid w:val="00D827AA"/>
    <w:rsid w:val="00D869EC"/>
    <w:rsid w:val="00D86BDC"/>
    <w:rsid w:val="00D87487"/>
    <w:rsid w:val="00D905C9"/>
    <w:rsid w:val="00D90EEF"/>
    <w:rsid w:val="00D95B57"/>
    <w:rsid w:val="00D9656C"/>
    <w:rsid w:val="00D9666D"/>
    <w:rsid w:val="00D96761"/>
    <w:rsid w:val="00D96CBC"/>
    <w:rsid w:val="00D9793D"/>
    <w:rsid w:val="00D97C7F"/>
    <w:rsid w:val="00DA0F6F"/>
    <w:rsid w:val="00DA2173"/>
    <w:rsid w:val="00DA4D16"/>
    <w:rsid w:val="00DA72E6"/>
    <w:rsid w:val="00DB4E27"/>
    <w:rsid w:val="00DB4F66"/>
    <w:rsid w:val="00DB7AA2"/>
    <w:rsid w:val="00DC2A75"/>
    <w:rsid w:val="00DC5FAB"/>
    <w:rsid w:val="00DC7160"/>
    <w:rsid w:val="00DD024E"/>
    <w:rsid w:val="00DD0E9F"/>
    <w:rsid w:val="00DD13BB"/>
    <w:rsid w:val="00DD4133"/>
    <w:rsid w:val="00DD452C"/>
    <w:rsid w:val="00DD52A0"/>
    <w:rsid w:val="00DD66C0"/>
    <w:rsid w:val="00DD69D0"/>
    <w:rsid w:val="00DE3483"/>
    <w:rsid w:val="00DE39DE"/>
    <w:rsid w:val="00DE54EC"/>
    <w:rsid w:val="00DE770C"/>
    <w:rsid w:val="00DE7C19"/>
    <w:rsid w:val="00DE7DD3"/>
    <w:rsid w:val="00DF06D8"/>
    <w:rsid w:val="00DF0847"/>
    <w:rsid w:val="00DF25A0"/>
    <w:rsid w:val="00DF709F"/>
    <w:rsid w:val="00DF77ED"/>
    <w:rsid w:val="00DF7AD7"/>
    <w:rsid w:val="00E01FBE"/>
    <w:rsid w:val="00E06EA7"/>
    <w:rsid w:val="00E07D05"/>
    <w:rsid w:val="00E10087"/>
    <w:rsid w:val="00E12B25"/>
    <w:rsid w:val="00E12DE8"/>
    <w:rsid w:val="00E1426E"/>
    <w:rsid w:val="00E1796C"/>
    <w:rsid w:val="00E20633"/>
    <w:rsid w:val="00E21476"/>
    <w:rsid w:val="00E22D7F"/>
    <w:rsid w:val="00E24E7A"/>
    <w:rsid w:val="00E25195"/>
    <w:rsid w:val="00E256E6"/>
    <w:rsid w:val="00E26460"/>
    <w:rsid w:val="00E27550"/>
    <w:rsid w:val="00E27A44"/>
    <w:rsid w:val="00E3185D"/>
    <w:rsid w:val="00E32849"/>
    <w:rsid w:val="00E33D87"/>
    <w:rsid w:val="00E33D99"/>
    <w:rsid w:val="00E3447C"/>
    <w:rsid w:val="00E347EE"/>
    <w:rsid w:val="00E406B4"/>
    <w:rsid w:val="00E40FD9"/>
    <w:rsid w:val="00E42558"/>
    <w:rsid w:val="00E42912"/>
    <w:rsid w:val="00E42E09"/>
    <w:rsid w:val="00E50A2B"/>
    <w:rsid w:val="00E51956"/>
    <w:rsid w:val="00E52E1D"/>
    <w:rsid w:val="00E53B51"/>
    <w:rsid w:val="00E5612C"/>
    <w:rsid w:val="00E6057D"/>
    <w:rsid w:val="00E61413"/>
    <w:rsid w:val="00E638F5"/>
    <w:rsid w:val="00E64421"/>
    <w:rsid w:val="00E64F22"/>
    <w:rsid w:val="00E65016"/>
    <w:rsid w:val="00E65875"/>
    <w:rsid w:val="00E662D5"/>
    <w:rsid w:val="00E679E7"/>
    <w:rsid w:val="00E718B2"/>
    <w:rsid w:val="00E723DC"/>
    <w:rsid w:val="00E731F6"/>
    <w:rsid w:val="00E74738"/>
    <w:rsid w:val="00E7489C"/>
    <w:rsid w:val="00E748EF"/>
    <w:rsid w:val="00E770C2"/>
    <w:rsid w:val="00E80B7F"/>
    <w:rsid w:val="00E80C71"/>
    <w:rsid w:val="00E81873"/>
    <w:rsid w:val="00E82F05"/>
    <w:rsid w:val="00E86DAB"/>
    <w:rsid w:val="00E878A1"/>
    <w:rsid w:val="00E901DD"/>
    <w:rsid w:val="00E929A7"/>
    <w:rsid w:val="00E945B5"/>
    <w:rsid w:val="00E96A12"/>
    <w:rsid w:val="00EA2F22"/>
    <w:rsid w:val="00EA336E"/>
    <w:rsid w:val="00EA4CCD"/>
    <w:rsid w:val="00EA58BA"/>
    <w:rsid w:val="00EB223C"/>
    <w:rsid w:val="00EB2D9B"/>
    <w:rsid w:val="00EB434B"/>
    <w:rsid w:val="00EB4F1B"/>
    <w:rsid w:val="00EB532D"/>
    <w:rsid w:val="00EB5385"/>
    <w:rsid w:val="00EB53BC"/>
    <w:rsid w:val="00EB5F46"/>
    <w:rsid w:val="00EB6058"/>
    <w:rsid w:val="00EC0571"/>
    <w:rsid w:val="00EC0D99"/>
    <w:rsid w:val="00EC16B3"/>
    <w:rsid w:val="00EC41F8"/>
    <w:rsid w:val="00EC4D65"/>
    <w:rsid w:val="00EC6359"/>
    <w:rsid w:val="00ED1D54"/>
    <w:rsid w:val="00ED2EBD"/>
    <w:rsid w:val="00ED3A9F"/>
    <w:rsid w:val="00ED61DB"/>
    <w:rsid w:val="00ED63E7"/>
    <w:rsid w:val="00ED66F0"/>
    <w:rsid w:val="00ED6E5B"/>
    <w:rsid w:val="00EE1C38"/>
    <w:rsid w:val="00EE2926"/>
    <w:rsid w:val="00EE2B35"/>
    <w:rsid w:val="00EE7FDE"/>
    <w:rsid w:val="00EF026F"/>
    <w:rsid w:val="00EF0747"/>
    <w:rsid w:val="00EF149E"/>
    <w:rsid w:val="00EF2AFF"/>
    <w:rsid w:val="00EF318C"/>
    <w:rsid w:val="00F009C7"/>
    <w:rsid w:val="00F02E89"/>
    <w:rsid w:val="00F03059"/>
    <w:rsid w:val="00F051A2"/>
    <w:rsid w:val="00F075DC"/>
    <w:rsid w:val="00F07838"/>
    <w:rsid w:val="00F11207"/>
    <w:rsid w:val="00F112F1"/>
    <w:rsid w:val="00F13B7C"/>
    <w:rsid w:val="00F13EE6"/>
    <w:rsid w:val="00F16D77"/>
    <w:rsid w:val="00F17F88"/>
    <w:rsid w:val="00F20A41"/>
    <w:rsid w:val="00F210C0"/>
    <w:rsid w:val="00F2115A"/>
    <w:rsid w:val="00F226AD"/>
    <w:rsid w:val="00F2356F"/>
    <w:rsid w:val="00F24D46"/>
    <w:rsid w:val="00F25441"/>
    <w:rsid w:val="00F2682B"/>
    <w:rsid w:val="00F312B3"/>
    <w:rsid w:val="00F32E41"/>
    <w:rsid w:val="00F342BC"/>
    <w:rsid w:val="00F349ED"/>
    <w:rsid w:val="00F35BA4"/>
    <w:rsid w:val="00F35CA7"/>
    <w:rsid w:val="00F364EB"/>
    <w:rsid w:val="00F3750E"/>
    <w:rsid w:val="00F4043B"/>
    <w:rsid w:val="00F404CA"/>
    <w:rsid w:val="00F418A4"/>
    <w:rsid w:val="00F43EF9"/>
    <w:rsid w:val="00F447F9"/>
    <w:rsid w:val="00F44BD4"/>
    <w:rsid w:val="00F4572B"/>
    <w:rsid w:val="00F45C1A"/>
    <w:rsid w:val="00F47EBD"/>
    <w:rsid w:val="00F503EB"/>
    <w:rsid w:val="00F508CA"/>
    <w:rsid w:val="00F50A1F"/>
    <w:rsid w:val="00F52389"/>
    <w:rsid w:val="00F52806"/>
    <w:rsid w:val="00F56B39"/>
    <w:rsid w:val="00F61E1E"/>
    <w:rsid w:val="00F63454"/>
    <w:rsid w:val="00F658F5"/>
    <w:rsid w:val="00F70A7F"/>
    <w:rsid w:val="00F70A93"/>
    <w:rsid w:val="00F71DB4"/>
    <w:rsid w:val="00F72BA4"/>
    <w:rsid w:val="00F76457"/>
    <w:rsid w:val="00F77C69"/>
    <w:rsid w:val="00F80612"/>
    <w:rsid w:val="00F81E6C"/>
    <w:rsid w:val="00F857FF"/>
    <w:rsid w:val="00F9040B"/>
    <w:rsid w:val="00F9343C"/>
    <w:rsid w:val="00F977F4"/>
    <w:rsid w:val="00FA1304"/>
    <w:rsid w:val="00FA1C2C"/>
    <w:rsid w:val="00FA26B0"/>
    <w:rsid w:val="00FA2B5A"/>
    <w:rsid w:val="00FA4C78"/>
    <w:rsid w:val="00FA5023"/>
    <w:rsid w:val="00FA58E2"/>
    <w:rsid w:val="00FA7C88"/>
    <w:rsid w:val="00FC0152"/>
    <w:rsid w:val="00FC0C11"/>
    <w:rsid w:val="00FC124F"/>
    <w:rsid w:val="00FC16CB"/>
    <w:rsid w:val="00FC6389"/>
    <w:rsid w:val="00FC7012"/>
    <w:rsid w:val="00FC75BF"/>
    <w:rsid w:val="00FC7FD6"/>
    <w:rsid w:val="00FD0595"/>
    <w:rsid w:val="00FD09D9"/>
    <w:rsid w:val="00FD0B9A"/>
    <w:rsid w:val="00FD347E"/>
    <w:rsid w:val="00FD3FEC"/>
    <w:rsid w:val="00FD5EB7"/>
    <w:rsid w:val="00FE04ED"/>
    <w:rsid w:val="00FE2BD5"/>
    <w:rsid w:val="00FE4887"/>
    <w:rsid w:val="00FE504F"/>
    <w:rsid w:val="00FE5510"/>
    <w:rsid w:val="00FE5A23"/>
    <w:rsid w:val="00FF3007"/>
    <w:rsid w:val="00FF320A"/>
    <w:rsid w:val="00FF4584"/>
    <w:rsid w:val="00FF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enu v:ext="edit" fillcolor="none" strokecolor="none"/>
    </o:shapedefaults>
    <o:shapelayout v:ext="edit">
      <o:idmap v:ext="edit" data="1"/>
    </o:shapelayout>
  </w:shapeDefaults>
  <w:decimalSymbol w:val="."/>
  <w:listSeparator w:val=","/>
  <w14:docId w14:val="60542A74"/>
  <w15:docId w15:val="{FE51B7F0-6D8E-4B06-9C86-6113CEEB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DB9"/>
    <w:pPr>
      <w:spacing w:after="160"/>
    </w:pPr>
    <w:rPr>
      <w:rFonts w:asciiTheme="minorHAnsi" w:hAnsiTheme="minorHAnsi"/>
      <w:szCs w:val="24"/>
    </w:rPr>
  </w:style>
  <w:style w:type="paragraph" w:styleId="Heading1">
    <w:name w:val="heading 1"/>
    <w:basedOn w:val="Normal"/>
    <w:next w:val="Normal"/>
    <w:link w:val="Heading1Char"/>
    <w:qFormat/>
    <w:rsid w:val="00284DB9"/>
    <w:pPr>
      <w:keepNext/>
      <w:keepLines/>
      <w:pageBreakBefore/>
      <w:spacing w:after="200"/>
      <w:outlineLvl w:val="0"/>
    </w:pPr>
    <w:rPr>
      <w:rFonts w:asciiTheme="majorHAnsi" w:hAnsiTheme="majorHAnsi"/>
      <w:b/>
      <w:bCs/>
      <w:color w:val="525A7D"/>
      <w:sz w:val="26"/>
      <w:szCs w:val="28"/>
    </w:rPr>
  </w:style>
  <w:style w:type="paragraph" w:styleId="Heading2">
    <w:name w:val="heading 2"/>
    <w:basedOn w:val="Normal"/>
    <w:next w:val="Normal"/>
    <w:link w:val="Heading2Char"/>
    <w:qFormat/>
    <w:rsid w:val="00284DB9"/>
    <w:pPr>
      <w:keepNext/>
      <w:spacing w:after="120"/>
      <w:outlineLvl w:val="1"/>
    </w:pPr>
    <w:rPr>
      <w:rFonts w:asciiTheme="majorHAnsi" w:hAnsiTheme="majorHAnsi"/>
      <w:b/>
      <w:sz w:val="22"/>
      <w:szCs w:val="20"/>
    </w:rPr>
  </w:style>
  <w:style w:type="paragraph" w:styleId="Heading3">
    <w:name w:val="heading 3"/>
    <w:aliases w:val="Heading 3 Char1,Heading 3 Char Char"/>
    <w:basedOn w:val="Normal"/>
    <w:next w:val="Normal"/>
    <w:link w:val="Heading3Char"/>
    <w:unhideWhenUsed/>
    <w:qFormat/>
    <w:rsid w:val="00284DB9"/>
    <w:pPr>
      <w:keepNext/>
      <w:keepLines/>
      <w:spacing w:before="180" w:after="120"/>
      <w:outlineLvl w:val="2"/>
    </w:pPr>
    <w:rPr>
      <w:rFonts w:asciiTheme="majorHAnsi" w:eastAsiaTheme="majorEastAsia" w:hAnsiTheme="majorHAnsi" w:cstheme="majorBidi"/>
      <w:b/>
      <w:bCs/>
      <w:color w:val="727CA3" w:themeColor="accent1"/>
      <w:sz w:val="18"/>
    </w:rPr>
  </w:style>
  <w:style w:type="paragraph" w:styleId="Heading4">
    <w:name w:val="heading 4"/>
    <w:aliases w:val="Heading 4 Char1,Heading 4 Char Char"/>
    <w:basedOn w:val="Normal"/>
    <w:next w:val="Normal"/>
    <w:link w:val="Heading4Char"/>
    <w:qFormat/>
    <w:rsid w:val="00284DB9"/>
    <w:pPr>
      <w:keepNext/>
      <w:tabs>
        <w:tab w:val="num" w:pos="2880"/>
      </w:tabs>
      <w:ind w:left="360"/>
      <w:outlineLvl w:val="3"/>
    </w:pPr>
    <w:rPr>
      <w:b/>
      <w:bCs/>
    </w:rPr>
  </w:style>
  <w:style w:type="paragraph" w:styleId="Heading5">
    <w:name w:val="heading 5"/>
    <w:basedOn w:val="Normal"/>
    <w:next w:val="Normal"/>
    <w:link w:val="Heading5Char"/>
    <w:unhideWhenUsed/>
    <w:qFormat/>
    <w:rsid w:val="00284DB9"/>
    <w:pPr>
      <w:keepNext/>
      <w:keepLines/>
      <w:spacing w:before="200" w:after="0"/>
      <w:outlineLvl w:val="4"/>
    </w:pPr>
    <w:rPr>
      <w:rFonts w:asciiTheme="majorHAnsi" w:eastAsiaTheme="majorEastAsia" w:hAnsiTheme="majorHAnsi" w:cstheme="majorBidi"/>
      <w:color w:val="363C53" w:themeColor="accent1" w:themeShade="7F"/>
    </w:rPr>
  </w:style>
  <w:style w:type="paragraph" w:styleId="Heading6">
    <w:name w:val="heading 6"/>
    <w:basedOn w:val="Normal"/>
    <w:next w:val="Normal"/>
    <w:link w:val="Heading6Char"/>
    <w:qFormat/>
    <w:rsid w:val="00284DB9"/>
    <w:pPr>
      <w:tabs>
        <w:tab w:val="num" w:pos="4320"/>
      </w:tabs>
      <w:ind w:left="4320" w:hanging="720"/>
      <w:outlineLvl w:val="5"/>
    </w:pPr>
    <w:rPr>
      <w:rFonts w:ascii="Times New Roman" w:hAnsi="Times New Roman"/>
      <w:bCs/>
      <w:szCs w:val="22"/>
    </w:rPr>
  </w:style>
  <w:style w:type="paragraph" w:styleId="Heading7">
    <w:name w:val="heading 7"/>
    <w:basedOn w:val="Normal"/>
    <w:next w:val="Normal"/>
    <w:link w:val="Heading7Char"/>
    <w:qFormat/>
    <w:rsid w:val="00284DB9"/>
    <w:pPr>
      <w:tabs>
        <w:tab w:val="num" w:pos="5040"/>
      </w:tabs>
      <w:spacing w:before="240" w:after="60"/>
      <w:ind w:left="4320"/>
      <w:outlineLvl w:val="6"/>
    </w:pPr>
    <w:rPr>
      <w:rFonts w:ascii="Times New Roman" w:hAnsi="Times New Roman"/>
      <w:sz w:val="24"/>
    </w:rPr>
  </w:style>
  <w:style w:type="paragraph" w:styleId="Heading8">
    <w:name w:val="heading 8"/>
    <w:basedOn w:val="Normal"/>
    <w:next w:val="Normal"/>
    <w:link w:val="Heading8Char"/>
    <w:qFormat/>
    <w:rsid w:val="00284DB9"/>
    <w:pPr>
      <w:tabs>
        <w:tab w:val="num" w:pos="5760"/>
      </w:tabs>
      <w:spacing w:before="240" w:after="60"/>
      <w:ind w:left="5040"/>
      <w:outlineLvl w:val="7"/>
    </w:pPr>
    <w:rPr>
      <w:rFonts w:ascii="Times New Roman" w:hAnsi="Times New Roman"/>
      <w:i/>
      <w:iCs/>
      <w:sz w:val="24"/>
    </w:rPr>
  </w:style>
  <w:style w:type="paragraph" w:styleId="Heading9">
    <w:name w:val="heading 9"/>
    <w:basedOn w:val="Normal"/>
    <w:next w:val="Normal"/>
    <w:link w:val="Heading9Char"/>
    <w:qFormat/>
    <w:rsid w:val="00284DB9"/>
    <w:pPr>
      <w:tabs>
        <w:tab w:val="num" w:pos="6480"/>
      </w:tabs>
      <w:spacing w:before="240" w:after="60"/>
      <w:ind w:left="57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4DB9"/>
    <w:rPr>
      <w:rFonts w:asciiTheme="majorHAnsi" w:hAnsiTheme="majorHAnsi"/>
      <w:b/>
      <w:bCs/>
      <w:color w:val="525A7D"/>
      <w:sz w:val="26"/>
      <w:szCs w:val="28"/>
    </w:rPr>
  </w:style>
  <w:style w:type="character" w:customStyle="1" w:styleId="Heading2Char">
    <w:name w:val="Heading 2 Char"/>
    <w:basedOn w:val="DefaultParagraphFont"/>
    <w:link w:val="Heading2"/>
    <w:rsid w:val="00284DB9"/>
    <w:rPr>
      <w:rFonts w:asciiTheme="majorHAnsi" w:hAnsiTheme="majorHAnsi"/>
      <w:b/>
      <w:sz w:val="22"/>
    </w:rPr>
  </w:style>
  <w:style w:type="character" w:customStyle="1" w:styleId="Heading3Char">
    <w:name w:val="Heading 3 Char"/>
    <w:aliases w:val="Heading 3 Char1 Char,Heading 3 Char Char Char"/>
    <w:basedOn w:val="DefaultParagraphFont"/>
    <w:link w:val="Heading3"/>
    <w:rsid w:val="00284DB9"/>
    <w:rPr>
      <w:rFonts w:asciiTheme="majorHAnsi" w:eastAsiaTheme="majorEastAsia" w:hAnsiTheme="majorHAnsi" w:cstheme="majorBidi"/>
      <w:b/>
      <w:bCs/>
      <w:color w:val="727CA3" w:themeColor="accent1"/>
      <w:sz w:val="18"/>
      <w:szCs w:val="24"/>
    </w:rPr>
  </w:style>
  <w:style w:type="character" w:customStyle="1" w:styleId="Heading4Char">
    <w:name w:val="Heading 4 Char"/>
    <w:aliases w:val="Heading 4 Char1 Char,Heading 4 Char Char Char"/>
    <w:basedOn w:val="DefaultParagraphFont"/>
    <w:link w:val="Heading4"/>
    <w:rsid w:val="00284DB9"/>
    <w:rPr>
      <w:rFonts w:asciiTheme="minorHAnsi" w:hAnsiTheme="minorHAnsi"/>
      <w:b/>
      <w:bCs/>
      <w:szCs w:val="24"/>
    </w:rPr>
  </w:style>
  <w:style w:type="character" w:customStyle="1" w:styleId="Heading6Char">
    <w:name w:val="Heading 6 Char"/>
    <w:basedOn w:val="DefaultParagraphFont"/>
    <w:link w:val="Heading6"/>
    <w:rsid w:val="00284DB9"/>
    <w:rPr>
      <w:bCs/>
      <w:szCs w:val="22"/>
    </w:rPr>
  </w:style>
  <w:style w:type="character" w:customStyle="1" w:styleId="Heading7Char">
    <w:name w:val="Heading 7 Char"/>
    <w:basedOn w:val="DefaultParagraphFont"/>
    <w:link w:val="Heading7"/>
    <w:rsid w:val="00284DB9"/>
    <w:rPr>
      <w:sz w:val="24"/>
      <w:szCs w:val="24"/>
    </w:rPr>
  </w:style>
  <w:style w:type="character" w:customStyle="1" w:styleId="Heading8Char">
    <w:name w:val="Heading 8 Char"/>
    <w:basedOn w:val="DefaultParagraphFont"/>
    <w:link w:val="Heading8"/>
    <w:rsid w:val="00284DB9"/>
    <w:rPr>
      <w:i/>
      <w:iCs/>
      <w:sz w:val="24"/>
      <w:szCs w:val="24"/>
    </w:rPr>
  </w:style>
  <w:style w:type="character" w:customStyle="1" w:styleId="Heading9Char">
    <w:name w:val="Heading 9 Char"/>
    <w:basedOn w:val="DefaultParagraphFont"/>
    <w:link w:val="Heading9"/>
    <w:rsid w:val="00284DB9"/>
    <w:rPr>
      <w:rFonts w:ascii="Arial" w:hAnsi="Arial" w:cs="Arial"/>
      <w:szCs w:val="22"/>
    </w:rPr>
  </w:style>
  <w:style w:type="character" w:styleId="Hyperlink">
    <w:name w:val="Hyperlink"/>
    <w:basedOn w:val="DefaultParagraphFont"/>
    <w:uiPriority w:val="99"/>
    <w:rsid w:val="00284DB9"/>
    <w:rPr>
      <w:color w:val="B292CA"/>
      <w:u w:val="single"/>
    </w:rPr>
  </w:style>
  <w:style w:type="paragraph" w:styleId="NoSpacing">
    <w:name w:val="No Spacing"/>
    <w:link w:val="NoSpacingChar"/>
    <w:uiPriority w:val="1"/>
    <w:qFormat/>
    <w:rsid w:val="00284DB9"/>
    <w:rPr>
      <w:rFonts w:ascii="Calibri" w:hAnsi="Calibri"/>
      <w:sz w:val="22"/>
      <w:szCs w:val="22"/>
    </w:rPr>
  </w:style>
  <w:style w:type="character" w:customStyle="1" w:styleId="NoSpacingChar">
    <w:name w:val="No Spacing Char"/>
    <w:basedOn w:val="DefaultParagraphFont"/>
    <w:link w:val="NoSpacing"/>
    <w:uiPriority w:val="1"/>
    <w:rsid w:val="00284DB9"/>
    <w:rPr>
      <w:rFonts w:ascii="Calibri" w:hAnsi="Calibri"/>
      <w:sz w:val="22"/>
      <w:szCs w:val="22"/>
    </w:rPr>
  </w:style>
  <w:style w:type="paragraph" w:styleId="BalloonText">
    <w:name w:val="Balloon Text"/>
    <w:basedOn w:val="Normal"/>
    <w:link w:val="BalloonTextChar"/>
    <w:rsid w:val="00284DB9"/>
    <w:rPr>
      <w:rFonts w:ascii="Tahoma" w:hAnsi="Tahoma" w:cs="Tahoma"/>
      <w:sz w:val="16"/>
      <w:szCs w:val="16"/>
    </w:rPr>
  </w:style>
  <w:style w:type="character" w:customStyle="1" w:styleId="BalloonTextChar">
    <w:name w:val="Balloon Text Char"/>
    <w:basedOn w:val="DefaultParagraphFont"/>
    <w:link w:val="BalloonText"/>
    <w:rsid w:val="00284DB9"/>
    <w:rPr>
      <w:rFonts w:ascii="Tahoma" w:hAnsi="Tahoma" w:cs="Tahoma"/>
      <w:sz w:val="16"/>
      <w:szCs w:val="16"/>
    </w:rPr>
  </w:style>
  <w:style w:type="paragraph" w:styleId="Header">
    <w:name w:val="header"/>
    <w:basedOn w:val="Normal"/>
    <w:link w:val="HeaderChar"/>
    <w:uiPriority w:val="99"/>
    <w:rsid w:val="00284DB9"/>
    <w:pPr>
      <w:tabs>
        <w:tab w:val="center" w:pos="4680"/>
        <w:tab w:val="right" w:pos="9360"/>
      </w:tabs>
    </w:pPr>
  </w:style>
  <w:style w:type="character" w:customStyle="1" w:styleId="HeaderChar">
    <w:name w:val="Header Char"/>
    <w:basedOn w:val="DefaultParagraphFont"/>
    <w:link w:val="Header"/>
    <w:uiPriority w:val="99"/>
    <w:rsid w:val="00284DB9"/>
    <w:rPr>
      <w:rFonts w:asciiTheme="minorHAnsi" w:hAnsiTheme="minorHAnsi"/>
      <w:szCs w:val="24"/>
    </w:rPr>
  </w:style>
  <w:style w:type="paragraph" w:styleId="Footer">
    <w:name w:val="footer"/>
    <w:basedOn w:val="Normal"/>
    <w:link w:val="FooterChar"/>
    <w:rsid w:val="00284DB9"/>
    <w:pPr>
      <w:tabs>
        <w:tab w:val="center" w:pos="4680"/>
        <w:tab w:val="right" w:pos="9360"/>
      </w:tabs>
    </w:pPr>
  </w:style>
  <w:style w:type="character" w:customStyle="1" w:styleId="FooterChar">
    <w:name w:val="Footer Char"/>
    <w:basedOn w:val="DefaultParagraphFont"/>
    <w:link w:val="Footer"/>
    <w:rsid w:val="00284DB9"/>
    <w:rPr>
      <w:rFonts w:asciiTheme="minorHAnsi" w:hAnsiTheme="minorHAnsi"/>
      <w:szCs w:val="24"/>
    </w:rPr>
  </w:style>
  <w:style w:type="paragraph" w:styleId="ListParagraph">
    <w:name w:val="List Paragraph"/>
    <w:basedOn w:val="Normal"/>
    <w:uiPriority w:val="34"/>
    <w:qFormat/>
    <w:rsid w:val="00284DB9"/>
    <w:pPr>
      <w:ind w:left="720"/>
      <w:contextualSpacing/>
    </w:pPr>
  </w:style>
  <w:style w:type="paragraph" w:customStyle="1" w:styleId="Exercise">
    <w:name w:val="Exercise"/>
    <w:basedOn w:val="Normal"/>
    <w:next w:val="ExerciseTask"/>
    <w:qFormat/>
    <w:rsid w:val="00284DB9"/>
    <w:pPr>
      <w:numPr>
        <w:numId w:val="119"/>
      </w:numPr>
      <w:shd w:val="clear" w:color="auto" w:fill="727CA3" w:themeFill="accent1"/>
      <w:spacing w:before="240" w:after="120"/>
    </w:pPr>
    <w:rPr>
      <w:rFonts w:cs="Arial"/>
      <w:b/>
      <w:color w:val="FFFFFF" w:themeColor="background1"/>
      <w:szCs w:val="20"/>
    </w:rPr>
  </w:style>
  <w:style w:type="paragraph" w:customStyle="1" w:styleId="ExerciseTask">
    <w:name w:val="ExerciseTask"/>
    <w:basedOn w:val="Normal"/>
    <w:next w:val="ExerciseList"/>
    <w:qFormat/>
    <w:rsid w:val="00284DB9"/>
    <w:pPr>
      <w:numPr>
        <w:numId w:val="121"/>
      </w:numPr>
      <w:spacing w:before="60" w:after="180"/>
    </w:pPr>
    <w:rPr>
      <w:rFonts w:cs="Arial"/>
      <w:b/>
      <w:szCs w:val="20"/>
    </w:rPr>
  </w:style>
  <w:style w:type="paragraph" w:customStyle="1" w:styleId="ExerciseList">
    <w:name w:val="ExerciseList"/>
    <w:basedOn w:val="Normal"/>
    <w:link w:val="ExerciseListChar"/>
    <w:qFormat/>
    <w:rsid w:val="00284DB9"/>
    <w:pPr>
      <w:numPr>
        <w:numId w:val="120"/>
      </w:numPr>
      <w:spacing w:after="180"/>
    </w:pPr>
    <w:rPr>
      <w:szCs w:val="20"/>
    </w:rPr>
  </w:style>
  <w:style w:type="character" w:customStyle="1" w:styleId="ExerciseListChar">
    <w:name w:val="ExerciseList Char"/>
    <w:basedOn w:val="DefaultParagraphFont"/>
    <w:link w:val="ExerciseList"/>
    <w:rsid w:val="00284DB9"/>
    <w:rPr>
      <w:rFonts w:asciiTheme="minorHAnsi" w:hAnsiTheme="minorHAnsi"/>
    </w:rPr>
  </w:style>
  <w:style w:type="paragraph" w:styleId="DocumentMap">
    <w:name w:val="Document Map"/>
    <w:basedOn w:val="Normal"/>
    <w:link w:val="DocumentMapChar"/>
    <w:rsid w:val="00284DB9"/>
    <w:rPr>
      <w:rFonts w:ascii="Tahoma" w:hAnsi="Tahoma" w:cs="Tahoma"/>
      <w:sz w:val="16"/>
      <w:szCs w:val="16"/>
    </w:rPr>
  </w:style>
  <w:style w:type="character" w:customStyle="1" w:styleId="DocumentMapChar">
    <w:name w:val="Document Map Char"/>
    <w:basedOn w:val="DefaultParagraphFont"/>
    <w:link w:val="DocumentMap"/>
    <w:rsid w:val="00284DB9"/>
    <w:rPr>
      <w:rFonts w:ascii="Tahoma" w:hAnsi="Tahoma" w:cs="Tahoma"/>
      <w:sz w:val="16"/>
      <w:szCs w:val="16"/>
    </w:rPr>
  </w:style>
  <w:style w:type="paragraph" w:customStyle="1" w:styleId="Style1">
    <w:name w:val="Style1"/>
    <w:basedOn w:val="Normal"/>
    <w:qFormat/>
    <w:rsid w:val="00284DB9"/>
    <w:rPr>
      <w:rFonts w:ascii="Calibri" w:hAnsi="Calibri"/>
    </w:rPr>
  </w:style>
  <w:style w:type="paragraph" w:styleId="TOCHeading">
    <w:name w:val="TOC Heading"/>
    <w:basedOn w:val="Heading1"/>
    <w:next w:val="Normal"/>
    <w:uiPriority w:val="39"/>
    <w:unhideWhenUsed/>
    <w:qFormat/>
    <w:rsid w:val="00284DB9"/>
    <w:pPr>
      <w:spacing w:line="276" w:lineRule="auto"/>
      <w:outlineLvl w:val="9"/>
    </w:pPr>
    <w:rPr>
      <w:rFonts w:eastAsiaTheme="majorEastAsia" w:cstheme="majorBidi"/>
      <w:color w:val="525A7D" w:themeColor="accent1" w:themeShade="BF"/>
    </w:rPr>
  </w:style>
  <w:style w:type="paragraph" w:styleId="TOC1">
    <w:name w:val="toc 1"/>
    <w:basedOn w:val="Normal"/>
    <w:next w:val="Normal"/>
    <w:autoRedefine/>
    <w:uiPriority w:val="39"/>
    <w:qFormat/>
    <w:rsid w:val="00284DB9"/>
    <w:pPr>
      <w:spacing w:after="100"/>
    </w:pPr>
  </w:style>
  <w:style w:type="paragraph" w:styleId="TOC2">
    <w:name w:val="toc 2"/>
    <w:basedOn w:val="Normal"/>
    <w:next w:val="Normal"/>
    <w:autoRedefine/>
    <w:uiPriority w:val="39"/>
    <w:qFormat/>
    <w:rsid w:val="00284DB9"/>
    <w:pPr>
      <w:spacing w:after="100"/>
      <w:ind w:left="240"/>
    </w:pPr>
  </w:style>
  <w:style w:type="paragraph" w:styleId="TOC3">
    <w:name w:val="toc 3"/>
    <w:basedOn w:val="Normal"/>
    <w:next w:val="Normal"/>
    <w:autoRedefine/>
    <w:uiPriority w:val="39"/>
    <w:qFormat/>
    <w:rsid w:val="00284DB9"/>
    <w:pPr>
      <w:spacing w:after="100"/>
      <w:ind w:left="480"/>
    </w:pPr>
  </w:style>
  <w:style w:type="table" w:styleId="TableGrid">
    <w:name w:val="Table Grid"/>
    <w:basedOn w:val="TableNormal"/>
    <w:rsid w:val="00284DB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aliases w:val="ExerciseItalics"/>
    <w:basedOn w:val="DefaultParagraphFont"/>
    <w:uiPriority w:val="20"/>
    <w:qFormat/>
    <w:rsid w:val="00284DB9"/>
    <w:rPr>
      <w:i/>
      <w:iCs/>
    </w:rPr>
  </w:style>
  <w:style w:type="paragraph" w:styleId="Title">
    <w:name w:val="Title"/>
    <w:basedOn w:val="Normal"/>
    <w:link w:val="TitleChar"/>
    <w:qFormat/>
    <w:rsid w:val="00284DB9"/>
    <w:pPr>
      <w:pageBreakBefore/>
      <w:tabs>
        <w:tab w:val="num" w:pos="720"/>
      </w:tabs>
      <w:overflowPunct w:val="0"/>
      <w:autoSpaceDE w:val="0"/>
      <w:autoSpaceDN w:val="0"/>
      <w:adjustRightInd w:val="0"/>
      <w:spacing w:before="240" w:after="60"/>
      <w:ind w:left="720" w:hanging="360"/>
      <w:jc w:val="center"/>
      <w:textAlignment w:val="baseline"/>
    </w:pPr>
    <w:rPr>
      <w:rFonts w:ascii="Arial" w:hAnsi="Arial"/>
      <w:b/>
      <w:kern w:val="28"/>
      <w:sz w:val="32"/>
      <w:szCs w:val="20"/>
    </w:rPr>
  </w:style>
  <w:style w:type="character" w:customStyle="1" w:styleId="TitleChar">
    <w:name w:val="Title Char"/>
    <w:basedOn w:val="DefaultParagraphFont"/>
    <w:link w:val="Title"/>
    <w:rsid w:val="00284DB9"/>
    <w:rPr>
      <w:rFonts w:ascii="Arial" w:hAnsi="Arial"/>
      <w:b/>
      <w:kern w:val="28"/>
      <w:sz w:val="32"/>
    </w:rPr>
  </w:style>
  <w:style w:type="table" w:styleId="TableList1">
    <w:name w:val="Table List 1"/>
    <w:basedOn w:val="TableNormal"/>
    <w:rsid w:val="00284DB9"/>
    <w:tblPr>
      <w:tblStyleRowBandSize w:val="1"/>
      <w:tblInd w:w="720" w:type="dxa"/>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284DB9"/>
    <w:tblPr>
      <w:tblStyleRowBandSize w:val="1"/>
      <w:tblBorders>
        <w:top w:val="single" w:sz="6" w:space="0" w:color="000000"/>
        <w:left w:val="single" w:sz="6" w:space="0" w:color="000000"/>
        <w:bottom w:val="single" w:sz="6" w:space="0" w:color="000000"/>
        <w:right w:val="single" w:sz="6" w:space="0" w:color="000000"/>
      </w:tblBorders>
    </w:tblPr>
    <w:tcPr>
      <w:shd w:val="pct50" w:color="C6CADA" w:themeColor="accent1" w:themeTint="66"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Shading1-Accent11">
    <w:name w:val="Medium Shading 1 - Accent 11"/>
    <w:aliases w:val="Training Table"/>
    <w:basedOn w:val="TableNormal"/>
    <w:uiPriority w:val="63"/>
    <w:rsid w:val="00284DB9"/>
    <w:tblPr>
      <w:tblStyleRowBandSize w:val="1"/>
      <w:jc w:val="center"/>
      <w:tblBorders>
        <w:top w:val="single" w:sz="8"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single" w:sz="8" w:space="0" w:color="959CBA" w:themeColor="accent1" w:themeTint="BF"/>
      </w:tblBorders>
    </w:tblPr>
    <w:trPr>
      <w:jc w:val="center"/>
    </w:trPr>
    <w:tcPr>
      <w:vAlign w:val="center"/>
    </w:tcPr>
    <w:tblStylePr w:type="firstRow">
      <w:pPr>
        <w:spacing w:before="0" w:after="0" w:line="240" w:lineRule="auto"/>
      </w:pPr>
      <w:rPr>
        <w:b/>
        <w:bCs/>
        <w:color w:val="FFFFFF" w:themeColor="background1"/>
      </w:rPr>
      <w:tblPr/>
      <w:tcPr>
        <w:tcBorders>
          <w:top w:val="single" w:sz="8"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nil"/>
          <w:insideV w:val="nil"/>
        </w:tcBorders>
        <w:shd w:val="clear" w:color="auto" w:fill="727CA3" w:themeFill="accent1"/>
      </w:tcPr>
    </w:tblStylePr>
    <w:tblStylePr w:type="lastRow">
      <w:pPr>
        <w:spacing w:before="0" w:after="0" w:line="240" w:lineRule="auto"/>
      </w:pPr>
      <w:rPr>
        <w:b/>
        <w:bCs/>
      </w:rPr>
      <w:tblPr/>
      <w:tcPr>
        <w:tcBorders>
          <w:top w:val="double" w:sz="6" w:space="0" w:color="959CBA" w:themeColor="accent1" w:themeTint="BF"/>
          <w:left w:val="single" w:sz="8" w:space="0" w:color="959CBA" w:themeColor="accent1" w:themeTint="BF"/>
          <w:bottom w:val="single" w:sz="8" w:space="0" w:color="959CBA" w:themeColor="accent1" w:themeTint="BF"/>
          <w:right w:val="single" w:sz="8" w:space="0" w:color="959CBA"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CDEE8" w:themeFill="accent1" w:themeFillTint="3F"/>
      </w:tcPr>
    </w:tblStylePr>
    <w:tblStylePr w:type="band2Horz">
      <w:tblPr/>
      <w:tcPr>
        <w:tcBorders>
          <w:insideH w:val="nil"/>
          <w:insideV w:val="nil"/>
        </w:tcBorders>
      </w:tcPr>
    </w:tblStylePr>
  </w:style>
  <w:style w:type="table" w:customStyle="1" w:styleId="ExerciseTable">
    <w:name w:val="Exercise Table"/>
    <w:basedOn w:val="TableNormal"/>
    <w:uiPriority w:val="99"/>
    <w:qFormat/>
    <w:rsid w:val="00284DB9"/>
    <w:tblPr/>
  </w:style>
  <w:style w:type="character" w:styleId="Strong">
    <w:name w:val="Strong"/>
    <w:basedOn w:val="DefaultParagraphFont"/>
    <w:uiPriority w:val="22"/>
    <w:qFormat/>
    <w:rsid w:val="00284DB9"/>
    <w:rPr>
      <w:b/>
      <w:bCs/>
    </w:rPr>
  </w:style>
  <w:style w:type="paragraph" w:customStyle="1" w:styleId="TrainingTableHeadings">
    <w:name w:val="Training Table Headings"/>
    <w:basedOn w:val="Normal"/>
    <w:qFormat/>
    <w:rsid w:val="00284DB9"/>
    <w:pPr>
      <w:shd w:val="clear" w:color="auto" w:fill="727CA3" w:themeFill="accent1"/>
      <w:spacing w:after="0"/>
      <w:jc w:val="center"/>
    </w:pPr>
    <w:rPr>
      <w:color w:val="FFFFFF" w:themeColor="background1"/>
    </w:rPr>
  </w:style>
  <w:style w:type="paragraph" w:customStyle="1" w:styleId="TrainingTableText">
    <w:name w:val="Training Table Text"/>
    <w:basedOn w:val="Normal"/>
    <w:qFormat/>
    <w:rsid w:val="00284DB9"/>
    <w:pPr>
      <w:spacing w:after="0"/>
      <w:ind w:left="162"/>
    </w:pPr>
    <w:rPr>
      <w:sz w:val="18"/>
      <w:szCs w:val="18"/>
    </w:rPr>
  </w:style>
  <w:style w:type="paragraph" w:customStyle="1" w:styleId="synopsis1">
    <w:name w:val="synopsis1"/>
    <w:basedOn w:val="Normal"/>
    <w:rsid w:val="00284DB9"/>
    <w:pPr>
      <w:spacing w:before="270" w:after="270" w:line="270" w:lineRule="atLeast"/>
    </w:pPr>
    <w:rPr>
      <w:rFonts w:ascii="Times New Roman" w:hAnsi="Times New Roman"/>
      <w:sz w:val="21"/>
      <w:szCs w:val="21"/>
    </w:rPr>
  </w:style>
  <w:style w:type="paragraph" w:customStyle="1" w:styleId="Mylist">
    <w:name w:val="Mylist"/>
    <w:basedOn w:val="Normal"/>
    <w:rsid w:val="00284DB9"/>
    <w:pPr>
      <w:overflowPunct w:val="0"/>
      <w:autoSpaceDE w:val="0"/>
      <w:autoSpaceDN w:val="0"/>
      <w:adjustRightInd w:val="0"/>
      <w:spacing w:before="120" w:after="0"/>
      <w:ind w:left="1080" w:hanging="360"/>
      <w:textAlignment w:val="baseline"/>
    </w:pPr>
    <w:rPr>
      <w:rFonts w:ascii="Times New Roman" w:hAnsi="Times New Roman"/>
      <w:sz w:val="24"/>
      <w:szCs w:val="20"/>
    </w:rPr>
  </w:style>
  <w:style w:type="paragraph" w:styleId="TOC4">
    <w:name w:val="toc 4"/>
    <w:basedOn w:val="Normal"/>
    <w:next w:val="Normal"/>
    <w:autoRedefine/>
    <w:uiPriority w:val="39"/>
    <w:unhideWhenUsed/>
    <w:rsid w:val="00284DB9"/>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284DB9"/>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284DB9"/>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284DB9"/>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284DB9"/>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284DB9"/>
    <w:pPr>
      <w:spacing w:after="100" w:line="276" w:lineRule="auto"/>
      <w:ind w:left="1760"/>
    </w:pPr>
    <w:rPr>
      <w:rFonts w:eastAsiaTheme="minorEastAsia" w:cstheme="minorBidi"/>
      <w:sz w:val="22"/>
      <w:szCs w:val="22"/>
    </w:rPr>
  </w:style>
  <w:style w:type="paragraph" w:styleId="NormalWeb">
    <w:name w:val="Normal (Web)"/>
    <w:basedOn w:val="Normal"/>
    <w:uiPriority w:val="99"/>
    <w:unhideWhenUsed/>
    <w:rsid w:val="00284DB9"/>
    <w:pPr>
      <w:spacing w:before="100" w:beforeAutospacing="1" w:after="100" w:afterAutospacing="1"/>
    </w:pPr>
    <w:rPr>
      <w:rFonts w:ascii="Times New Roman" w:hAnsi="Times New Roman"/>
      <w:sz w:val="24"/>
    </w:rPr>
  </w:style>
  <w:style w:type="character" w:customStyle="1" w:styleId="Heading5Char">
    <w:name w:val="Heading 5 Char"/>
    <w:basedOn w:val="DefaultParagraphFont"/>
    <w:link w:val="Heading5"/>
    <w:rsid w:val="00284DB9"/>
    <w:rPr>
      <w:rFonts w:asciiTheme="majorHAnsi" w:eastAsiaTheme="majorEastAsia" w:hAnsiTheme="majorHAnsi" w:cstheme="majorBidi"/>
      <w:color w:val="363C53" w:themeColor="accent1" w:themeShade="7F"/>
      <w:szCs w:val="24"/>
    </w:rPr>
  </w:style>
  <w:style w:type="paragraph" w:customStyle="1" w:styleId="StyleHeading4Heading4CharBoldChar">
    <w:name w:val="Style Heading 4Heading 4 Char + Bold Char"/>
    <w:basedOn w:val="Heading4"/>
    <w:link w:val="StyleHeading4Heading4CharBoldCharChar"/>
    <w:rsid w:val="00284DB9"/>
    <w:pPr>
      <w:numPr>
        <w:ilvl w:val="3"/>
      </w:numPr>
      <w:tabs>
        <w:tab w:val="num" w:pos="2880"/>
      </w:tabs>
      <w:spacing w:before="240" w:after="0"/>
      <w:ind w:left="2880" w:hanging="720"/>
    </w:pPr>
    <w:rPr>
      <w:sz w:val="24"/>
    </w:rPr>
  </w:style>
  <w:style w:type="character" w:customStyle="1" w:styleId="StyleHeading4Heading4CharBoldCharChar">
    <w:name w:val="Style Heading 4Heading 4 Char + Bold Char Char"/>
    <w:basedOn w:val="Heading4Char"/>
    <w:link w:val="StyleHeading4Heading4CharBoldChar"/>
    <w:rsid w:val="00284DB9"/>
    <w:rPr>
      <w:rFonts w:asciiTheme="minorHAnsi" w:hAnsiTheme="minorHAnsi"/>
      <w:b/>
      <w:bCs/>
      <w:sz w:val="24"/>
      <w:szCs w:val="24"/>
    </w:rPr>
  </w:style>
  <w:style w:type="paragraph" w:styleId="FootnoteText">
    <w:name w:val="footnote text"/>
    <w:basedOn w:val="Normal"/>
    <w:link w:val="FootnoteTextChar"/>
    <w:rsid w:val="00284DB9"/>
    <w:pPr>
      <w:spacing w:after="0"/>
    </w:pPr>
    <w:rPr>
      <w:szCs w:val="20"/>
    </w:rPr>
  </w:style>
  <w:style w:type="character" w:customStyle="1" w:styleId="FootnoteTextChar">
    <w:name w:val="Footnote Text Char"/>
    <w:basedOn w:val="DefaultParagraphFont"/>
    <w:link w:val="FootnoteText"/>
    <w:rsid w:val="00284DB9"/>
    <w:rPr>
      <w:rFonts w:asciiTheme="minorHAnsi" w:hAnsiTheme="minorHAnsi"/>
    </w:rPr>
  </w:style>
  <w:style w:type="character" w:styleId="FootnoteReference">
    <w:name w:val="footnote reference"/>
    <w:basedOn w:val="DefaultParagraphFont"/>
    <w:rsid w:val="00284DB9"/>
    <w:rPr>
      <w:vertAlign w:val="superscript"/>
    </w:rPr>
  </w:style>
  <w:style w:type="paragraph" w:customStyle="1" w:styleId="Try">
    <w:name w:val="Try"/>
    <w:basedOn w:val="Normal"/>
    <w:next w:val="Normal"/>
    <w:rsid w:val="00284DB9"/>
    <w:pPr>
      <w:overflowPunct w:val="0"/>
      <w:autoSpaceDE w:val="0"/>
      <w:autoSpaceDN w:val="0"/>
      <w:adjustRightInd w:val="0"/>
      <w:spacing w:after="0"/>
      <w:textAlignment w:val="baseline"/>
    </w:pPr>
    <w:rPr>
      <w:rFonts w:ascii="Times New Roman" w:hAnsi="Times New Roman"/>
      <w:b/>
      <w:i/>
      <w:sz w:val="24"/>
      <w:szCs w:val="20"/>
    </w:rPr>
  </w:style>
  <w:style w:type="paragraph" w:customStyle="1" w:styleId="MyTip">
    <w:name w:val="MyTip"/>
    <w:basedOn w:val="Normal"/>
    <w:next w:val="Normal"/>
    <w:rsid w:val="00284DB9"/>
    <w:pPr>
      <w:pBdr>
        <w:top w:val="single" w:sz="6" w:space="1" w:color="auto"/>
        <w:bottom w:val="single" w:sz="6" w:space="1" w:color="auto"/>
      </w:pBdr>
      <w:overflowPunct w:val="0"/>
      <w:autoSpaceDE w:val="0"/>
      <w:autoSpaceDN w:val="0"/>
      <w:adjustRightInd w:val="0"/>
      <w:spacing w:after="0"/>
      <w:textAlignment w:val="baseline"/>
    </w:pPr>
    <w:rPr>
      <w:rFonts w:ascii="Times New Roman" w:hAnsi="Times New Roman"/>
      <w:sz w:val="24"/>
      <w:szCs w:val="20"/>
    </w:rPr>
  </w:style>
  <w:style w:type="table" w:customStyle="1" w:styleId="TrainingTable-Blue">
    <w:name w:val="Training Table - Blue"/>
    <w:basedOn w:val="TableNormal"/>
    <w:uiPriority w:val="99"/>
    <w:qFormat/>
    <w:rsid w:val="00284DB9"/>
    <w:tblPr/>
  </w:style>
  <w:style w:type="paragraph" w:customStyle="1" w:styleId="t">
    <w:name w:val="t"/>
    <w:basedOn w:val="Normal"/>
    <w:rsid w:val="00284DB9"/>
    <w:pPr>
      <w:spacing w:before="100" w:beforeAutospacing="1" w:after="100" w:afterAutospacing="1"/>
    </w:pPr>
    <w:rPr>
      <w:rFonts w:ascii="Times New Roman" w:hAnsi="Times New Roman"/>
      <w:color w:val="000000"/>
      <w:sz w:val="24"/>
    </w:rPr>
  </w:style>
  <w:style w:type="character" w:styleId="PlaceholderText">
    <w:name w:val="Placeholder Text"/>
    <w:basedOn w:val="DefaultParagraphFont"/>
    <w:uiPriority w:val="99"/>
    <w:semiHidden/>
    <w:rsid w:val="00284DB9"/>
    <w:rPr>
      <w:color w:val="808080"/>
    </w:rPr>
  </w:style>
  <w:style w:type="numbering" w:customStyle="1" w:styleId="Style2">
    <w:name w:val="Style2"/>
    <w:uiPriority w:val="99"/>
    <w:rsid w:val="00284DB9"/>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938">
      <w:bodyDiv w:val="1"/>
      <w:marLeft w:val="0"/>
      <w:marRight w:val="0"/>
      <w:marTop w:val="0"/>
      <w:marBottom w:val="0"/>
      <w:divBdr>
        <w:top w:val="none" w:sz="0" w:space="0" w:color="auto"/>
        <w:left w:val="none" w:sz="0" w:space="0" w:color="auto"/>
        <w:bottom w:val="none" w:sz="0" w:space="0" w:color="auto"/>
        <w:right w:val="none" w:sz="0" w:space="0" w:color="auto"/>
      </w:divBdr>
      <w:divsChild>
        <w:div w:id="1556697541">
          <w:marLeft w:val="150"/>
          <w:marRight w:val="150"/>
          <w:marTop w:val="225"/>
          <w:marBottom w:val="0"/>
          <w:divBdr>
            <w:top w:val="none" w:sz="0" w:space="0" w:color="auto"/>
            <w:left w:val="none" w:sz="0" w:space="0" w:color="auto"/>
            <w:bottom w:val="none" w:sz="0" w:space="0" w:color="auto"/>
            <w:right w:val="none" w:sz="0" w:space="0" w:color="auto"/>
          </w:divBdr>
          <w:divsChild>
            <w:div w:id="20323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301">
      <w:bodyDiv w:val="1"/>
      <w:marLeft w:val="0"/>
      <w:marRight w:val="0"/>
      <w:marTop w:val="0"/>
      <w:marBottom w:val="0"/>
      <w:divBdr>
        <w:top w:val="none" w:sz="0" w:space="0" w:color="auto"/>
        <w:left w:val="none" w:sz="0" w:space="0" w:color="auto"/>
        <w:bottom w:val="none" w:sz="0" w:space="0" w:color="auto"/>
        <w:right w:val="none" w:sz="0" w:space="0" w:color="auto"/>
      </w:divBdr>
      <w:divsChild>
        <w:div w:id="896862142">
          <w:marLeft w:val="0"/>
          <w:marRight w:val="0"/>
          <w:marTop w:val="0"/>
          <w:marBottom w:val="0"/>
          <w:divBdr>
            <w:top w:val="none" w:sz="0" w:space="0" w:color="auto"/>
            <w:left w:val="none" w:sz="0" w:space="0" w:color="auto"/>
            <w:bottom w:val="none" w:sz="0" w:space="0" w:color="auto"/>
            <w:right w:val="none" w:sz="0" w:space="0" w:color="auto"/>
          </w:divBdr>
        </w:div>
      </w:divsChild>
    </w:div>
    <w:div w:id="98108219">
      <w:bodyDiv w:val="1"/>
      <w:marLeft w:val="0"/>
      <w:marRight w:val="0"/>
      <w:marTop w:val="0"/>
      <w:marBottom w:val="0"/>
      <w:divBdr>
        <w:top w:val="none" w:sz="0" w:space="0" w:color="auto"/>
        <w:left w:val="none" w:sz="0" w:space="0" w:color="auto"/>
        <w:bottom w:val="none" w:sz="0" w:space="0" w:color="auto"/>
        <w:right w:val="none" w:sz="0" w:space="0" w:color="auto"/>
      </w:divBdr>
      <w:divsChild>
        <w:div w:id="460995555">
          <w:marLeft w:val="225"/>
          <w:marRight w:val="225"/>
          <w:marTop w:val="225"/>
          <w:marBottom w:val="0"/>
          <w:divBdr>
            <w:top w:val="none" w:sz="0" w:space="0" w:color="auto"/>
            <w:left w:val="none" w:sz="0" w:space="0" w:color="auto"/>
            <w:bottom w:val="none" w:sz="0" w:space="0" w:color="auto"/>
            <w:right w:val="none" w:sz="0" w:space="0" w:color="auto"/>
          </w:divBdr>
          <w:divsChild>
            <w:div w:id="8662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1346">
      <w:bodyDiv w:val="1"/>
      <w:marLeft w:val="0"/>
      <w:marRight w:val="0"/>
      <w:marTop w:val="0"/>
      <w:marBottom w:val="0"/>
      <w:divBdr>
        <w:top w:val="none" w:sz="0" w:space="0" w:color="auto"/>
        <w:left w:val="none" w:sz="0" w:space="0" w:color="auto"/>
        <w:bottom w:val="none" w:sz="0" w:space="0" w:color="auto"/>
        <w:right w:val="none" w:sz="0" w:space="0" w:color="auto"/>
      </w:divBdr>
      <w:divsChild>
        <w:div w:id="1094058318">
          <w:marLeft w:val="150"/>
          <w:marRight w:val="150"/>
          <w:marTop w:val="225"/>
          <w:marBottom w:val="0"/>
          <w:divBdr>
            <w:top w:val="none" w:sz="0" w:space="0" w:color="auto"/>
            <w:left w:val="none" w:sz="0" w:space="0" w:color="auto"/>
            <w:bottom w:val="none" w:sz="0" w:space="0" w:color="auto"/>
            <w:right w:val="none" w:sz="0" w:space="0" w:color="auto"/>
          </w:divBdr>
          <w:divsChild>
            <w:div w:id="14975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0017">
      <w:bodyDiv w:val="1"/>
      <w:marLeft w:val="0"/>
      <w:marRight w:val="0"/>
      <w:marTop w:val="0"/>
      <w:marBottom w:val="0"/>
      <w:divBdr>
        <w:top w:val="none" w:sz="0" w:space="0" w:color="auto"/>
        <w:left w:val="none" w:sz="0" w:space="0" w:color="auto"/>
        <w:bottom w:val="none" w:sz="0" w:space="0" w:color="auto"/>
        <w:right w:val="none" w:sz="0" w:space="0" w:color="auto"/>
      </w:divBdr>
      <w:divsChild>
        <w:div w:id="1988169452">
          <w:marLeft w:val="0"/>
          <w:marRight w:val="0"/>
          <w:marTop w:val="0"/>
          <w:marBottom w:val="0"/>
          <w:divBdr>
            <w:top w:val="none" w:sz="0" w:space="0" w:color="auto"/>
            <w:left w:val="none" w:sz="0" w:space="0" w:color="auto"/>
            <w:bottom w:val="none" w:sz="0" w:space="0" w:color="auto"/>
            <w:right w:val="none" w:sz="0" w:space="0" w:color="auto"/>
          </w:divBdr>
        </w:div>
      </w:divsChild>
    </w:div>
    <w:div w:id="232544953">
      <w:bodyDiv w:val="1"/>
      <w:marLeft w:val="0"/>
      <w:marRight w:val="0"/>
      <w:marTop w:val="0"/>
      <w:marBottom w:val="0"/>
      <w:divBdr>
        <w:top w:val="none" w:sz="0" w:space="0" w:color="auto"/>
        <w:left w:val="none" w:sz="0" w:space="0" w:color="auto"/>
        <w:bottom w:val="none" w:sz="0" w:space="0" w:color="auto"/>
        <w:right w:val="none" w:sz="0" w:space="0" w:color="auto"/>
      </w:divBdr>
      <w:divsChild>
        <w:div w:id="1632633303">
          <w:marLeft w:val="0"/>
          <w:marRight w:val="0"/>
          <w:marTop w:val="0"/>
          <w:marBottom w:val="0"/>
          <w:divBdr>
            <w:top w:val="none" w:sz="0" w:space="0" w:color="auto"/>
            <w:left w:val="none" w:sz="0" w:space="0" w:color="auto"/>
            <w:bottom w:val="none" w:sz="0" w:space="0" w:color="auto"/>
            <w:right w:val="none" w:sz="0" w:space="0" w:color="auto"/>
          </w:divBdr>
        </w:div>
      </w:divsChild>
    </w:div>
    <w:div w:id="260068601">
      <w:bodyDiv w:val="1"/>
      <w:marLeft w:val="0"/>
      <w:marRight w:val="0"/>
      <w:marTop w:val="0"/>
      <w:marBottom w:val="0"/>
      <w:divBdr>
        <w:top w:val="none" w:sz="0" w:space="0" w:color="auto"/>
        <w:left w:val="none" w:sz="0" w:space="0" w:color="auto"/>
        <w:bottom w:val="none" w:sz="0" w:space="0" w:color="auto"/>
        <w:right w:val="none" w:sz="0" w:space="0" w:color="auto"/>
      </w:divBdr>
      <w:divsChild>
        <w:div w:id="935286700">
          <w:marLeft w:val="150"/>
          <w:marRight w:val="150"/>
          <w:marTop w:val="225"/>
          <w:marBottom w:val="0"/>
          <w:divBdr>
            <w:top w:val="none" w:sz="0" w:space="0" w:color="auto"/>
            <w:left w:val="none" w:sz="0" w:space="0" w:color="auto"/>
            <w:bottom w:val="none" w:sz="0" w:space="0" w:color="auto"/>
            <w:right w:val="none" w:sz="0" w:space="0" w:color="auto"/>
          </w:divBdr>
          <w:divsChild>
            <w:div w:id="2727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274">
      <w:bodyDiv w:val="1"/>
      <w:marLeft w:val="0"/>
      <w:marRight w:val="0"/>
      <w:marTop w:val="0"/>
      <w:marBottom w:val="0"/>
      <w:divBdr>
        <w:top w:val="none" w:sz="0" w:space="0" w:color="auto"/>
        <w:left w:val="none" w:sz="0" w:space="0" w:color="auto"/>
        <w:bottom w:val="none" w:sz="0" w:space="0" w:color="auto"/>
        <w:right w:val="none" w:sz="0" w:space="0" w:color="auto"/>
      </w:divBdr>
      <w:divsChild>
        <w:div w:id="1611619985">
          <w:marLeft w:val="225"/>
          <w:marRight w:val="225"/>
          <w:marTop w:val="225"/>
          <w:marBottom w:val="0"/>
          <w:divBdr>
            <w:top w:val="none" w:sz="0" w:space="0" w:color="auto"/>
            <w:left w:val="none" w:sz="0" w:space="0" w:color="auto"/>
            <w:bottom w:val="none" w:sz="0" w:space="0" w:color="auto"/>
            <w:right w:val="none" w:sz="0" w:space="0" w:color="auto"/>
          </w:divBdr>
          <w:divsChild>
            <w:div w:id="34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5242">
      <w:bodyDiv w:val="1"/>
      <w:marLeft w:val="0"/>
      <w:marRight w:val="0"/>
      <w:marTop w:val="0"/>
      <w:marBottom w:val="0"/>
      <w:divBdr>
        <w:top w:val="none" w:sz="0" w:space="0" w:color="auto"/>
        <w:left w:val="none" w:sz="0" w:space="0" w:color="auto"/>
        <w:bottom w:val="none" w:sz="0" w:space="0" w:color="auto"/>
        <w:right w:val="none" w:sz="0" w:space="0" w:color="auto"/>
      </w:divBdr>
      <w:divsChild>
        <w:div w:id="1073894880">
          <w:marLeft w:val="0"/>
          <w:marRight w:val="0"/>
          <w:marTop w:val="0"/>
          <w:marBottom w:val="0"/>
          <w:divBdr>
            <w:top w:val="none" w:sz="0" w:space="0" w:color="auto"/>
            <w:left w:val="none" w:sz="0" w:space="0" w:color="auto"/>
            <w:bottom w:val="none" w:sz="0" w:space="0" w:color="auto"/>
            <w:right w:val="none" w:sz="0" w:space="0" w:color="auto"/>
          </w:divBdr>
          <w:divsChild>
            <w:div w:id="1448238879">
              <w:marLeft w:val="0"/>
              <w:marRight w:val="0"/>
              <w:marTop w:val="0"/>
              <w:marBottom w:val="0"/>
              <w:divBdr>
                <w:top w:val="none" w:sz="0" w:space="0" w:color="auto"/>
                <w:left w:val="none" w:sz="0" w:space="0" w:color="auto"/>
                <w:bottom w:val="none" w:sz="0" w:space="0" w:color="auto"/>
                <w:right w:val="none" w:sz="0" w:space="0" w:color="auto"/>
              </w:divBdr>
              <w:divsChild>
                <w:div w:id="1150102143">
                  <w:marLeft w:val="0"/>
                  <w:marRight w:val="0"/>
                  <w:marTop w:val="0"/>
                  <w:marBottom w:val="0"/>
                  <w:divBdr>
                    <w:top w:val="none" w:sz="0" w:space="0" w:color="auto"/>
                    <w:left w:val="none" w:sz="0" w:space="0" w:color="auto"/>
                    <w:bottom w:val="none" w:sz="0" w:space="0" w:color="auto"/>
                    <w:right w:val="none" w:sz="0" w:space="0" w:color="auto"/>
                  </w:divBdr>
                  <w:divsChild>
                    <w:div w:id="564995263">
                      <w:marLeft w:val="0"/>
                      <w:marRight w:val="0"/>
                      <w:marTop w:val="0"/>
                      <w:marBottom w:val="0"/>
                      <w:divBdr>
                        <w:top w:val="none" w:sz="0" w:space="0" w:color="auto"/>
                        <w:left w:val="none" w:sz="0" w:space="0" w:color="auto"/>
                        <w:bottom w:val="none" w:sz="0" w:space="0" w:color="auto"/>
                        <w:right w:val="none" w:sz="0" w:space="0" w:color="auto"/>
                      </w:divBdr>
                      <w:divsChild>
                        <w:div w:id="212546421">
                          <w:marLeft w:val="0"/>
                          <w:marRight w:val="0"/>
                          <w:marTop w:val="0"/>
                          <w:marBottom w:val="0"/>
                          <w:divBdr>
                            <w:top w:val="none" w:sz="0" w:space="0" w:color="auto"/>
                            <w:left w:val="none" w:sz="0" w:space="0" w:color="auto"/>
                            <w:bottom w:val="none" w:sz="0" w:space="0" w:color="auto"/>
                            <w:right w:val="none" w:sz="0" w:space="0" w:color="auto"/>
                          </w:divBdr>
                          <w:divsChild>
                            <w:div w:id="862859961">
                              <w:marLeft w:val="30"/>
                              <w:marRight w:val="0"/>
                              <w:marTop w:val="525"/>
                              <w:marBottom w:val="0"/>
                              <w:divBdr>
                                <w:top w:val="none" w:sz="0" w:space="0" w:color="auto"/>
                                <w:left w:val="none" w:sz="0" w:space="0" w:color="auto"/>
                                <w:bottom w:val="none" w:sz="0" w:space="0" w:color="auto"/>
                                <w:right w:val="none" w:sz="0" w:space="0" w:color="auto"/>
                              </w:divBdr>
                              <w:divsChild>
                                <w:div w:id="445389790">
                                  <w:marLeft w:val="0"/>
                                  <w:marRight w:val="0"/>
                                  <w:marTop w:val="0"/>
                                  <w:marBottom w:val="0"/>
                                  <w:divBdr>
                                    <w:top w:val="none" w:sz="0" w:space="0" w:color="auto"/>
                                    <w:left w:val="none" w:sz="0" w:space="0" w:color="auto"/>
                                    <w:bottom w:val="none" w:sz="0" w:space="0" w:color="auto"/>
                                    <w:right w:val="none" w:sz="0" w:space="0" w:color="auto"/>
                                  </w:divBdr>
                                  <w:divsChild>
                                    <w:div w:id="357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015058">
      <w:bodyDiv w:val="1"/>
      <w:marLeft w:val="0"/>
      <w:marRight w:val="0"/>
      <w:marTop w:val="0"/>
      <w:marBottom w:val="0"/>
      <w:divBdr>
        <w:top w:val="none" w:sz="0" w:space="0" w:color="auto"/>
        <w:left w:val="none" w:sz="0" w:space="0" w:color="auto"/>
        <w:bottom w:val="none" w:sz="0" w:space="0" w:color="auto"/>
        <w:right w:val="none" w:sz="0" w:space="0" w:color="auto"/>
      </w:divBdr>
      <w:divsChild>
        <w:div w:id="1169829375">
          <w:marLeft w:val="225"/>
          <w:marRight w:val="225"/>
          <w:marTop w:val="225"/>
          <w:marBottom w:val="0"/>
          <w:divBdr>
            <w:top w:val="none" w:sz="0" w:space="0" w:color="auto"/>
            <w:left w:val="none" w:sz="0" w:space="0" w:color="auto"/>
            <w:bottom w:val="none" w:sz="0" w:space="0" w:color="auto"/>
            <w:right w:val="none" w:sz="0" w:space="0" w:color="auto"/>
          </w:divBdr>
          <w:divsChild>
            <w:div w:id="4856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276">
      <w:bodyDiv w:val="1"/>
      <w:marLeft w:val="0"/>
      <w:marRight w:val="0"/>
      <w:marTop w:val="0"/>
      <w:marBottom w:val="0"/>
      <w:divBdr>
        <w:top w:val="none" w:sz="0" w:space="0" w:color="auto"/>
        <w:left w:val="none" w:sz="0" w:space="0" w:color="auto"/>
        <w:bottom w:val="none" w:sz="0" w:space="0" w:color="auto"/>
        <w:right w:val="none" w:sz="0" w:space="0" w:color="auto"/>
      </w:divBdr>
      <w:divsChild>
        <w:div w:id="174615941">
          <w:marLeft w:val="0"/>
          <w:marRight w:val="0"/>
          <w:marTop w:val="0"/>
          <w:marBottom w:val="0"/>
          <w:divBdr>
            <w:top w:val="none" w:sz="0" w:space="0" w:color="auto"/>
            <w:left w:val="none" w:sz="0" w:space="0" w:color="auto"/>
            <w:bottom w:val="none" w:sz="0" w:space="0" w:color="auto"/>
            <w:right w:val="none" w:sz="0" w:space="0" w:color="auto"/>
          </w:divBdr>
        </w:div>
      </w:divsChild>
    </w:div>
    <w:div w:id="616329060">
      <w:bodyDiv w:val="1"/>
      <w:marLeft w:val="0"/>
      <w:marRight w:val="0"/>
      <w:marTop w:val="0"/>
      <w:marBottom w:val="0"/>
      <w:divBdr>
        <w:top w:val="none" w:sz="0" w:space="0" w:color="auto"/>
        <w:left w:val="none" w:sz="0" w:space="0" w:color="auto"/>
        <w:bottom w:val="none" w:sz="0" w:space="0" w:color="auto"/>
        <w:right w:val="none" w:sz="0" w:space="0" w:color="auto"/>
      </w:divBdr>
      <w:divsChild>
        <w:div w:id="139273216">
          <w:marLeft w:val="225"/>
          <w:marRight w:val="225"/>
          <w:marTop w:val="225"/>
          <w:marBottom w:val="0"/>
          <w:divBdr>
            <w:top w:val="none" w:sz="0" w:space="0" w:color="auto"/>
            <w:left w:val="none" w:sz="0" w:space="0" w:color="auto"/>
            <w:bottom w:val="none" w:sz="0" w:space="0" w:color="auto"/>
            <w:right w:val="none" w:sz="0" w:space="0" w:color="auto"/>
          </w:divBdr>
          <w:divsChild>
            <w:div w:id="14387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1416">
      <w:bodyDiv w:val="1"/>
      <w:marLeft w:val="0"/>
      <w:marRight w:val="0"/>
      <w:marTop w:val="0"/>
      <w:marBottom w:val="0"/>
      <w:divBdr>
        <w:top w:val="none" w:sz="0" w:space="0" w:color="auto"/>
        <w:left w:val="none" w:sz="0" w:space="0" w:color="auto"/>
        <w:bottom w:val="none" w:sz="0" w:space="0" w:color="auto"/>
        <w:right w:val="none" w:sz="0" w:space="0" w:color="auto"/>
      </w:divBdr>
      <w:divsChild>
        <w:div w:id="355665941">
          <w:marLeft w:val="0"/>
          <w:marRight w:val="0"/>
          <w:marTop w:val="0"/>
          <w:marBottom w:val="0"/>
          <w:divBdr>
            <w:top w:val="none" w:sz="0" w:space="0" w:color="auto"/>
            <w:left w:val="none" w:sz="0" w:space="0" w:color="auto"/>
            <w:bottom w:val="none" w:sz="0" w:space="0" w:color="auto"/>
            <w:right w:val="none" w:sz="0" w:space="0" w:color="auto"/>
          </w:divBdr>
        </w:div>
      </w:divsChild>
    </w:div>
    <w:div w:id="721254098">
      <w:bodyDiv w:val="1"/>
      <w:marLeft w:val="0"/>
      <w:marRight w:val="0"/>
      <w:marTop w:val="0"/>
      <w:marBottom w:val="0"/>
      <w:divBdr>
        <w:top w:val="none" w:sz="0" w:space="0" w:color="auto"/>
        <w:left w:val="none" w:sz="0" w:space="0" w:color="auto"/>
        <w:bottom w:val="none" w:sz="0" w:space="0" w:color="auto"/>
        <w:right w:val="none" w:sz="0" w:space="0" w:color="auto"/>
      </w:divBdr>
      <w:divsChild>
        <w:div w:id="1262421904">
          <w:marLeft w:val="0"/>
          <w:marRight w:val="0"/>
          <w:marTop w:val="0"/>
          <w:marBottom w:val="0"/>
          <w:divBdr>
            <w:top w:val="single" w:sz="6" w:space="0" w:color="678FC2"/>
            <w:left w:val="single" w:sz="6" w:space="0" w:color="678FC2"/>
            <w:bottom w:val="single" w:sz="6" w:space="0" w:color="678FC2"/>
            <w:right w:val="single" w:sz="6" w:space="0" w:color="678FC2"/>
          </w:divBdr>
          <w:divsChild>
            <w:div w:id="1706704">
              <w:marLeft w:val="0"/>
              <w:marRight w:val="0"/>
              <w:marTop w:val="0"/>
              <w:marBottom w:val="0"/>
              <w:divBdr>
                <w:top w:val="none" w:sz="0" w:space="0" w:color="auto"/>
                <w:left w:val="none" w:sz="0" w:space="0" w:color="auto"/>
                <w:bottom w:val="none" w:sz="0" w:space="0" w:color="auto"/>
                <w:right w:val="none" w:sz="0" w:space="0" w:color="auto"/>
              </w:divBdr>
              <w:divsChild>
                <w:div w:id="1767772575">
                  <w:marLeft w:val="150"/>
                  <w:marRight w:val="150"/>
                  <w:marTop w:val="0"/>
                  <w:marBottom w:val="0"/>
                  <w:divBdr>
                    <w:top w:val="none" w:sz="0" w:space="0" w:color="auto"/>
                    <w:left w:val="none" w:sz="0" w:space="0" w:color="auto"/>
                    <w:bottom w:val="none" w:sz="0" w:space="0" w:color="auto"/>
                    <w:right w:val="none" w:sz="0" w:space="0" w:color="auto"/>
                  </w:divBdr>
                  <w:divsChild>
                    <w:div w:id="191573428">
                      <w:marLeft w:val="0"/>
                      <w:marRight w:val="0"/>
                      <w:marTop w:val="0"/>
                      <w:marBottom w:val="0"/>
                      <w:divBdr>
                        <w:top w:val="none" w:sz="0" w:space="0" w:color="auto"/>
                        <w:left w:val="none" w:sz="0" w:space="0" w:color="auto"/>
                        <w:bottom w:val="none" w:sz="0" w:space="0" w:color="auto"/>
                        <w:right w:val="none" w:sz="0" w:space="0" w:color="auto"/>
                      </w:divBdr>
                      <w:divsChild>
                        <w:div w:id="378825342">
                          <w:marLeft w:val="0"/>
                          <w:marRight w:val="0"/>
                          <w:marTop w:val="0"/>
                          <w:marBottom w:val="0"/>
                          <w:divBdr>
                            <w:top w:val="none" w:sz="0" w:space="0" w:color="auto"/>
                            <w:left w:val="none" w:sz="0" w:space="0" w:color="auto"/>
                            <w:bottom w:val="none" w:sz="0" w:space="0" w:color="auto"/>
                            <w:right w:val="none" w:sz="0" w:space="0" w:color="auto"/>
                          </w:divBdr>
                          <w:divsChild>
                            <w:div w:id="13045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185983">
      <w:bodyDiv w:val="1"/>
      <w:marLeft w:val="0"/>
      <w:marRight w:val="0"/>
      <w:marTop w:val="0"/>
      <w:marBottom w:val="0"/>
      <w:divBdr>
        <w:top w:val="none" w:sz="0" w:space="0" w:color="auto"/>
        <w:left w:val="none" w:sz="0" w:space="0" w:color="auto"/>
        <w:bottom w:val="none" w:sz="0" w:space="0" w:color="auto"/>
        <w:right w:val="none" w:sz="0" w:space="0" w:color="auto"/>
      </w:divBdr>
      <w:divsChild>
        <w:div w:id="114756717">
          <w:marLeft w:val="0"/>
          <w:marRight w:val="0"/>
          <w:marTop w:val="0"/>
          <w:marBottom w:val="0"/>
          <w:divBdr>
            <w:top w:val="none" w:sz="0" w:space="0" w:color="auto"/>
            <w:left w:val="none" w:sz="0" w:space="0" w:color="auto"/>
            <w:bottom w:val="none" w:sz="0" w:space="0" w:color="auto"/>
            <w:right w:val="none" w:sz="0" w:space="0" w:color="auto"/>
          </w:divBdr>
        </w:div>
      </w:divsChild>
    </w:div>
    <w:div w:id="887450901">
      <w:bodyDiv w:val="1"/>
      <w:marLeft w:val="0"/>
      <w:marRight w:val="0"/>
      <w:marTop w:val="0"/>
      <w:marBottom w:val="0"/>
      <w:divBdr>
        <w:top w:val="none" w:sz="0" w:space="0" w:color="auto"/>
        <w:left w:val="none" w:sz="0" w:space="0" w:color="auto"/>
        <w:bottom w:val="none" w:sz="0" w:space="0" w:color="auto"/>
        <w:right w:val="none" w:sz="0" w:space="0" w:color="auto"/>
      </w:divBdr>
      <w:divsChild>
        <w:div w:id="896167154">
          <w:marLeft w:val="0"/>
          <w:marRight w:val="0"/>
          <w:marTop w:val="0"/>
          <w:marBottom w:val="0"/>
          <w:divBdr>
            <w:top w:val="none" w:sz="0" w:space="0" w:color="auto"/>
            <w:left w:val="none" w:sz="0" w:space="0" w:color="auto"/>
            <w:bottom w:val="none" w:sz="0" w:space="0" w:color="auto"/>
            <w:right w:val="none" w:sz="0" w:space="0" w:color="auto"/>
          </w:divBdr>
          <w:divsChild>
            <w:div w:id="486173274">
              <w:marLeft w:val="0"/>
              <w:marRight w:val="0"/>
              <w:marTop w:val="0"/>
              <w:marBottom w:val="0"/>
              <w:divBdr>
                <w:top w:val="none" w:sz="0" w:space="0" w:color="auto"/>
                <w:left w:val="none" w:sz="0" w:space="0" w:color="auto"/>
                <w:bottom w:val="none" w:sz="0" w:space="0" w:color="auto"/>
                <w:right w:val="none" w:sz="0" w:space="0" w:color="auto"/>
              </w:divBdr>
              <w:divsChild>
                <w:div w:id="1691569228">
                  <w:marLeft w:val="0"/>
                  <w:marRight w:val="0"/>
                  <w:marTop w:val="0"/>
                  <w:marBottom w:val="0"/>
                  <w:divBdr>
                    <w:top w:val="none" w:sz="0" w:space="0" w:color="auto"/>
                    <w:left w:val="none" w:sz="0" w:space="0" w:color="auto"/>
                    <w:bottom w:val="none" w:sz="0" w:space="0" w:color="auto"/>
                    <w:right w:val="none" w:sz="0" w:space="0" w:color="auto"/>
                  </w:divBdr>
                  <w:divsChild>
                    <w:div w:id="135147336">
                      <w:marLeft w:val="0"/>
                      <w:marRight w:val="0"/>
                      <w:marTop w:val="0"/>
                      <w:marBottom w:val="0"/>
                      <w:divBdr>
                        <w:top w:val="none" w:sz="0" w:space="0" w:color="auto"/>
                        <w:left w:val="none" w:sz="0" w:space="0" w:color="auto"/>
                        <w:bottom w:val="none" w:sz="0" w:space="0" w:color="auto"/>
                        <w:right w:val="none" w:sz="0" w:space="0" w:color="auto"/>
                      </w:divBdr>
                      <w:divsChild>
                        <w:div w:id="1744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867495">
      <w:bodyDiv w:val="1"/>
      <w:marLeft w:val="0"/>
      <w:marRight w:val="0"/>
      <w:marTop w:val="0"/>
      <w:marBottom w:val="0"/>
      <w:divBdr>
        <w:top w:val="none" w:sz="0" w:space="0" w:color="auto"/>
        <w:left w:val="none" w:sz="0" w:space="0" w:color="auto"/>
        <w:bottom w:val="none" w:sz="0" w:space="0" w:color="auto"/>
        <w:right w:val="none" w:sz="0" w:space="0" w:color="auto"/>
      </w:divBdr>
      <w:divsChild>
        <w:div w:id="1928419913">
          <w:marLeft w:val="0"/>
          <w:marRight w:val="0"/>
          <w:marTop w:val="0"/>
          <w:marBottom w:val="0"/>
          <w:divBdr>
            <w:top w:val="none" w:sz="0" w:space="0" w:color="auto"/>
            <w:left w:val="none" w:sz="0" w:space="0" w:color="auto"/>
            <w:bottom w:val="none" w:sz="0" w:space="0" w:color="auto"/>
            <w:right w:val="none" w:sz="0" w:space="0" w:color="auto"/>
          </w:divBdr>
          <w:divsChild>
            <w:div w:id="1847938583">
              <w:marLeft w:val="0"/>
              <w:marRight w:val="0"/>
              <w:marTop w:val="0"/>
              <w:marBottom w:val="0"/>
              <w:divBdr>
                <w:top w:val="none" w:sz="0" w:space="0" w:color="auto"/>
                <w:left w:val="none" w:sz="0" w:space="0" w:color="auto"/>
                <w:bottom w:val="none" w:sz="0" w:space="0" w:color="auto"/>
                <w:right w:val="none" w:sz="0" w:space="0" w:color="auto"/>
              </w:divBdr>
              <w:divsChild>
                <w:div w:id="371228577">
                  <w:marLeft w:val="0"/>
                  <w:marRight w:val="0"/>
                  <w:marTop w:val="0"/>
                  <w:marBottom w:val="0"/>
                  <w:divBdr>
                    <w:top w:val="none" w:sz="0" w:space="0" w:color="auto"/>
                    <w:left w:val="none" w:sz="0" w:space="0" w:color="auto"/>
                    <w:bottom w:val="none" w:sz="0" w:space="0" w:color="auto"/>
                    <w:right w:val="none" w:sz="0" w:space="0" w:color="auto"/>
                  </w:divBdr>
                  <w:divsChild>
                    <w:div w:id="2367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40897">
      <w:bodyDiv w:val="1"/>
      <w:marLeft w:val="0"/>
      <w:marRight w:val="0"/>
      <w:marTop w:val="0"/>
      <w:marBottom w:val="0"/>
      <w:divBdr>
        <w:top w:val="none" w:sz="0" w:space="0" w:color="auto"/>
        <w:left w:val="none" w:sz="0" w:space="0" w:color="auto"/>
        <w:bottom w:val="none" w:sz="0" w:space="0" w:color="auto"/>
        <w:right w:val="none" w:sz="0" w:space="0" w:color="auto"/>
      </w:divBdr>
      <w:divsChild>
        <w:div w:id="2129665121">
          <w:marLeft w:val="200"/>
          <w:marRight w:val="200"/>
          <w:marTop w:val="300"/>
          <w:marBottom w:val="0"/>
          <w:divBdr>
            <w:top w:val="none" w:sz="0" w:space="0" w:color="auto"/>
            <w:left w:val="none" w:sz="0" w:space="0" w:color="auto"/>
            <w:bottom w:val="none" w:sz="0" w:space="0" w:color="auto"/>
            <w:right w:val="none" w:sz="0" w:space="0" w:color="auto"/>
          </w:divBdr>
          <w:divsChild>
            <w:div w:id="1664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1630">
      <w:bodyDiv w:val="1"/>
      <w:marLeft w:val="0"/>
      <w:marRight w:val="0"/>
      <w:marTop w:val="0"/>
      <w:marBottom w:val="0"/>
      <w:divBdr>
        <w:top w:val="none" w:sz="0" w:space="0" w:color="auto"/>
        <w:left w:val="none" w:sz="0" w:space="0" w:color="auto"/>
        <w:bottom w:val="none" w:sz="0" w:space="0" w:color="auto"/>
        <w:right w:val="none" w:sz="0" w:space="0" w:color="auto"/>
      </w:divBdr>
      <w:divsChild>
        <w:div w:id="4021279">
          <w:marLeft w:val="150"/>
          <w:marRight w:val="150"/>
          <w:marTop w:val="225"/>
          <w:marBottom w:val="0"/>
          <w:divBdr>
            <w:top w:val="none" w:sz="0" w:space="0" w:color="auto"/>
            <w:left w:val="none" w:sz="0" w:space="0" w:color="auto"/>
            <w:bottom w:val="none" w:sz="0" w:space="0" w:color="auto"/>
            <w:right w:val="none" w:sz="0" w:space="0" w:color="auto"/>
          </w:divBdr>
          <w:divsChild>
            <w:div w:id="20470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0639">
      <w:bodyDiv w:val="1"/>
      <w:marLeft w:val="0"/>
      <w:marRight w:val="0"/>
      <w:marTop w:val="0"/>
      <w:marBottom w:val="0"/>
      <w:divBdr>
        <w:top w:val="none" w:sz="0" w:space="0" w:color="auto"/>
        <w:left w:val="none" w:sz="0" w:space="0" w:color="auto"/>
        <w:bottom w:val="none" w:sz="0" w:space="0" w:color="auto"/>
        <w:right w:val="none" w:sz="0" w:space="0" w:color="auto"/>
      </w:divBdr>
      <w:divsChild>
        <w:div w:id="791945013">
          <w:marLeft w:val="200"/>
          <w:marRight w:val="200"/>
          <w:marTop w:val="300"/>
          <w:marBottom w:val="0"/>
          <w:divBdr>
            <w:top w:val="none" w:sz="0" w:space="0" w:color="auto"/>
            <w:left w:val="none" w:sz="0" w:space="0" w:color="auto"/>
            <w:bottom w:val="none" w:sz="0" w:space="0" w:color="auto"/>
            <w:right w:val="none" w:sz="0" w:space="0" w:color="auto"/>
          </w:divBdr>
          <w:divsChild>
            <w:div w:id="4186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141">
      <w:bodyDiv w:val="1"/>
      <w:marLeft w:val="0"/>
      <w:marRight w:val="0"/>
      <w:marTop w:val="0"/>
      <w:marBottom w:val="0"/>
      <w:divBdr>
        <w:top w:val="none" w:sz="0" w:space="0" w:color="auto"/>
        <w:left w:val="none" w:sz="0" w:space="0" w:color="auto"/>
        <w:bottom w:val="none" w:sz="0" w:space="0" w:color="auto"/>
        <w:right w:val="none" w:sz="0" w:space="0" w:color="auto"/>
      </w:divBdr>
      <w:divsChild>
        <w:div w:id="137189161">
          <w:marLeft w:val="225"/>
          <w:marRight w:val="225"/>
          <w:marTop w:val="225"/>
          <w:marBottom w:val="0"/>
          <w:divBdr>
            <w:top w:val="none" w:sz="0" w:space="0" w:color="auto"/>
            <w:left w:val="none" w:sz="0" w:space="0" w:color="auto"/>
            <w:bottom w:val="none" w:sz="0" w:space="0" w:color="auto"/>
            <w:right w:val="none" w:sz="0" w:space="0" w:color="auto"/>
          </w:divBdr>
          <w:divsChild>
            <w:div w:id="20415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10113">
      <w:bodyDiv w:val="1"/>
      <w:marLeft w:val="0"/>
      <w:marRight w:val="0"/>
      <w:marTop w:val="0"/>
      <w:marBottom w:val="0"/>
      <w:divBdr>
        <w:top w:val="none" w:sz="0" w:space="0" w:color="auto"/>
        <w:left w:val="none" w:sz="0" w:space="0" w:color="auto"/>
        <w:bottom w:val="none" w:sz="0" w:space="0" w:color="auto"/>
        <w:right w:val="none" w:sz="0" w:space="0" w:color="auto"/>
      </w:divBdr>
      <w:divsChild>
        <w:div w:id="1161846476">
          <w:marLeft w:val="150"/>
          <w:marRight w:val="150"/>
          <w:marTop w:val="225"/>
          <w:marBottom w:val="0"/>
          <w:divBdr>
            <w:top w:val="none" w:sz="0" w:space="0" w:color="auto"/>
            <w:left w:val="none" w:sz="0" w:space="0" w:color="auto"/>
            <w:bottom w:val="none" w:sz="0" w:space="0" w:color="auto"/>
            <w:right w:val="none" w:sz="0" w:space="0" w:color="auto"/>
          </w:divBdr>
          <w:divsChild>
            <w:div w:id="17227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7886">
      <w:bodyDiv w:val="1"/>
      <w:marLeft w:val="0"/>
      <w:marRight w:val="0"/>
      <w:marTop w:val="0"/>
      <w:marBottom w:val="0"/>
      <w:divBdr>
        <w:top w:val="none" w:sz="0" w:space="0" w:color="auto"/>
        <w:left w:val="none" w:sz="0" w:space="0" w:color="auto"/>
        <w:bottom w:val="none" w:sz="0" w:space="0" w:color="auto"/>
        <w:right w:val="none" w:sz="0" w:space="0" w:color="auto"/>
      </w:divBdr>
      <w:divsChild>
        <w:div w:id="2063864078">
          <w:marLeft w:val="0"/>
          <w:marRight w:val="0"/>
          <w:marTop w:val="0"/>
          <w:marBottom w:val="0"/>
          <w:divBdr>
            <w:top w:val="none" w:sz="0" w:space="0" w:color="auto"/>
            <w:left w:val="none" w:sz="0" w:space="0" w:color="auto"/>
            <w:bottom w:val="none" w:sz="0" w:space="0" w:color="auto"/>
            <w:right w:val="none" w:sz="0" w:space="0" w:color="auto"/>
          </w:divBdr>
          <w:divsChild>
            <w:div w:id="691690719">
              <w:marLeft w:val="0"/>
              <w:marRight w:val="0"/>
              <w:marTop w:val="0"/>
              <w:marBottom w:val="0"/>
              <w:divBdr>
                <w:top w:val="none" w:sz="0" w:space="0" w:color="auto"/>
                <w:left w:val="none" w:sz="0" w:space="0" w:color="auto"/>
                <w:bottom w:val="none" w:sz="0" w:space="0" w:color="auto"/>
                <w:right w:val="none" w:sz="0" w:space="0" w:color="auto"/>
              </w:divBdr>
              <w:divsChild>
                <w:div w:id="1952858658">
                  <w:marLeft w:val="0"/>
                  <w:marRight w:val="0"/>
                  <w:marTop w:val="0"/>
                  <w:marBottom w:val="0"/>
                  <w:divBdr>
                    <w:top w:val="none" w:sz="0" w:space="0" w:color="auto"/>
                    <w:left w:val="none" w:sz="0" w:space="0" w:color="auto"/>
                    <w:bottom w:val="none" w:sz="0" w:space="0" w:color="auto"/>
                    <w:right w:val="none" w:sz="0" w:space="0" w:color="auto"/>
                  </w:divBdr>
                  <w:divsChild>
                    <w:div w:id="764152542">
                      <w:marLeft w:val="0"/>
                      <w:marRight w:val="0"/>
                      <w:marTop w:val="0"/>
                      <w:marBottom w:val="0"/>
                      <w:divBdr>
                        <w:top w:val="none" w:sz="0" w:space="0" w:color="auto"/>
                        <w:left w:val="none" w:sz="0" w:space="0" w:color="auto"/>
                        <w:bottom w:val="none" w:sz="0" w:space="0" w:color="auto"/>
                        <w:right w:val="none" w:sz="0" w:space="0" w:color="auto"/>
                      </w:divBdr>
                      <w:divsChild>
                        <w:div w:id="464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962162">
      <w:bodyDiv w:val="1"/>
      <w:marLeft w:val="0"/>
      <w:marRight w:val="0"/>
      <w:marTop w:val="0"/>
      <w:marBottom w:val="0"/>
      <w:divBdr>
        <w:top w:val="none" w:sz="0" w:space="0" w:color="auto"/>
        <w:left w:val="none" w:sz="0" w:space="0" w:color="auto"/>
        <w:bottom w:val="none" w:sz="0" w:space="0" w:color="auto"/>
        <w:right w:val="none" w:sz="0" w:space="0" w:color="auto"/>
      </w:divBdr>
      <w:divsChild>
        <w:div w:id="1992715725">
          <w:marLeft w:val="0"/>
          <w:marRight w:val="0"/>
          <w:marTop w:val="0"/>
          <w:marBottom w:val="0"/>
          <w:divBdr>
            <w:top w:val="none" w:sz="0" w:space="0" w:color="auto"/>
            <w:left w:val="none" w:sz="0" w:space="0" w:color="auto"/>
            <w:bottom w:val="none" w:sz="0" w:space="0" w:color="auto"/>
            <w:right w:val="none" w:sz="0" w:space="0" w:color="auto"/>
          </w:divBdr>
          <w:divsChild>
            <w:div w:id="1033192529">
              <w:marLeft w:val="0"/>
              <w:marRight w:val="0"/>
              <w:marTop w:val="0"/>
              <w:marBottom w:val="0"/>
              <w:divBdr>
                <w:top w:val="none" w:sz="0" w:space="0" w:color="auto"/>
                <w:left w:val="none" w:sz="0" w:space="0" w:color="auto"/>
                <w:bottom w:val="none" w:sz="0" w:space="0" w:color="auto"/>
                <w:right w:val="none" w:sz="0" w:space="0" w:color="auto"/>
              </w:divBdr>
              <w:divsChild>
                <w:div w:id="674655094">
                  <w:marLeft w:val="0"/>
                  <w:marRight w:val="0"/>
                  <w:marTop w:val="0"/>
                  <w:marBottom w:val="0"/>
                  <w:divBdr>
                    <w:top w:val="none" w:sz="0" w:space="0" w:color="auto"/>
                    <w:left w:val="none" w:sz="0" w:space="0" w:color="auto"/>
                    <w:bottom w:val="none" w:sz="0" w:space="0" w:color="auto"/>
                    <w:right w:val="none" w:sz="0" w:space="0" w:color="auto"/>
                  </w:divBdr>
                  <w:divsChild>
                    <w:div w:id="205122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49635">
      <w:bodyDiv w:val="1"/>
      <w:marLeft w:val="0"/>
      <w:marRight w:val="0"/>
      <w:marTop w:val="0"/>
      <w:marBottom w:val="0"/>
      <w:divBdr>
        <w:top w:val="none" w:sz="0" w:space="0" w:color="auto"/>
        <w:left w:val="none" w:sz="0" w:space="0" w:color="auto"/>
        <w:bottom w:val="none" w:sz="0" w:space="0" w:color="auto"/>
        <w:right w:val="none" w:sz="0" w:space="0" w:color="auto"/>
      </w:divBdr>
      <w:divsChild>
        <w:div w:id="315453948">
          <w:marLeft w:val="150"/>
          <w:marRight w:val="150"/>
          <w:marTop w:val="225"/>
          <w:marBottom w:val="0"/>
          <w:divBdr>
            <w:top w:val="none" w:sz="0" w:space="0" w:color="auto"/>
            <w:left w:val="none" w:sz="0" w:space="0" w:color="auto"/>
            <w:bottom w:val="none" w:sz="0" w:space="0" w:color="auto"/>
            <w:right w:val="none" w:sz="0" w:space="0" w:color="auto"/>
          </w:divBdr>
          <w:divsChild>
            <w:div w:id="1605067940">
              <w:marLeft w:val="0"/>
              <w:marRight w:val="0"/>
              <w:marTop w:val="0"/>
              <w:marBottom w:val="0"/>
              <w:divBdr>
                <w:top w:val="none" w:sz="0" w:space="0" w:color="auto"/>
                <w:left w:val="none" w:sz="0" w:space="0" w:color="auto"/>
                <w:bottom w:val="none" w:sz="0" w:space="0" w:color="auto"/>
                <w:right w:val="none" w:sz="0" w:space="0" w:color="auto"/>
              </w:divBdr>
              <w:divsChild>
                <w:div w:id="1106462938">
                  <w:marLeft w:val="0"/>
                  <w:marRight w:val="0"/>
                  <w:marTop w:val="135"/>
                  <w:marBottom w:val="225"/>
                  <w:divBdr>
                    <w:top w:val="none" w:sz="0" w:space="0" w:color="auto"/>
                    <w:left w:val="none" w:sz="0" w:space="0" w:color="auto"/>
                    <w:bottom w:val="none" w:sz="0" w:space="0" w:color="auto"/>
                    <w:right w:val="none" w:sz="0" w:space="0" w:color="auto"/>
                  </w:divBdr>
                </w:div>
                <w:div w:id="1135564127">
                  <w:marLeft w:val="0"/>
                  <w:marRight w:val="0"/>
                  <w:marTop w:val="135"/>
                  <w:marBottom w:val="225"/>
                  <w:divBdr>
                    <w:top w:val="none" w:sz="0" w:space="0" w:color="auto"/>
                    <w:left w:val="none" w:sz="0" w:space="0" w:color="auto"/>
                    <w:bottom w:val="none" w:sz="0" w:space="0" w:color="auto"/>
                    <w:right w:val="none" w:sz="0" w:space="0" w:color="auto"/>
                  </w:divBdr>
                </w:div>
                <w:div w:id="1281494996">
                  <w:marLeft w:val="0"/>
                  <w:marRight w:val="0"/>
                  <w:marTop w:val="135"/>
                  <w:marBottom w:val="225"/>
                  <w:divBdr>
                    <w:top w:val="none" w:sz="0" w:space="0" w:color="auto"/>
                    <w:left w:val="none" w:sz="0" w:space="0" w:color="auto"/>
                    <w:bottom w:val="none" w:sz="0" w:space="0" w:color="auto"/>
                    <w:right w:val="none" w:sz="0" w:space="0" w:color="auto"/>
                  </w:divBdr>
                </w:div>
              </w:divsChild>
            </w:div>
          </w:divsChild>
        </w:div>
      </w:divsChild>
    </w:div>
    <w:div w:id="1789080547">
      <w:bodyDiv w:val="1"/>
      <w:marLeft w:val="0"/>
      <w:marRight w:val="0"/>
      <w:marTop w:val="0"/>
      <w:marBottom w:val="0"/>
      <w:divBdr>
        <w:top w:val="none" w:sz="0" w:space="0" w:color="auto"/>
        <w:left w:val="none" w:sz="0" w:space="0" w:color="auto"/>
        <w:bottom w:val="none" w:sz="0" w:space="0" w:color="auto"/>
        <w:right w:val="none" w:sz="0" w:space="0" w:color="auto"/>
      </w:divBdr>
      <w:divsChild>
        <w:div w:id="1606578237">
          <w:marLeft w:val="0"/>
          <w:marRight w:val="0"/>
          <w:marTop w:val="0"/>
          <w:marBottom w:val="0"/>
          <w:divBdr>
            <w:top w:val="single" w:sz="6" w:space="0" w:color="678FC2"/>
            <w:left w:val="single" w:sz="6" w:space="0" w:color="678FC2"/>
            <w:bottom w:val="single" w:sz="6" w:space="0" w:color="678FC2"/>
            <w:right w:val="single" w:sz="6" w:space="0" w:color="678FC2"/>
          </w:divBdr>
          <w:divsChild>
            <w:div w:id="1451588596">
              <w:marLeft w:val="0"/>
              <w:marRight w:val="0"/>
              <w:marTop w:val="0"/>
              <w:marBottom w:val="0"/>
              <w:divBdr>
                <w:top w:val="none" w:sz="0" w:space="0" w:color="auto"/>
                <w:left w:val="none" w:sz="0" w:space="0" w:color="auto"/>
                <w:bottom w:val="none" w:sz="0" w:space="0" w:color="auto"/>
                <w:right w:val="none" w:sz="0" w:space="0" w:color="auto"/>
              </w:divBdr>
              <w:divsChild>
                <w:div w:id="2062096621">
                  <w:marLeft w:val="150"/>
                  <w:marRight w:val="150"/>
                  <w:marTop w:val="0"/>
                  <w:marBottom w:val="0"/>
                  <w:divBdr>
                    <w:top w:val="none" w:sz="0" w:space="0" w:color="auto"/>
                    <w:left w:val="none" w:sz="0" w:space="0" w:color="auto"/>
                    <w:bottom w:val="none" w:sz="0" w:space="0" w:color="auto"/>
                    <w:right w:val="none" w:sz="0" w:space="0" w:color="auto"/>
                  </w:divBdr>
                  <w:divsChild>
                    <w:div w:id="226575248">
                      <w:marLeft w:val="0"/>
                      <w:marRight w:val="0"/>
                      <w:marTop w:val="0"/>
                      <w:marBottom w:val="0"/>
                      <w:divBdr>
                        <w:top w:val="none" w:sz="0" w:space="0" w:color="auto"/>
                        <w:left w:val="none" w:sz="0" w:space="0" w:color="auto"/>
                        <w:bottom w:val="none" w:sz="0" w:space="0" w:color="auto"/>
                        <w:right w:val="none" w:sz="0" w:space="0" w:color="auto"/>
                      </w:divBdr>
                      <w:divsChild>
                        <w:div w:id="6951270">
                          <w:marLeft w:val="0"/>
                          <w:marRight w:val="0"/>
                          <w:marTop w:val="0"/>
                          <w:marBottom w:val="0"/>
                          <w:divBdr>
                            <w:top w:val="none" w:sz="0" w:space="0" w:color="auto"/>
                            <w:left w:val="none" w:sz="0" w:space="0" w:color="auto"/>
                            <w:bottom w:val="none" w:sz="0" w:space="0" w:color="auto"/>
                            <w:right w:val="none" w:sz="0" w:space="0" w:color="auto"/>
                          </w:divBdr>
                          <w:divsChild>
                            <w:div w:id="1333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672394">
      <w:bodyDiv w:val="1"/>
      <w:marLeft w:val="0"/>
      <w:marRight w:val="0"/>
      <w:marTop w:val="0"/>
      <w:marBottom w:val="0"/>
      <w:divBdr>
        <w:top w:val="none" w:sz="0" w:space="0" w:color="auto"/>
        <w:left w:val="none" w:sz="0" w:space="0" w:color="auto"/>
        <w:bottom w:val="none" w:sz="0" w:space="0" w:color="auto"/>
        <w:right w:val="none" w:sz="0" w:space="0" w:color="auto"/>
      </w:divBdr>
      <w:divsChild>
        <w:div w:id="1583686384">
          <w:marLeft w:val="225"/>
          <w:marRight w:val="225"/>
          <w:marTop w:val="225"/>
          <w:marBottom w:val="0"/>
          <w:divBdr>
            <w:top w:val="none" w:sz="0" w:space="0" w:color="auto"/>
            <w:left w:val="none" w:sz="0" w:space="0" w:color="auto"/>
            <w:bottom w:val="none" w:sz="0" w:space="0" w:color="auto"/>
            <w:right w:val="none" w:sz="0" w:space="0" w:color="auto"/>
          </w:divBdr>
          <w:divsChild>
            <w:div w:id="19995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7126">
      <w:bodyDiv w:val="1"/>
      <w:marLeft w:val="0"/>
      <w:marRight w:val="0"/>
      <w:marTop w:val="0"/>
      <w:marBottom w:val="0"/>
      <w:divBdr>
        <w:top w:val="none" w:sz="0" w:space="0" w:color="auto"/>
        <w:left w:val="none" w:sz="0" w:space="0" w:color="auto"/>
        <w:bottom w:val="none" w:sz="0" w:space="0" w:color="auto"/>
        <w:right w:val="none" w:sz="0" w:space="0" w:color="auto"/>
      </w:divBdr>
      <w:divsChild>
        <w:div w:id="42872297">
          <w:marLeft w:val="0"/>
          <w:marRight w:val="0"/>
          <w:marTop w:val="0"/>
          <w:marBottom w:val="0"/>
          <w:divBdr>
            <w:top w:val="none" w:sz="0" w:space="0" w:color="auto"/>
            <w:left w:val="none" w:sz="0" w:space="0" w:color="auto"/>
            <w:bottom w:val="none" w:sz="0" w:space="0" w:color="auto"/>
            <w:right w:val="none" w:sz="0" w:space="0" w:color="auto"/>
          </w:divBdr>
        </w:div>
      </w:divsChild>
    </w:div>
    <w:div w:id="1881044123">
      <w:bodyDiv w:val="1"/>
      <w:marLeft w:val="0"/>
      <w:marRight w:val="0"/>
      <w:marTop w:val="0"/>
      <w:marBottom w:val="0"/>
      <w:divBdr>
        <w:top w:val="none" w:sz="0" w:space="0" w:color="auto"/>
        <w:left w:val="none" w:sz="0" w:space="0" w:color="auto"/>
        <w:bottom w:val="none" w:sz="0" w:space="0" w:color="auto"/>
        <w:right w:val="none" w:sz="0" w:space="0" w:color="auto"/>
      </w:divBdr>
      <w:divsChild>
        <w:div w:id="2006976729">
          <w:marLeft w:val="225"/>
          <w:marRight w:val="225"/>
          <w:marTop w:val="225"/>
          <w:marBottom w:val="0"/>
          <w:divBdr>
            <w:top w:val="none" w:sz="0" w:space="0" w:color="auto"/>
            <w:left w:val="none" w:sz="0" w:space="0" w:color="auto"/>
            <w:bottom w:val="none" w:sz="0" w:space="0" w:color="auto"/>
            <w:right w:val="none" w:sz="0" w:space="0" w:color="auto"/>
          </w:divBdr>
          <w:divsChild>
            <w:div w:id="10739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1507">
      <w:bodyDiv w:val="1"/>
      <w:marLeft w:val="0"/>
      <w:marRight w:val="0"/>
      <w:marTop w:val="0"/>
      <w:marBottom w:val="0"/>
      <w:divBdr>
        <w:top w:val="none" w:sz="0" w:space="0" w:color="auto"/>
        <w:left w:val="none" w:sz="0" w:space="0" w:color="auto"/>
        <w:bottom w:val="none" w:sz="0" w:space="0" w:color="auto"/>
        <w:right w:val="none" w:sz="0" w:space="0" w:color="auto"/>
      </w:divBdr>
      <w:divsChild>
        <w:div w:id="1806579639">
          <w:marLeft w:val="225"/>
          <w:marRight w:val="225"/>
          <w:marTop w:val="225"/>
          <w:marBottom w:val="0"/>
          <w:divBdr>
            <w:top w:val="none" w:sz="0" w:space="0" w:color="auto"/>
            <w:left w:val="none" w:sz="0" w:space="0" w:color="auto"/>
            <w:bottom w:val="none" w:sz="0" w:space="0" w:color="auto"/>
            <w:right w:val="none" w:sz="0" w:space="0" w:color="auto"/>
          </w:divBdr>
          <w:divsChild>
            <w:div w:id="16874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2087">
      <w:bodyDiv w:val="1"/>
      <w:marLeft w:val="0"/>
      <w:marRight w:val="0"/>
      <w:marTop w:val="0"/>
      <w:marBottom w:val="0"/>
      <w:divBdr>
        <w:top w:val="none" w:sz="0" w:space="0" w:color="auto"/>
        <w:left w:val="none" w:sz="0" w:space="0" w:color="auto"/>
        <w:bottom w:val="none" w:sz="0" w:space="0" w:color="auto"/>
        <w:right w:val="none" w:sz="0" w:space="0" w:color="auto"/>
      </w:divBdr>
      <w:divsChild>
        <w:div w:id="2001273439">
          <w:marLeft w:val="150"/>
          <w:marRight w:val="150"/>
          <w:marTop w:val="225"/>
          <w:marBottom w:val="0"/>
          <w:divBdr>
            <w:top w:val="none" w:sz="0" w:space="0" w:color="auto"/>
            <w:left w:val="none" w:sz="0" w:space="0" w:color="auto"/>
            <w:bottom w:val="none" w:sz="0" w:space="0" w:color="auto"/>
            <w:right w:val="none" w:sz="0" w:space="0" w:color="auto"/>
          </w:divBdr>
          <w:divsChild>
            <w:div w:id="12636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74499">
      <w:bodyDiv w:val="1"/>
      <w:marLeft w:val="0"/>
      <w:marRight w:val="0"/>
      <w:marTop w:val="0"/>
      <w:marBottom w:val="0"/>
      <w:divBdr>
        <w:top w:val="none" w:sz="0" w:space="0" w:color="auto"/>
        <w:left w:val="none" w:sz="0" w:space="0" w:color="auto"/>
        <w:bottom w:val="none" w:sz="0" w:space="0" w:color="auto"/>
        <w:right w:val="none" w:sz="0" w:space="0" w:color="auto"/>
      </w:divBdr>
      <w:divsChild>
        <w:div w:id="761533444">
          <w:marLeft w:val="1029"/>
          <w:marRight w:val="1029"/>
          <w:marTop w:val="1543"/>
          <w:marBottom w:val="0"/>
          <w:divBdr>
            <w:top w:val="none" w:sz="0" w:space="0" w:color="auto"/>
            <w:left w:val="none" w:sz="0" w:space="0" w:color="auto"/>
            <w:bottom w:val="none" w:sz="0" w:space="0" w:color="auto"/>
            <w:right w:val="none" w:sz="0" w:space="0" w:color="auto"/>
          </w:divBdr>
          <w:divsChild>
            <w:div w:id="1827553843">
              <w:marLeft w:val="0"/>
              <w:marRight w:val="0"/>
              <w:marTop w:val="0"/>
              <w:marBottom w:val="0"/>
              <w:divBdr>
                <w:top w:val="none" w:sz="0" w:space="0" w:color="auto"/>
                <w:left w:val="none" w:sz="0" w:space="0" w:color="auto"/>
                <w:bottom w:val="none" w:sz="0" w:space="0" w:color="auto"/>
                <w:right w:val="none" w:sz="0" w:space="0" w:color="auto"/>
              </w:divBdr>
              <w:divsChild>
                <w:div w:id="336805520">
                  <w:marLeft w:val="0"/>
                  <w:marRight w:val="0"/>
                  <w:marTop w:val="926"/>
                  <w:marBottom w:val="1543"/>
                  <w:divBdr>
                    <w:top w:val="none" w:sz="0" w:space="0" w:color="auto"/>
                    <w:left w:val="none" w:sz="0" w:space="0" w:color="auto"/>
                    <w:bottom w:val="none" w:sz="0" w:space="0" w:color="auto"/>
                    <w:right w:val="none" w:sz="0" w:space="0" w:color="auto"/>
                  </w:divBdr>
                </w:div>
                <w:div w:id="815073477">
                  <w:marLeft w:val="0"/>
                  <w:marRight w:val="0"/>
                  <w:marTop w:val="926"/>
                  <w:marBottom w:val="1543"/>
                  <w:divBdr>
                    <w:top w:val="none" w:sz="0" w:space="0" w:color="auto"/>
                    <w:left w:val="none" w:sz="0" w:space="0" w:color="auto"/>
                    <w:bottom w:val="none" w:sz="0" w:space="0" w:color="auto"/>
                    <w:right w:val="none" w:sz="0" w:space="0" w:color="auto"/>
                  </w:divBdr>
                </w:div>
                <w:div w:id="894661072">
                  <w:marLeft w:val="0"/>
                  <w:marRight w:val="0"/>
                  <w:marTop w:val="926"/>
                  <w:marBottom w:val="1543"/>
                  <w:divBdr>
                    <w:top w:val="none" w:sz="0" w:space="0" w:color="auto"/>
                    <w:left w:val="none" w:sz="0" w:space="0" w:color="auto"/>
                    <w:bottom w:val="none" w:sz="0" w:space="0" w:color="auto"/>
                    <w:right w:val="none" w:sz="0" w:space="0" w:color="auto"/>
                  </w:divBdr>
                </w:div>
              </w:divsChild>
            </w:div>
          </w:divsChild>
        </w:div>
      </w:divsChild>
    </w:div>
    <w:div w:id="1947805555">
      <w:bodyDiv w:val="1"/>
      <w:marLeft w:val="0"/>
      <w:marRight w:val="0"/>
      <w:marTop w:val="0"/>
      <w:marBottom w:val="0"/>
      <w:divBdr>
        <w:top w:val="none" w:sz="0" w:space="0" w:color="auto"/>
        <w:left w:val="none" w:sz="0" w:space="0" w:color="auto"/>
        <w:bottom w:val="none" w:sz="0" w:space="0" w:color="auto"/>
        <w:right w:val="none" w:sz="0" w:space="0" w:color="auto"/>
      </w:divBdr>
      <w:divsChild>
        <w:div w:id="1799909020">
          <w:marLeft w:val="200"/>
          <w:marRight w:val="200"/>
          <w:marTop w:val="300"/>
          <w:marBottom w:val="0"/>
          <w:divBdr>
            <w:top w:val="none" w:sz="0" w:space="0" w:color="auto"/>
            <w:left w:val="none" w:sz="0" w:space="0" w:color="auto"/>
            <w:bottom w:val="none" w:sz="0" w:space="0" w:color="auto"/>
            <w:right w:val="none" w:sz="0" w:space="0" w:color="auto"/>
          </w:divBdr>
          <w:divsChild>
            <w:div w:id="3985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6439">
      <w:bodyDiv w:val="1"/>
      <w:marLeft w:val="0"/>
      <w:marRight w:val="0"/>
      <w:marTop w:val="0"/>
      <w:marBottom w:val="0"/>
      <w:divBdr>
        <w:top w:val="none" w:sz="0" w:space="0" w:color="auto"/>
        <w:left w:val="none" w:sz="0" w:space="0" w:color="auto"/>
        <w:bottom w:val="none" w:sz="0" w:space="0" w:color="auto"/>
        <w:right w:val="none" w:sz="0" w:space="0" w:color="auto"/>
      </w:divBdr>
      <w:divsChild>
        <w:div w:id="1598709803">
          <w:marLeft w:val="0"/>
          <w:marRight w:val="0"/>
          <w:marTop w:val="0"/>
          <w:marBottom w:val="0"/>
          <w:divBdr>
            <w:top w:val="single" w:sz="6" w:space="0" w:color="678FC2"/>
            <w:left w:val="single" w:sz="6" w:space="0" w:color="678FC2"/>
            <w:bottom w:val="single" w:sz="6" w:space="0" w:color="678FC2"/>
            <w:right w:val="single" w:sz="6" w:space="0" w:color="678FC2"/>
          </w:divBdr>
          <w:divsChild>
            <w:div w:id="1780642943">
              <w:marLeft w:val="0"/>
              <w:marRight w:val="0"/>
              <w:marTop w:val="0"/>
              <w:marBottom w:val="0"/>
              <w:divBdr>
                <w:top w:val="none" w:sz="0" w:space="0" w:color="auto"/>
                <w:left w:val="none" w:sz="0" w:space="0" w:color="auto"/>
                <w:bottom w:val="none" w:sz="0" w:space="0" w:color="auto"/>
                <w:right w:val="none" w:sz="0" w:space="0" w:color="auto"/>
              </w:divBdr>
              <w:divsChild>
                <w:div w:id="982734800">
                  <w:marLeft w:val="150"/>
                  <w:marRight w:val="150"/>
                  <w:marTop w:val="0"/>
                  <w:marBottom w:val="0"/>
                  <w:divBdr>
                    <w:top w:val="none" w:sz="0" w:space="0" w:color="auto"/>
                    <w:left w:val="none" w:sz="0" w:space="0" w:color="auto"/>
                    <w:bottom w:val="none" w:sz="0" w:space="0" w:color="auto"/>
                    <w:right w:val="none" w:sz="0" w:space="0" w:color="auto"/>
                  </w:divBdr>
                  <w:divsChild>
                    <w:div w:id="749425374">
                      <w:marLeft w:val="0"/>
                      <w:marRight w:val="0"/>
                      <w:marTop w:val="0"/>
                      <w:marBottom w:val="0"/>
                      <w:divBdr>
                        <w:top w:val="none" w:sz="0" w:space="0" w:color="auto"/>
                        <w:left w:val="none" w:sz="0" w:space="0" w:color="auto"/>
                        <w:bottom w:val="none" w:sz="0" w:space="0" w:color="auto"/>
                        <w:right w:val="none" w:sz="0" w:space="0" w:color="auto"/>
                      </w:divBdr>
                      <w:divsChild>
                        <w:div w:id="1727994156">
                          <w:marLeft w:val="0"/>
                          <w:marRight w:val="0"/>
                          <w:marTop w:val="0"/>
                          <w:marBottom w:val="0"/>
                          <w:divBdr>
                            <w:top w:val="none" w:sz="0" w:space="0" w:color="auto"/>
                            <w:left w:val="none" w:sz="0" w:space="0" w:color="auto"/>
                            <w:bottom w:val="none" w:sz="0" w:space="0" w:color="auto"/>
                            <w:right w:val="none" w:sz="0" w:space="0" w:color="auto"/>
                          </w:divBdr>
                          <w:divsChild>
                            <w:div w:id="20926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61211">
      <w:bodyDiv w:val="1"/>
      <w:marLeft w:val="0"/>
      <w:marRight w:val="0"/>
      <w:marTop w:val="0"/>
      <w:marBottom w:val="0"/>
      <w:divBdr>
        <w:top w:val="none" w:sz="0" w:space="0" w:color="auto"/>
        <w:left w:val="none" w:sz="0" w:space="0" w:color="auto"/>
        <w:bottom w:val="none" w:sz="0" w:space="0" w:color="auto"/>
        <w:right w:val="none" w:sz="0" w:space="0" w:color="auto"/>
      </w:divBdr>
      <w:divsChild>
        <w:div w:id="967276495">
          <w:marLeft w:val="225"/>
          <w:marRight w:val="225"/>
          <w:marTop w:val="225"/>
          <w:marBottom w:val="0"/>
          <w:divBdr>
            <w:top w:val="none" w:sz="0" w:space="0" w:color="auto"/>
            <w:left w:val="none" w:sz="0" w:space="0" w:color="auto"/>
            <w:bottom w:val="none" w:sz="0" w:space="0" w:color="auto"/>
            <w:right w:val="none" w:sz="0" w:space="0" w:color="auto"/>
          </w:divBdr>
          <w:divsChild>
            <w:div w:id="1004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69933">
      <w:bodyDiv w:val="1"/>
      <w:marLeft w:val="0"/>
      <w:marRight w:val="0"/>
      <w:marTop w:val="0"/>
      <w:marBottom w:val="0"/>
      <w:divBdr>
        <w:top w:val="none" w:sz="0" w:space="0" w:color="auto"/>
        <w:left w:val="none" w:sz="0" w:space="0" w:color="auto"/>
        <w:bottom w:val="none" w:sz="0" w:space="0" w:color="auto"/>
        <w:right w:val="none" w:sz="0" w:space="0" w:color="auto"/>
      </w:divBdr>
      <w:divsChild>
        <w:div w:id="1220288244">
          <w:marLeft w:val="150"/>
          <w:marRight w:val="150"/>
          <w:marTop w:val="225"/>
          <w:marBottom w:val="0"/>
          <w:divBdr>
            <w:top w:val="none" w:sz="0" w:space="0" w:color="auto"/>
            <w:left w:val="none" w:sz="0" w:space="0" w:color="auto"/>
            <w:bottom w:val="none" w:sz="0" w:space="0" w:color="auto"/>
            <w:right w:val="none" w:sz="0" w:space="0" w:color="auto"/>
          </w:divBdr>
          <w:divsChild>
            <w:div w:id="2643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gif"/><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hyperlink" Target="http://www.RylanderConsulting.com" TargetMode="Externa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y%20Rylander\Documents\_Training%20Tempate\Training%20Manual%20Template.dot" TargetMode="Externa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36134-4428-4659-BACB-6EDAD716A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 Manual Template.dot</Template>
  <TotalTime>3029</TotalTime>
  <Pages>36</Pages>
  <Words>4543</Words>
  <Characters>23727</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Word 2007</vt:lpstr>
    </vt:vector>
  </TitlesOfParts>
  <Company>Rylander Consulting</Company>
  <LinksUpToDate>false</LinksUpToDate>
  <CharactersWithSpaces>28214</CharactersWithSpaces>
  <SharedDoc>false</SharedDoc>
  <HLinks>
    <vt:vector size="12" baseType="variant">
      <vt:variant>
        <vt:i4>6357118</vt:i4>
      </vt:variant>
      <vt:variant>
        <vt:i4>3</vt:i4>
      </vt:variant>
      <vt:variant>
        <vt:i4>0</vt:i4>
      </vt:variant>
      <vt:variant>
        <vt:i4>5</vt:i4>
      </vt:variant>
      <vt:variant>
        <vt:lpwstr>mailto:sandy_rylander@msn.com</vt:lpwstr>
      </vt:variant>
      <vt:variant>
        <vt:lpwstr/>
      </vt:variant>
      <vt:variant>
        <vt:i4>3276846</vt:i4>
      </vt:variant>
      <vt:variant>
        <vt:i4>0</vt:i4>
      </vt:variant>
      <vt:variant>
        <vt:i4>0</vt:i4>
      </vt:variant>
      <vt:variant>
        <vt:i4>5</vt:i4>
      </vt:variant>
      <vt:variant>
        <vt:lpwstr>http://www.rylanderconsulting.com/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2007</dc:title>
  <dc:creator>Sandy Rylander</dc:creator>
  <cp:lastModifiedBy>Sandy Rylander</cp:lastModifiedBy>
  <cp:revision>39</cp:revision>
  <cp:lastPrinted>2017-03-06T01:18:00Z</cp:lastPrinted>
  <dcterms:created xsi:type="dcterms:W3CDTF">2017-02-28T22:09:00Z</dcterms:created>
  <dcterms:modified xsi:type="dcterms:W3CDTF">2019-06-12T14:47:00Z</dcterms:modified>
</cp:coreProperties>
</file>